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296" w:rsidRDefault="00C03296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</w:p>
    <w:p w:rsidR="00C03296" w:rsidRDefault="00652DED">
      <w:pPr>
        <w:tabs>
          <w:tab w:val="left" w:pos="7163"/>
        </w:tabs>
        <w:spacing w:line="200" w:lineRule="atLeast"/>
        <w:ind w:left="3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  <w:lang w:val="en-NZ" w:eastAsia="en-NZ"/>
        </w:rPr>
        <mc:AlternateContent>
          <mc:Choice Requires="wpg">
            <w:drawing>
              <wp:inline distT="0" distB="0" distL="0" distR="0">
                <wp:extent cx="1989455" cy="692785"/>
                <wp:effectExtent l="0" t="0" r="1270" b="2540"/>
                <wp:docPr id="160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9455" cy="692785"/>
                          <a:chOff x="0" y="0"/>
                          <a:chExt cx="3133" cy="1091"/>
                        </a:xfrm>
                      </wpg:grpSpPr>
                      <wpg:grpSp>
                        <wpg:cNvPr id="161" name="Group 173"/>
                        <wpg:cNvGrpSpPr>
                          <a:grpSpLocks/>
                        </wpg:cNvGrpSpPr>
                        <wpg:grpSpPr bwMode="auto">
                          <a:xfrm>
                            <a:off x="0" y="6"/>
                            <a:ext cx="3133" cy="1075"/>
                            <a:chOff x="0" y="6"/>
                            <a:chExt cx="3133" cy="1075"/>
                          </a:xfrm>
                        </wpg:grpSpPr>
                        <wps:wsp>
                          <wps:cNvPr id="162" name="Freeform 176"/>
                          <wps:cNvSpPr>
                            <a:spLocks/>
                          </wps:cNvSpPr>
                          <wps:spPr bwMode="auto">
                            <a:xfrm>
                              <a:off x="0" y="6"/>
                              <a:ext cx="3133" cy="1075"/>
                            </a:xfrm>
                            <a:custGeom>
                              <a:avLst/>
                              <a:gdLst>
                                <a:gd name="T0" fmla="*/ 3132 w 3133"/>
                                <a:gd name="T1" fmla="+- 0 6 6"/>
                                <a:gd name="T2" fmla="*/ 6 h 1075"/>
                                <a:gd name="T3" fmla="*/ 0 w 3133"/>
                                <a:gd name="T4" fmla="+- 0 6 6"/>
                                <a:gd name="T5" fmla="*/ 6 h 1075"/>
                                <a:gd name="T6" fmla="*/ 0 w 3133"/>
                                <a:gd name="T7" fmla="+- 0 1080 6"/>
                                <a:gd name="T8" fmla="*/ 1080 h 1075"/>
                                <a:gd name="T9" fmla="*/ 3132 w 3133"/>
                                <a:gd name="T10" fmla="+- 0 1080 6"/>
                                <a:gd name="T11" fmla="*/ 1080 h 1075"/>
                                <a:gd name="T12" fmla="*/ 3132 w 3133"/>
                                <a:gd name="T13" fmla="+- 0 6 6"/>
                                <a:gd name="T14" fmla="*/ 6 h 107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133" h="1075">
                                  <a:moveTo>
                                    <a:pt x="3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4"/>
                                  </a:lnTo>
                                  <a:lnTo>
                                    <a:pt x="3132" y="1074"/>
                                  </a:lnTo>
                                  <a:lnTo>
                                    <a:pt x="3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A6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3" name="Picture 1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" y="0"/>
                              <a:ext cx="856" cy="10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64" name="Text Box 1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33" cy="10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22B7" w:rsidRDefault="00B522B7">
                                <w:pPr>
                                  <w:spacing w:before="18" w:line="606" w:lineRule="exact"/>
                                  <w:ind w:left="1009"/>
                                  <w:rPr>
                                    <w:rFonts w:ascii="Calibri" w:eastAsia="Calibri" w:hAnsi="Calibri" w:cs="Calibri"/>
                                    <w:sz w:val="50"/>
                                    <w:szCs w:val="5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color w:val="FFFFFF"/>
                                    <w:sz w:val="50"/>
                                  </w:rPr>
                                  <w:t xml:space="preserve">kia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color w:val="FFFFFF"/>
                                    <w:spacing w:val="-2"/>
                                    <w:sz w:val="50"/>
                                  </w:rPr>
                                  <w:t>tūtahi</w:t>
                                </w:r>
                              </w:p>
                              <w:p w:rsidR="00B522B7" w:rsidRDefault="00B522B7">
                                <w:pPr>
                                  <w:ind w:left="1009" w:right="227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i/>
                                    <w:color w:val="FFFFFF"/>
                                    <w:spacing w:val="-1"/>
                                    <w:sz w:val="15"/>
                                  </w:rPr>
                                  <w:t>communities</w:t>
                                </w:r>
                                <w:r>
                                  <w:rPr>
                                    <w:rFonts w:ascii="Calibri"/>
                                    <w:b/>
                                    <w:i/>
                                    <w:color w:val="FFFFFF"/>
                                    <w:spacing w:val="8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i/>
                                    <w:color w:val="FFFFFF"/>
                                    <w:sz w:val="15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b/>
                                    <w:i/>
                                    <w:color w:val="FFFFFF"/>
                                    <w:spacing w:val="9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i/>
                                    <w:color w:val="FFFFFF"/>
                                    <w:spacing w:val="-1"/>
                                    <w:sz w:val="15"/>
                                  </w:rPr>
                                  <w:t>government</w:t>
                                </w:r>
                                <w:r>
                                  <w:rPr>
                                    <w:rFonts w:ascii="Calibri"/>
                                    <w:b/>
                                    <w:i/>
                                    <w:color w:val="FFFFFF"/>
                                    <w:spacing w:val="33"/>
                                    <w:w w:val="101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i/>
                                    <w:color w:val="FFFFFF"/>
                                    <w:spacing w:val="-1"/>
                                    <w:sz w:val="15"/>
                                  </w:rPr>
                                  <w:t>standing</w:t>
                                </w:r>
                                <w:r>
                                  <w:rPr>
                                    <w:rFonts w:ascii="Calibri"/>
                                    <w:b/>
                                    <w:i/>
                                    <w:color w:val="FFFFFF"/>
                                    <w:spacing w:val="10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i/>
                                    <w:color w:val="FFFFFF"/>
                                    <w:spacing w:val="-1"/>
                                    <w:sz w:val="15"/>
                                  </w:rPr>
                                  <w:t>together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2" o:spid="_x0000_s1026" style="width:156.65pt;height:54.55pt;mso-position-horizontal-relative:char;mso-position-vertical-relative:line" coordsize="3133,1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">
                <v:group id="Group 173" o:spid="_x0000_s1027" style="position:absolute;top:6;width:3133;height:1075" coordorigin=",6" coordsize="3133,1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76" o:spid="_x0000_s1028" style="position:absolute;top:6;width:3133;height:1075;visibility:visible;mso-wrap-style:square;v-text-anchor:top" coordsize="3133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RsSMMA&#10;AADcAAAADwAAAGRycy9kb3ducmV2LnhtbERPS4vCMBC+L+x/CLPgbU1VEOkaZVkRFEHxcdnb0IxN&#10;tZnUJmr11xtB8DYf33OG48aW4kK1Lxwr6LQTEMSZ0wXnCnbb6fcAhA/IGkvHpOBGHsajz48hptpd&#10;eU2XTchFDGGfogITQpVK6TNDFn3bVcSR27vaYoiwzqWu8RrDbSm7SdKXFguODQYr+jOUHTdnq2By&#10;N/dpZ9sUp7xn58lhsV9O/ldKtb6a3x8QgZrwFr/cMx3n97vwfCZeIE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RsSMMAAADcAAAADwAAAAAAAAAAAAAAAACYAgAAZHJzL2Rv&#10;d25yZXYueG1sUEsFBgAAAAAEAAQA9QAAAIgDAAAAAA==&#10;" path="m3132,l,,,1074r3132,l3132,xe" fillcolor="#87a655" stroked="f">
                    <v:path arrowok="t" o:connecttype="custom" o:connectlocs="3132,6;0,6;0,1080;3132,1080;3132,6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75" o:spid="_x0000_s1029" type="#_x0000_t75" style="position:absolute;left:45;width:856;height:10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WukXCAAAA3AAAAA8AAABkcnMvZG93bnJldi54bWxET01rAjEQvQv9D2EKvbnZWhC7NUoRir2p&#10;ay/eppvpbuhmsk1Sd/XXG0HwNo/3OfPlYFtxJB+MYwXPWQ6CuHLacK3ga/8xnoEIEVlj65gUnCjA&#10;cvEwmmOhXc87OpaxFimEQ4EKmhi7QspQNWQxZK4jTtyP8xZjgr6W2mOfwm0rJ3k+lRYNp4YGO1o1&#10;VP2W/1ZBv/0+tH/ubMyrO3gf16XdrIxST4/D+xuISEO8i2/uT53mT1/g+ky6QC4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VrpFwgAAANwAAAAPAAAAAAAAAAAAAAAAAJ8C&#10;AABkcnMvZG93bnJldi54bWxQSwUGAAAAAAQABAD3AAAAjgMAAAAA&#10;">
                    <v:imagedata r:id="rId10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74" o:spid="_x0000_s1030" type="#_x0000_t202" style="position:absolute;width:3133;height:1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    <v:textbox inset="0,0,0,0">
                      <w:txbxContent>
                        <w:p w:rsidR="00B522B7" w:rsidRDefault="00B522B7">
                          <w:pPr>
                            <w:spacing w:before="18" w:line="606" w:lineRule="exact"/>
                            <w:ind w:left="1009"/>
                            <w:rPr>
                              <w:rFonts w:ascii="Calibri" w:eastAsia="Calibri" w:hAnsi="Calibri" w:cs="Calibri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i/>
                              <w:color w:val="FFFFFF"/>
                              <w:sz w:val="50"/>
                            </w:rPr>
                            <w:t xml:space="preserve">kia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FFFFFF"/>
                              <w:spacing w:val="-2"/>
                              <w:sz w:val="50"/>
                            </w:rPr>
                            <w:t>tūtahi</w:t>
                          </w:r>
                        </w:p>
                        <w:p w:rsidR="00B522B7" w:rsidRDefault="00B522B7">
                          <w:pPr>
                            <w:ind w:left="1009" w:right="227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/>
                              <w:b/>
                              <w:i/>
                              <w:color w:val="FFFFFF"/>
                              <w:spacing w:val="-1"/>
                              <w:sz w:val="15"/>
                            </w:rPr>
                            <w:t>communities</w:t>
                          </w:r>
                          <w:r>
                            <w:rPr>
                              <w:rFonts w:ascii="Calibri"/>
                              <w:b/>
                              <w:i/>
                              <w:color w:val="FFFFFF"/>
                              <w:spacing w:val="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color w:val="FFFFFF"/>
                              <w:sz w:val="15"/>
                            </w:rPr>
                            <w:t>and</w:t>
                          </w:r>
                          <w:r>
                            <w:rPr>
                              <w:rFonts w:ascii="Calibri"/>
                              <w:b/>
                              <w:i/>
                              <w:color w:val="FFFFFF"/>
                              <w:spacing w:val="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color w:val="FFFFFF"/>
                              <w:spacing w:val="-1"/>
                              <w:sz w:val="15"/>
                            </w:rPr>
                            <w:t>government</w:t>
                          </w:r>
                          <w:r>
                            <w:rPr>
                              <w:rFonts w:ascii="Calibri"/>
                              <w:b/>
                              <w:i/>
                              <w:color w:val="FFFFFF"/>
                              <w:spacing w:val="33"/>
                              <w:w w:val="10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color w:val="FFFFFF"/>
                              <w:spacing w:val="-1"/>
                              <w:sz w:val="15"/>
                            </w:rPr>
                            <w:t>standing</w:t>
                          </w:r>
                          <w:r>
                            <w:rPr>
                              <w:rFonts w:ascii="Calibri"/>
                              <w:b/>
                              <w:i/>
                              <w:color w:val="FFFFFF"/>
                              <w:spacing w:val="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color w:val="FFFFFF"/>
                              <w:spacing w:val="-1"/>
                              <w:sz w:val="15"/>
                            </w:rPr>
                            <w:t>together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640ACF">
        <w:rPr>
          <w:rFonts w:ascii="Times New Roman"/>
          <w:sz w:val="20"/>
        </w:rPr>
        <w:tab/>
      </w:r>
      <w:r>
        <w:rPr>
          <w:rFonts w:ascii="Times New Roman"/>
          <w:noProof/>
          <w:position w:val="22"/>
          <w:sz w:val="20"/>
          <w:lang w:val="en-NZ" w:eastAsia="en-NZ"/>
        </w:rPr>
        <mc:AlternateContent>
          <mc:Choice Requires="wpg">
            <w:drawing>
              <wp:inline distT="0" distB="0" distL="0" distR="0">
                <wp:extent cx="2626995" cy="459740"/>
                <wp:effectExtent l="0" t="9525" r="1905" b="6985"/>
                <wp:docPr id="19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6995" cy="459740"/>
                          <a:chOff x="0" y="0"/>
                          <a:chExt cx="4137" cy="724"/>
                        </a:xfrm>
                      </wpg:grpSpPr>
                      <wpg:grpSp>
                        <wpg:cNvPr id="20" name="Group 17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37" cy="515"/>
                            <a:chOff x="0" y="0"/>
                            <a:chExt cx="4137" cy="515"/>
                          </a:xfrm>
                        </wpg:grpSpPr>
                        <wps:wsp>
                          <wps:cNvPr id="21" name="Freeform 17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137" cy="515"/>
                            </a:xfrm>
                            <a:custGeom>
                              <a:avLst/>
                              <a:gdLst>
                                <a:gd name="T0" fmla="*/ 0 w 4137"/>
                                <a:gd name="T1" fmla="*/ 515 h 515"/>
                                <a:gd name="T2" fmla="*/ 4136 w 4137"/>
                                <a:gd name="T3" fmla="*/ 515 h 515"/>
                                <a:gd name="T4" fmla="*/ 4136 w 4137"/>
                                <a:gd name="T5" fmla="*/ 0 h 515"/>
                                <a:gd name="T6" fmla="*/ 0 w 4137"/>
                                <a:gd name="T7" fmla="*/ 0 h 515"/>
                                <a:gd name="T8" fmla="*/ 0 w 4137"/>
                                <a:gd name="T9" fmla="*/ 515 h 5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37" h="515">
                                  <a:moveTo>
                                    <a:pt x="0" y="515"/>
                                  </a:moveTo>
                                  <a:lnTo>
                                    <a:pt x="4136" y="515"/>
                                  </a:lnTo>
                                  <a:lnTo>
                                    <a:pt x="4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66"/>
                        <wpg:cNvGrpSpPr>
                          <a:grpSpLocks/>
                        </wpg:cNvGrpSpPr>
                        <wpg:grpSpPr bwMode="auto">
                          <a:xfrm>
                            <a:off x="3727" y="21"/>
                            <a:ext cx="172" cy="245"/>
                            <a:chOff x="3727" y="21"/>
                            <a:chExt cx="172" cy="245"/>
                          </a:xfrm>
                        </wpg:grpSpPr>
                        <wps:wsp>
                          <wps:cNvPr id="23" name="Freeform 169"/>
                          <wps:cNvSpPr>
                            <a:spLocks/>
                          </wps:cNvSpPr>
                          <wps:spPr bwMode="auto">
                            <a:xfrm>
                              <a:off x="3727" y="21"/>
                              <a:ext cx="172" cy="245"/>
                            </a:xfrm>
                            <a:custGeom>
                              <a:avLst/>
                              <a:gdLst>
                                <a:gd name="T0" fmla="+- 0 3859 3727"/>
                                <a:gd name="T1" fmla="*/ T0 w 172"/>
                                <a:gd name="T2" fmla="+- 0 21 21"/>
                                <a:gd name="T3" fmla="*/ 21 h 245"/>
                                <a:gd name="T4" fmla="+- 0 3832 3727"/>
                                <a:gd name="T5" fmla="*/ T4 w 172"/>
                                <a:gd name="T6" fmla="+- 0 95 21"/>
                                <a:gd name="T7" fmla="*/ 95 h 245"/>
                                <a:gd name="T8" fmla="+- 0 3801 3727"/>
                                <a:gd name="T9" fmla="*/ T8 w 172"/>
                                <a:gd name="T10" fmla="+- 0 156 21"/>
                                <a:gd name="T11" fmla="*/ 156 h 245"/>
                                <a:gd name="T12" fmla="+- 0 3750 3727"/>
                                <a:gd name="T13" fmla="*/ T12 w 172"/>
                                <a:gd name="T14" fmla="+- 0 203 21"/>
                                <a:gd name="T15" fmla="*/ 203 h 245"/>
                                <a:gd name="T16" fmla="+- 0 3727 3727"/>
                                <a:gd name="T17" fmla="*/ T16 w 172"/>
                                <a:gd name="T18" fmla="+- 0 219 21"/>
                                <a:gd name="T19" fmla="*/ 219 h 245"/>
                                <a:gd name="T20" fmla="+- 0 3779 3727"/>
                                <a:gd name="T21" fmla="*/ T20 w 172"/>
                                <a:gd name="T22" fmla="+- 0 266 21"/>
                                <a:gd name="T23" fmla="*/ 266 h 245"/>
                                <a:gd name="T24" fmla="+- 0 3827 3727"/>
                                <a:gd name="T25" fmla="*/ T24 w 172"/>
                                <a:gd name="T26" fmla="+- 0 224 21"/>
                                <a:gd name="T27" fmla="*/ 224 h 245"/>
                                <a:gd name="T28" fmla="+- 0 3870 3727"/>
                                <a:gd name="T29" fmla="*/ T28 w 172"/>
                                <a:gd name="T30" fmla="+- 0 178 21"/>
                                <a:gd name="T31" fmla="*/ 178 h 245"/>
                                <a:gd name="T32" fmla="+- 0 3898 3727"/>
                                <a:gd name="T33" fmla="*/ T32 w 172"/>
                                <a:gd name="T34" fmla="+- 0 128 21"/>
                                <a:gd name="T35" fmla="*/ 128 h 245"/>
                                <a:gd name="T36" fmla="+- 0 3859 3727"/>
                                <a:gd name="T37" fmla="*/ T36 w 172"/>
                                <a:gd name="T38" fmla="+- 0 91 21"/>
                                <a:gd name="T39" fmla="*/ 91 h 245"/>
                                <a:gd name="T40" fmla="+- 0 3877 3727"/>
                                <a:gd name="T41" fmla="*/ T40 w 172"/>
                                <a:gd name="T42" fmla="+- 0 37 21"/>
                                <a:gd name="T43" fmla="*/ 37 h 245"/>
                                <a:gd name="T44" fmla="+- 0 3859 3727"/>
                                <a:gd name="T45" fmla="*/ T44 w 172"/>
                                <a:gd name="T46" fmla="+- 0 21 21"/>
                                <a:gd name="T47" fmla="*/ 2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2" h="245">
                                  <a:moveTo>
                                    <a:pt x="132" y="0"/>
                                  </a:moveTo>
                                  <a:lnTo>
                                    <a:pt x="105" y="74"/>
                                  </a:lnTo>
                                  <a:lnTo>
                                    <a:pt x="74" y="135"/>
                                  </a:lnTo>
                                  <a:lnTo>
                                    <a:pt x="23" y="18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52" y="245"/>
                                  </a:lnTo>
                                  <a:lnTo>
                                    <a:pt x="100" y="203"/>
                                  </a:lnTo>
                                  <a:lnTo>
                                    <a:pt x="143" y="157"/>
                                  </a:lnTo>
                                  <a:lnTo>
                                    <a:pt x="171" y="107"/>
                                  </a:lnTo>
                                  <a:lnTo>
                                    <a:pt x="132" y="70"/>
                                  </a:lnTo>
                                  <a:lnTo>
                                    <a:pt x="150" y="16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" name="Picture 1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54" y="0"/>
                              <a:ext cx="441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Picture 1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95" y="286"/>
                              <a:ext cx="296" cy="2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" name="Group 164"/>
                        <wpg:cNvGrpSpPr>
                          <a:grpSpLocks/>
                        </wpg:cNvGrpSpPr>
                        <wpg:grpSpPr bwMode="auto">
                          <a:xfrm>
                            <a:off x="3161" y="0"/>
                            <a:ext cx="234" cy="170"/>
                            <a:chOff x="3161" y="0"/>
                            <a:chExt cx="234" cy="170"/>
                          </a:xfrm>
                        </wpg:grpSpPr>
                        <wps:wsp>
                          <wps:cNvPr id="29" name="Freeform 165"/>
                          <wps:cNvSpPr>
                            <a:spLocks/>
                          </wps:cNvSpPr>
                          <wps:spPr bwMode="auto">
                            <a:xfrm>
                              <a:off x="3161" y="0"/>
                              <a:ext cx="234" cy="170"/>
                            </a:xfrm>
                            <a:custGeom>
                              <a:avLst/>
                              <a:gdLst>
                                <a:gd name="T0" fmla="+- 0 3265 3161"/>
                                <a:gd name="T1" fmla="*/ T0 w 234"/>
                                <a:gd name="T2" fmla="*/ 0 h 170"/>
                                <a:gd name="T3" fmla="+- 0 3161 3161"/>
                                <a:gd name="T4" fmla="*/ T3 w 234"/>
                                <a:gd name="T5" fmla="*/ 0 h 170"/>
                                <a:gd name="T6" fmla="+- 0 3343 3161"/>
                                <a:gd name="T7" fmla="*/ T6 w 234"/>
                                <a:gd name="T8" fmla="*/ 170 h 170"/>
                                <a:gd name="T9" fmla="+- 0 3395 3161"/>
                                <a:gd name="T10" fmla="*/ T9 w 234"/>
                                <a:gd name="T11" fmla="*/ 121 h 170"/>
                                <a:gd name="T12" fmla="+- 0 3265 3161"/>
                                <a:gd name="T13" fmla="*/ T12 w 234"/>
                                <a:gd name="T14" fmla="*/ 0 h 17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34" h="170">
                                  <a:moveTo>
                                    <a:pt x="1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2" y="170"/>
                                  </a:lnTo>
                                  <a:lnTo>
                                    <a:pt x="234" y="121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96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62"/>
                        <wpg:cNvGrpSpPr>
                          <a:grpSpLocks/>
                        </wpg:cNvGrpSpPr>
                        <wpg:grpSpPr bwMode="auto">
                          <a:xfrm>
                            <a:off x="3369" y="0"/>
                            <a:ext cx="234" cy="170"/>
                            <a:chOff x="3369" y="0"/>
                            <a:chExt cx="234" cy="170"/>
                          </a:xfrm>
                        </wpg:grpSpPr>
                        <wps:wsp>
                          <wps:cNvPr id="32" name="Freeform 163"/>
                          <wps:cNvSpPr>
                            <a:spLocks/>
                          </wps:cNvSpPr>
                          <wps:spPr bwMode="auto">
                            <a:xfrm>
                              <a:off x="3369" y="0"/>
                              <a:ext cx="234" cy="170"/>
                            </a:xfrm>
                            <a:custGeom>
                              <a:avLst/>
                              <a:gdLst>
                                <a:gd name="T0" fmla="+- 0 3472 3369"/>
                                <a:gd name="T1" fmla="*/ T0 w 234"/>
                                <a:gd name="T2" fmla="*/ 0 h 170"/>
                                <a:gd name="T3" fmla="+- 0 3369 3369"/>
                                <a:gd name="T4" fmla="*/ T3 w 234"/>
                                <a:gd name="T5" fmla="*/ 0 h 170"/>
                                <a:gd name="T6" fmla="+- 0 3550 3369"/>
                                <a:gd name="T7" fmla="*/ T6 w 234"/>
                                <a:gd name="T8" fmla="*/ 170 h 170"/>
                                <a:gd name="T9" fmla="+- 0 3602 3369"/>
                                <a:gd name="T10" fmla="*/ T9 w 234"/>
                                <a:gd name="T11" fmla="*/ 121 h 170"/>
                                <a:gd name="T12" fmla="+- 0 3472 3369"/>
                                <a:gd name="T13" fmla="*/ T12 w 234"/>
                                <a:gd name="T14" fmla="*/ 0 h 17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34" h="170">
                                  <a:moveTo>
                                    <a:pt x="1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1" y="170"/>
                                  </a:lnTo>
                                  <a:lnTo>
                                    <a:pt x="233" y="121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96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56"/>
                        <wpg:cNvGrpSpPr>
                          <a:grpSpLocks/>
                        </wpg:cNvGrpSpPr>
                        <wpg:grpSpPr bwMode="auto">
                          <a:xfrm>
                            <a:off x="3519" y="0"/>
                            <a:ext cx="130" cy="73"/>
                            <a:chOff x="3519" y="0"/>
                            <a:chExt cx="130" cy="73"/>
                          </a:xfrm>
                        </wpg:grpSpPr>
                        <wps:wsp>
                          <wps:cNvPr id="34" name="Freeform 161"/>
                          <wps:cNvSpPr>
                            <a:spLocks/>
                          </wps:cNvSpPr>
                          <wps:spPr bwMode="auto">
                            <a:xfrm>
                              <a:off x="3519" y="0"/>
                              <a:ext cx="130" cy="73"/>
                            </a:xfrm>
                            <a:custGeom>
                              <a:avLst/>
                              <a:gdLst>
                                <a:gd name="T0" fmla="+- 0 3649 3519"/>
                                <a:gd name="T1" fmla="*/ T0 w 130"/>
                                <a:gd name="T2" fmla="*/ 0 h 73"/>
                                <a:gd name="T3" fmla="+- 0 3545 3519"/>
                                <a:gd name="T4" fmla="*/ T3 w 130"/>
                                <a:gd name="T5" fmla="*/ 0 h 73"/>
                                <a:gd name="T6" fmla="+- 0 3519 3519"/>
                                <a:gd name="T7" fmla="*/ T6 w 130"/>
                                <a:gd name="T8" fmla="*/ 24 h 73"/>
                                <a:gd name="T9" fmla="+- 0 3571 3519"/>
                                <a:gd name="T10" fmla="*/ T9 w 130"/>
                                <a:gd name="T11" fmla="*/ 73 h 73"/>
                                <a:gd name="T12" fmla="+- 0 3649 3519"/>
                                <a:gd name="T13" fmla="*/ T12 w 130"/>
                                <a:gd name="T14" fmla="*/ 0 h 7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30" h="73">
                                  <a:moveTo>
                                    <a:pt x="13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96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" name="Picture 1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23" y="0"/>
                              <a:ext cx="182" cy="1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Picture 1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12" y="92"/>
                              <a:ext cx="187" cy="1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Picture 1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15" y="189"/>
                              <a:ext cx="171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Picture 1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19" y="92"/>
                              <a:ext cx="187" cy="1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" name="Group 153"/>
                        <wpg:cNvGrpSpPr>
                          <a:grpSpLocks/>
                        </wpg:cNvGrpSpPr>
                        <wpg:grpSpPr bwMode="auto">
                          <a:xfrm>
                            <a:off x="3727" y="0"/>
                            <a:ext cx="130" cy="73"/>
                            <a:chOff x="3727" y="0"/>
                            <a:chExt cx="130" cy="73"/>
                          </a:xfrm>
                        </wpg:grpSpPr>
                        <wps:wsp>
                          <wps:cNvPr id="40" name="Freeform 155"/>
                          <wps:cNvSpPr>
                            <a:spLocks/>
                          </wps:cNvSpPr>
                          <wps:spPr bwMode="auto">
                            <a:xfrm>
                              <a:off x="3727" y="0"/>
                              <a:ext cx="130" cy="73"/>
                            </a:xfrm>
                            <a:custGeom>
                              <a:avLst/>
                              <a:gdLst>
                                <a:gd name="T0" fmla="+- 0 3856 3727"/>
                                <a:gd name="T1" fmla="*/ T0 w 130"/>
                                <a:gd name="T2" fmla="*/ 0 h 73"/>
                                <a:gd name="T3" fmla="+- 0 3753 3727"/>
                                <a:gd name="T4" fmla="*/ T3 w 130"/>
                                <a:gd name="T5" fmla="*/ 0 h 73"/>
                                <a:gd name="T6" fmla="+- 0 3727 3727"/>
                                <a:gd name="T7" fmla="*/ T6 w 130"/>
                                <a:gd name="T8" fmla="*/ 24 h 73"/>
                                <a:gd name="T9" fmla="+- 0 3778 3727"/>
                                <a:gd name="T10" fmla="*/ T9 w 130"/>
                                <a:gd name="T11" fmla="*/ 73 h 73"/>
                                <a:gd name="T12" fmla="+- 0 3856 3727"/>
                                <a:gd name="T13" fmla="*/ T12 w 130"/>
                                <a:gd name="T14" fmla="*/ 0 h 7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30" h="73">
                                  <a:moveTo>
                                    <a:pt x="129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96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" name="Picture 1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68" y="0"/>
                              <a:ext cx="149" cy="1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2" name="Group 140"/>
                        <wpg:cNvGrpSpPr>
                          <a:grpSpLocks/>
                        </wpg:cNvGrpSpPr>
                        <wpg:grpSpPr bwMode="auto">
                          <a:xfrm>
                            <a:off x="3991" y="0"/>
                            <a:ext cx="146" cy="137"/>
                            <a:chOff x="3991" y="0"/>
                            <a:chExt cx="146" cy="137"/>
                          </a:xfrm>
                        </wpg:grpSpPr>
                        <wps:wsp>
                          <wps:cNvPr id="43" name="Freeform 152"/>
                          <wps:cNvSpPr>
                            <a:spLocks/>
                          </wps:cNvSpPr>
                          <wps:spPr bwMode="auto">
                            <a:xfrm>
                              <a:off x="3991" y="0"/>
                              <a:ext cx="146" cy="137"/>
                            </a:xfrm>
                            <a:custGeom>
                              <a:avLst/>
                              <a:gdLst>
                                <a:gd name="T0" fmla="+- 0 4095 3991"/>
                                <a:gd name="T1" fmla="*/ T0 w 146"/>
                                <a:gd name="T2" fmla="*/ 0 h 137"/>
                                <a:gd name="T3" fmla="+- 0 3991 3991"/>
                                <a:gd name="T4" fmla="*/ T3 w 146"/>
                                <a:gd name="T5" fmla="*/ 0 h 137"/>
                                <a:gd name="T6" fmla="+- 0 4136 3991"/>
                                <a:gd name="T7" fmla="*/ T6 w 146"/>
                                <a:gd name="T8" fmla="*/ 136 h 137"/>
                                <a:gd name="T9" fmla="+- 0 4136 3991"/>
                                <a:gd name="T10" fmla="*/ T9 w 146"/>
                                <a:gd name="T11" fmla="*/ 39 h 137"/>
                                <a:gd name="T12" fmla="+- 0 4095 3991"/>
                                <a:gd name="T13" fmla="*/ T12 w 146"/>
                                <a:gd name="T14" fmla="*/ 0 h 13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46" h="137">
                                  <a:moveTo>
                                    <a:pt x="1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5" y="136"/>
                                  </a:lnTo>
                                  <a:lnTo>
                                    <a:pt x="145" y="39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96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" name="Picture 1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34" y="92"/>
                              <a:ext cx="202" cy="2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Picture 1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34" y="286"/>
                              <a:ext cx="202" cy="2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Picture 1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32" y="188"/>
                              <a:ext cx="185" cy="1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" name="Picture 1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23" y="189"/>
                              <a:ext cx="187" cy="1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" name="Picture 1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15" y="384"/>
                              <a:ext cx="150" cy="1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" name="Picture 1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03" y="286"/>
                              <a:ext cx="296" cy="2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" name="Picture 1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17" y="481"/>
                              <a:ext cx="73" cy="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" name="Picture 1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25" y="481"/>
                              <a:ext cx="73" cy="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" name="Picture 1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14" y="368"/>
                              <a:ext cx="196" cy="1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" name="Picture 1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30" y="384"/>
                              <a:ext cx="187" cy="1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" name="Picture 1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27" y="286"/>
                              <a:ext cx="187" cy="1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5" name="Group 137"/>
                        <wpg:cNvGrpSpPr>
                          <a:grpSpLocks/>
                        </wpg:cNvGrpSpPr>
                        <wpg:grpSpPr bwMode="auto">
                          <a:xfrm>
                            <a:off x="3501" y="274"/>
                            <a:ext cx="191" cy="223"/>
                            <a:chOff x="3501" y="274"/>
                            <a:chExt cx="191" cy="223"/>
                          </a:xfrm>
                        </wpg:grpSpPr>
                        <wps:wsp>
                          <wps:cNvPr id="56" name="Freeform 139"/>
                          <wps:cNvSpPr>
                            <a:spLocks/>
                          </wps:cNvSpPr>
                          <wps:spPr bwMode="auto">
                            <a:xfrm>
                              <a:off x="3501" y="274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3580 3501"/>
                                <a:gd name="T1" fmla="*/ T0 w 191"/>
                                <a:gd name="T2" fmla="+- 0 461 274"/>
                                <a:gd name="T3" fmla="*/ 461 h 223"/>
                                <a:gd name="T4" fmla="+- 0 3528 3501"/>
                                <a:gd name="T5" fmla="*/ T4 w 191"/>
                                <a:gd name="T6" fmla="+- 0 461 274"/>
                                <a:gd name="T7" fmla="*/ 461 h 223"/>
                                <a:gd name="T8" fmla="+- 0 3567 3501"/>
                                <a:gd name="T9" fmla="*/ T8 w 191"/>
                                <a:gd name="T10" fmla="+- 0 497 274"/>
                                <a:gd name="T11" fmla="*/ 497 h 223"/>
                                <a:gd name="T12" fmla="+- 0 3569 3501"/>
                                <a:gd name="T13" fmla="*/ T12 w 191"/>
                                <a:gd name="T14" fmla="+- 0 490 274"/>
                                <a:gd name="T15" fmla="*/ 490 h 223"/>
                                <a:gd name="T16" fmla="+- 0 3575 3501"/>
                                <a:gd name="T17" fmla="*/ T16 w 191"/>
                                <a:gd name="T18" fmla="+- 0 473 274"/>
                                <a:gd name="T19" fmla="*/ 473 h 223"/>
                                <a:gd name="T20" fmla="+- 0 3580 3501"/>
                                <a:gd name="T21" fmla="*/ T20 w 191"/>
                                <a:gd name="T22" fmla="+- 0 461 274"/>
                                <a:gd name="T23" fmla="*/ 461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79" y="187"/>
                                  </a:moveTo>
                                  <a:lnTo>
                                    <a:pt x="27" y="187"/>
                                  </a:lnTo>
                                  <a:lnTo>
                                    <a:pt x="66" y="223"/>
                                  </a:lnTo>
                                  <a:lnTo>
                                    <a:pt x="68" y="216"/>
                                  </a:lnTo>
                                  <a:lnTo>
                                    <a:pt x="74" y="199"/>
                                  </a:lnTo>
                                  <a:lnTo>
                                    <a:pt x="79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38"/>
                          <wps:cNvSpPr>
                            <a:spLocks/>
                          </wps:cNvSpPr>
                          <wps:spPr bwMode="auto">
                            <a:xfrm>
                              <a:off x="3501" y="274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3641 3501"/>
                                <a:gd name="T1" fmla="*/ T0 w 191"/>
                                <a:gd name="T2" fmla="+- 0 274 274"/>
                                <a:gd name="T3" fmla="*/ 274 h 223"/>
                                <a:gd name="T4" fmla="+- 0 3594 3501"/>
                                <a:gd name="T5" fmla="*/ T4 w 191"/>
                                <a:gd name="T6" fmla="+- 0 314 274"/>
                                <a:gd name="T7" fmla="*/ 314 h 223"/>
                                <a:gd name="T8" fmla="+- 0 3552 3501"/>
                                <a:gd name="T9" fmla="*/ T8 w 191"/>
                                <a:gd name="T10" fmla="+- 0 358 274"/>
                                <a:gd name="T11" fmla="*/ 358 h 223"/>
                                <a:gd name="T12" fmla="+- 0 3515 3501"/>
                                <a:gd name="T13" fmla="*/ T12 w 191"/>
                                <a:gd name="T14" fmla="+- 0 418 274"/>
                                <a:gd name="T15" fmla="*/ 418 h 223"/>
                                <a:gd name="T16" fmla="+- 0 3501 3501"/>
                                <a:gd name="T17" fmla="*/ T16 w 191"/>
                                <a:gd name="T18" fmla="+- 0 465 274"/>
                                <a:gd name="T19" fmla="*/ 465 h 223"/>
                                <a:gd name="T20" fmla="+- 0 3520 3501"/>
                                <a:gd name="T21" fmla="*/ T20 w 191"/>
                                <a:gd name="T22" fmla="+- 0 483 274"/>
                                <a:gd name="T23" fmla="*/ 483 h 223"/>
                                <a:gd name="T24" fmla="+- 0 3528 3501"/>
                                <a:gd name="T25" fmla="*/ T24 w 191"/>
                                <a:gd name="T26" fmla="+- 0 461 274"/>
                                <a:gd name="T27" fmla="*/ 461 h 223"/>
                                <a:gd name="T28" fmla="+- 0 3580 3501"/>
                                <a:gd name="T29" fmla="*/ T28 w 191"/>
                                <a:gd name="T30" fmla="+- 0 461 274"/>
                                <a:gd name="T31" fmla="*/ 461 h 223"/>
                                <a:gd name="T32" fmla="+- 0 3608 3501"/>
                                <a:gd name="T33" fmla="*/ T32 w 191"/>
                                <a:gd name="T34" fmla="+- 0 401 274"/>
                                <a:gd name="T35" fmla="*/ 401 h 223"/>
                                <a:gd name="T36" fmla="+- 0 3650 3501"/>
                                <a:gd name="T37" fmla="*/ T36 w 191"/>
                                <a:gd name="T38" fmla="+- 0 351 274"/>
                                <a:gd name="T39" fmla="*/ 351 h 223"/>
                                <a:gd name="T40" fmla="+- 0 3692 3501"/>
                                <a:gd name="T41" fmla="*/ T40 w 191"/>
                                <a:gd name="T42" fmla="+- 0 322 274"/>
                                <a:gd name="T43" fmla="*/ 322 h 223"/>
                                <a:gd name="T44" fmla="+- 0 3641 3501"/>
                                <a:gd name="T45" fmla="*/ T44 w 191"/>
                                <a:gd name="T46" fmla="+- 0 274 274"/>
                                <a:gd name="T47" fmla="*/ 274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40" y="0"/>
                                  </a:moveTo>
                                  <a:lnTo>
                                    <a:pt x="93" y="40"/>
                                  </a:lnTo>
                                  <a:lnTo>
                                    <a:pt x="51" y="84"/>
                                  </a:lnTo>
                                  <a:lnTo>
                                    <a:pt x="14" y="144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19" y="209"/>
                                  </a:lnTo>
                                  <a:lnTo>
                                    <a:pt x="27" y="187"/>
                                  </a:lnTo>
                                  <a:lnTo>
                                    <a:pt x="79" y="187"/>
                                  </a:lnTo>
                                  <a:lnTo>
                                    <a:pt x="107" y="127"/>
                                  </a:lnTo>
                                  <a:lnTo>
                                    <a:pt x="149" y="77"/>
                                  </a:lnTo>
                                  <a:lnTo>
                                    <a:pt x="191" y="48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33"/>
                        <wpg:cNvGrpSpPr>
                          <a:grpSpLocks/>
                        </wpg:cNvGrpSpPr>
                        <wpg:grpSpPr bwMode="auto">
                          <a:xfrm>
                            <a:off x="334" y="201"/>
                            <a:ext cx="171" cy="172"/>
                            <a:chOff x="334" y="201"/>
                            <a:chExt cx="171" cy="172"/>
                          </a:xfrm>
                        </wpg:grpSpPr>
                        <wps:wsp>
                          <wps:cNvPr id="59" name="Freeform 136"/>
                          <wps:cNvSpPr>
                            <a:spLocks/>
                          </wps:cNvSpPr>
                          <wps:spPr bwMode="auto">
                            <a:xfrm>
                              <a:off x="334" y="201"/>
                              <a:ext cx="171" cy="172"/>
                            </a:xfrm>
                            <a:custGeom>
                              <a:avLst/>
                              <a:gdLst>
                                <a:gd name="T0" fmla="+- 0 374 334"/>
                                <a:gd name="T1" fmla="*/ T0 w 171"/>
                                <a:gd name="T2" fmla="+- 0 201 201"/>
                                <a:gd name="T3" fmla="*/ 201 h 172"/>
                                <a:gd name="T4" fmla="+- 0 334 334"/>
                                <a:gd name="T5" fmla="*/ T4 w 171"/>
                                <a:gd name="T6" fmla="+- 0 201 201"/>
                                <a:gd name="T7" fmla="*/ 201 h 172"/>
                                <a:gd name="T8" fmla="+- 0 351 334"/>
                                <a:gd name="T9" fmla="*/ T8 w 171"/>
                                <a:gd name="T10" fmla="+- 0 220 201"/>
                                <a:gd name="T11" fmla="*/ 220 h 172"/>
                                <a:gd name="T12" fmla="+- 0 351 334"/>
                                <a:gd name="T13" fmla="*/ T12 w 171"/>
                                <a:gd name="T14" fmla="+- 0 373 201"/>
                                <a:gd name="T15" fmla="*/ 373 h 172"/>
                                <a:gd name="T16" fmla="+- 0 379 334"/>
                                <a:gd name="T17" fmla="*/ T16 w 171"/>
                                <a:gd name="T18" fmla="+- 0 373 201"/>
                                <a:gd name="T19" fmla="*/ 373 h 172"/>
                                <a:gd name="T20" fmla="+- 0 379 334"/>
                                <a:gd name="T21" fmla="*/ T20 w 171"/>
                                <a:gd name="T22" fmla="+- 0 252 201"/>
                                <a:gd name="T23" fmla="*/ 252 h 172"/>
                                <a:gd name="T24" fmla="+- 0 419 334"/>
                                <a:gd name="T25" fmla="*/ T24 w 171"/>
                                <a:gd name="T26" fmla="+- 0 252 201"/>
                                <a:gd name="T27" fmla="*/ 252 h 172"/>
                                <a:gd name="T28" fmla="+- 0 374 334"/>
                                <a:gd name="T29" fmla="*/ T28 w 171"/>
                                <a:gd name="T30" fmla="+- 0 201 201"/>
                                <a:gd name="T31" fmla="*/ 201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1" h="172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7" y="172"/>
                                  </a:lnTo>
                                  <a:lnTo>
                                    <a:pt x="45" y="172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85" y="51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135"/>
                          <wps:cNvSpPr>
                            <a:spLocks/>
                          </wps:cNvSpPr>
                          <wps:spPr bwMode="auto">
                            <a:xfrm>
                              <a:off x="334" y="201"/>
                              <a:ext cx="171" cy="172"/>
                            </a:xfrm>
                            <a:custGeom>
                              <a:avLst/>
                              <a:gdLst>
                                <a:gd name="T0" fmla="+- 0 419 334"/>
                                <a:gd name="T1" fmla="*/ T0 w 171"/>
                                <a:gd name="T2" fmla="+- 0 252 201"/>
                                <a:gd name="T3" fmla="*/ 252 h 172"/>
                                <a:gd name="T4" fmla="+- 0 379 334"/>
                                <a:gd name="T5" fmla="*/ T4 w 171"/>
                                <a:gd name="T6" fmla="+- 0 252 201"/>
                                <a:gd name="T7" fmla="*/ 252 h 172"/>
                                <a:gd name="T8" fmla="+- 0 489 334"/>
                                <a:gd name="T9" fmla="*/ T8 w 171"/>
                                <a:gd name="T10" fmla="+- 0 373 201"/>
                                <a:gd name="T11" fmla="*/ 373 h 172"/>
                                <a:gd name="T12" fmla="+- 0 504 334"/>
                                <a:gd name="T13" fmla="*/ T12 w 171"/>
                                <a:gd name="T14" fmla="+- 0 373 201"/>
                                <a:gd name="T15" fmla="*/ 373 h 172"/>
                                <a:gd name="T16" fmla="+- 0 504 334"/>
                                <a:gd name="T17" fmla="*/ T16 w 171"/>
                                <a:gd name="T18" fmla="+- 0 316 201"/>
                                <a:gd name="T19" fmla="*/ 316 h 172"/>
                                <a:gd name="T20" fmla="+- 0 477 334"/>
                                <a:gd name="T21" fmla="*/ T20 w 171"/>
                                <a:gd name="T22" fmla="+- 0 316 201"/>
                                <a:gd name="T23" fmla="*/ 316 h 172"/>
                                <a:gd name="T24" fmla="+- 0 419 334"/>
                                <a:gd name="T25" fmla="*/ T24 w 171"/>
                                <a:gd name="T26" fmla="+- 0 252 201"/>
                                <a:gd name="T27" fmla="*/ 252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1" h="172">
                                  <a:moveTo>
                                    <a:pt x="85" y="51"/>
                                  </a:moveTo>
                                  <a:lnTo>
                                    <a:pt x="45" y="51"/>
                                  </a:lnTo>
                                  <a:lnTo>
                                    <a:pt x="155" y="172"/>
                                  </a:lnTo>
                                  <a:lnTo>
                                    <a:pt x="170" y="172"/>
                                  </a:lnTo>
                                  <a:lnTo>
                                    <a:pt x="170" y="115"/>
                                  </a:lnTo>
                                  <a:lnTo>
                                    <a:pt x="143" y="115"/>
                                  </a:lnTo>
                                  <a:lnTo>
                                    <a:pt x="85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134"/>
                          <wps:cNvSpPr>
                            <a:spLocks/>
                          </wps:cNvSpPr>
                          <wps:spPr bwMode="auto">
                            <a:xfrm>
                              <a:off x="334" y="201"/>
                              <a:ext cx="171" cy="172"/>
                            </a:xfrm>
                            <a:custGeom>
                              <a:avLst/>
                              <a:gdLst>
                                <a:gd name="T0" fmla="+- 0 504 334"/>
                                <a:gd name="T1" fmla="*/ T0 w 171"/>
                                <a:gd name="T2" fmla="+- 0 201 201"/>
                                <a:gd name="T3" fmla="*/ 201 h 172"/>
                                <a:gd name="T4" fmla="+- 0 477 334"/>
                                <a:gd name="T5" fmla="*/ T4 w 171"/>
                                <a:gd name="T6" fmla="+- 0 201 201"/>
                                <a:gd name="T7" fmla="*/ 201 h 172"/>
                                <a:gd name="T8" fmla="+- 0 477 334"/>
                                <a:gd name="T9" fmla="*/ T8 w 171"/>
                                <a:gd name="T10" fmla="+- 0 316 201"/>
                                <a:gd name="T11" fmla="*/ 316 h 172"/>
                                <a:gd name="T12" fmla="+- 0 504 334"/>
                                <a:gd name="T13" fmla="*/ T12 w 171"/>
                                <a:gd name="T14" fmla="+- 0 316 201"/>
                                <a:gd name="T15" fmla="*/ 316 h 172"/>
                                <a:gd name="T16" fmla="+- 0 504 334"/>
                                <a:gd name="T17" fmla="*/ T16 w 171"/>
                                <a:gd name="T18" fmla="+- 0 201 201"/>
                                <a:gd name="T19" fmla="*/ 201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172">
                                  <a:moveTo>
                                    <a:pt x="170" y="0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143" y="115"/>
                                  </a:lnTo>
                                  <a:lnTo>
                                    <a:pt x="170" y="115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30"/>
                        <wpg:cNvGrpSpPr>
                          <a:grpSpLocks/>
                        </wpg:cNvGrpSpPr>
                        <wpg:grpSpPr bwMode="auto">
                          <a:xfrm>
                            <a:off x="544" y="201"/>
                            <a:ext cx="144" cy="172"/>
                            <a:chOff x="544" y="201"/>
                            <a:chExt cx="144" cy="172"/>
                          </a:xfrm>
                        </wpg:grpSpPr>
                        <wps:wsp>
                          <wps:cNvPr id="63" name="Freeform 132"/>
                          <wps:cNvSpPr>
                            <a:spLocks/>
                          </wps:cNvSpPr>
                          <wps:spPr bwMode="auto">
                            <a:xfrm>
                              <a:off x="544" y="201"/>
                              <a:ext cx="144" cy="172"/>
                            </a:xfrm>
                            <a:custGeom>
                              <a:avLst/>
                              <a:gdLst>
                                <a:gd name="T0" fmla="+- 0 626 544"/>
                                <a:gd name="T1" fmla="*/ T0 w 144"/>
                                <a:gd name="T2" fmla="+- 0 225 201"/>
                                <a:gd name="T3" fmla="*/ 225 h 172"/>
                                <a:gd name="T4" fmla="+- 0 595 544"/>
                                <a:gd name="T5" fmla="*/ T4 w 144"/>
                                <a:gd name="T6" fmla="+- 0 225 201"/>
                                <a:gd name="T7" fmla="*/ 225 h 172"/>
                                <a:gd name="T8" fmla="+- 0 595 544"/>
                                <a:gd name="T9" fmla="*/ T8 w 144"/>
                                <a:gd name="T10" fmla="+- 0 373 201"/>
                                <a:gd name="T11" fmla="*/ 373 h 172"/>
                                <a:gd name="T12" fmla="+- 0 626 544"/>
                                <a:gd name="T13" fmla="*/ T12 w 144"/>
                                <a:gd name="T14" fmla="+- 0 373 201"/>
                                <a:gd name="T15" fmla="*/ 373 h 172"/>
                                <a:gd name="T16" fmla="+- 0 626 544"/>
                                <a:gd name="T17" fmla="*/ T16 w 144"/>
                                <a:gd name="T18" fmla="+- 0 225 201"/>
                                <a:gd name="T19" fmla="*/ 225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" h="172">
                                  <a:moveTo>
                                    <a:pt x="82" y="24"/>
                                  </a:moveTo>
                                  <a:lnTo>
                                    <a:pt x="51" y="24"/>
                                  </a:lnTo>
                                  <a:lnTo>
                                    <a:pt x="51" y="172"/>
                                  </a:lnTo>
                                  <a:lnTo>
                                    <a:pt x="82" y="172"/>
                                  </a:lnTo>
                                  <a:lnTo>
                                    <a:pt x="8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31"/>
                          <wps:cNvSpPr>
                            <a:spLocks/>
                          </wps:cNvSpPr>
                          <wps:spPr bwMode="auto">
                            <a:xfrm>
                              <a:off x="544" y="201"/>
                              <a:ext cx="144" cy="172"/>
                            </a:xfrm>
                            <a:custGeom>
                              <a:avLst/>
                              <a:gdLst>
                                <a:gd name="T0" fmla="+- 0 687 544"/>
                                <a:gd name="T1" fmla="*/ T0 w 144"/>
                                <a:gd name="T2" fmla="+- 0 201 201"/>
                                <a:gd name="T3" fmla="*/ 201 h 172"/>
                                <a:gd name="T4" fmla="+- 0 544 544"/>
                                <a:gd name="T5" fmla="*/ T4 w 144"/>
                                <a:gd name="T6" fmla="+- 0 201 201"/>
                                <a:gd name="T7" fmla="*/ 201 h 172"/>
                                <a:gd name="T8" fmla="+- 0 544 544"/>
                                <a:gd name="T9" fmla="*/ T8 w 144"/>
                                <a:gd name="T10" fmla="+- 0 225 201"/>
                                <a:gd name="T11" fmla="*/ 225 h 172"/>
                                <a:gd name="T12" fmla="+- 0 677 544"/>
                                <a:gd name="T13" fmla="*/ T12 w 144"/>
                                <a:gd name="T14" fmla="+- 0 225 201"/>
                                <a:gd name="T15" fmla="*/ 225 h 172"/>
                                <a:gd name="T16" fmla="+- 0 687 544"/>
                                <a:gd name="T17" fmla="*/ T16 w 144"/>
                                <a:gd name="T18" fmla="+- 0 201 201"/>
                                <a:gd name="T19" fmla="*/ 201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" h="172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33" y="24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128"/>
                        <wpg:cNvGrpSpPr>
                          <a:grpSpLocks/>
                        </wpg:cNvGrpSpPr>
                        <wpg:grpSpPr bwMode="auto">
                          <a:xfrm>
                            <a:off x="729" y="201"/>
                            <a:ext cx="119" cy="172"/>
                            <a:chOff x="729" y="201"/>
                            <a:chExt cx="119" cy="172"/>
                          </a:xfrm>
                        </wpg:grpSpPr>
                        <wps:wsp>
                          <wps:cNvPr id="66" name="Freeform 129"/>
                          <wps:cNvSpPr>
                            <a:spLocks/>
                          </wps:cNvSpPr>
                          <wps:spPr bwMode="auto">
                            <a:xfrm>
                              <a:off x="729" y="201"/>
                              <a:ext cx="119" cy="172"/>
                            </a:xfrm>
                            <a:custGeom>
                              <a:avLst/>
                              <a:gdLst>
                                <a:gd name="T0" fmla="+- 0 841 729"/>
                                <a:gd name="T1" fmla="*/ T0 w 119"/>
                                <a:gd name="T2" fmla="+- 0 201 201"/>
                                <a:gd name="T3" fmla="*/ 201 h 172"/>
                                <a:gd name="T4" fmla="+- 0 729 729"/>
                                <a:gd name="T5" fmla="*/ T4 w 119"/>
                                <a:gd name="T6" fmla="+- 0 201 201"/>
                                <a:gd name="T7" fmla="*/ 201 h 172"/>
                                <a:gd name="T8" fmla="+- 0 729 729"/>
                                <a:gd name="T9" fmla="*/ T8 w 119"/>
                                <a:gd name="T10" fmla="+- 0 373 201"/>
                                <a:gd name="T11" fmla="*/ 373 h 172"/>
                                <a:gd name="T12" fmla="+- 0 836 729"/>
                                <a:gd name="T13" fmla="*/ T12 w 119"/>
                                <a:gd name="T14" fmla="+- 0 373 201"/>
                                <a:gd name="T15" fmla="*/ 373 h 172"/>
                                <a:gd name="T16" fmla="+- 0 847 729"/>
                                <a:gd name="T17" fmla="*/ T16 w 119"/>
                                <a:gd name="T18" fmla="+- 0 350 201"/>
                                <a:gd name="T19" fmla="*/ 350 h 172"/>
                                <a:gd name="T20" fmla="+- 0 760 729"/>
                                <a:gd name="T21" fmla="*/ T20 w 119"/>
                                <a:gd name="T22" fmla="+- 0 350 201"/>
                                <a:gd name="T23" fmla="*/ 350 h 172"/>
                                <a:gd name="T24" fmla="+- 0 760 729"/>
                                <a:gd name="T25" fmla="*/ T24 w 119"/>
                                <a:gd name="T26" fmla="+- 0 298 201"/>
                                <a:gd name="T27" fmla="*/ 298 h 172"/>
                                <a:gd name="T28" fmla="+- 0 820 729"/>
                                <a:gd name="T29" fmla="*/ T28 w 119"/>
                                <a:gd name="T30" fmla="+- 0 298 201"/>
                                <a:gd name="T31" fmla="*/ 298 h 172"/>
                                <a:gd name="T32" fmla="+- 0 828 729"/>
                                <a:gd name="T33" fmla="*/ T32 w 119"/>
                                <a:gd name="T34" fmla="+- 0 275 201"/>
                                <a:gd name="T35" fmla="*/ 275 h 172"/>
                                <a:gd name="T36" fmla="+- 0 760 729"/>
                                <a:gd name="T37" fmla="*/ T36 w 119"/>
                                <a:gd name="T38" fmla="+- 0 275 201"/>
                                <a:gd name="T39" fmla="*/ 275 h 172"/>
                                <a:gd name="T40" fmla="+- 0 760 729"/>
                                <a:gd name="T41" fmla="*/ T40 w 119"/>
                                <a:gd name="T42" fmla="+- 0 224 201"/>
                                <a:gd name="T43" fmla="*/ 224 h 172"/>
                                <a:gd name="T44" fmla="+- 0 833 729"/>
                                <a:gd name="T45" fmla="*/ T44 w 119"/>
                                <a:gd name="T46" fmla="+- 0 224 201"/>
                                <a:gd name="T47" fmla="*/ 224 h 172"/>
                                <a:gd name="T48" fmla="+- 0 841 729"/>
                                <a:gd name="T49" fmla="*/ T48 w 119"/>
                                <a:gd name="T50" fmla="+- 0 201 201"/>
                                <a:gd name="T51" fmla="*/ 201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9" h="172">
                                  <a:moveTo>
                                    <a:pt x="1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107" y="172"/>
                                  </a:lnTo>
                                  <a:lnTo>
                                    <a:pt x="118" y="149"/>
                                  </a:lnTo>
                                  <a:lnTo>
                                    <a:pt x="31" y="149"/>
                                  </a:lnTo>
                                  <a:lnTo>
                                    <a:pt x="31" y="97"/>
                                  </a:lnTo>
                                  <a:lnTo>
                                    <a:pt x="91" y="97"/>
                                  </a:lnTo>
                                  <a:lnTo>
                                    <a:pt x="99" y="74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104" y="23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124"/>
                        <wpg:cNvGrpSpPr>
                          <a:grpSpLocks/>
                        </wpg:cNvGrpSpPr>
                        <wpg:grpSpPr bwMode="auto">
                          <a:xfrm>
                            <a:off x="894" y="198"/>
                            <a:ext cx="157" cy="176"/>
                            <a:chOff x="894" y="198"/>
                            <a:chExt cx="157" cy="176"/>
                          </a:xfrm>
                        </wpg:grpSpPr>
                        <wps:wsp>
                          <wps:cNvPr id="68" name="Freeform 127"/>
                          <wps:cNvSpPr>
                            <a:spLocks/>
                          </wps:cNvSpPr>
                          <wps:spPr bwMode="auto">
                            <a:xfrm>
                              <a:off x="894" y="198"/>
                              <a:ext cx="157" cy="176"/>
                            </a:xfrm>
                            <a:custGeom>
                              <a:avLst/>
                              <a:gdLst>
                                <a:gd name="T0" fmla="+- 0 969 894"/>
                                <a:gd name="T1" fmla="*/ T0 w 157"/>
                                <a:gd name="T2" fmla="+- 0 198 198"/>
                                <a:gd name="T3" fmla="*/ 198 h 176"/>
                                <a:gd name="T4" fmla="+- 0 940 894"/>
                                <a:gd name="T5" fmla="*/ T4 w 157"/>
                                <a:gd name="T6" fmla="+- 0 198 198"/>
                                <a:gd name="T7" fmla="*/ 198 h 176"/>
                                <a:gd name="T8" fmla="+- 0 919 894"/>
                                <a:gd name="T9" fmla="*/ T8 w 157"/>
                                <a:gd name="T10" fmla="+- 0 200 198"/>
                                <a:gd name="T11" fmla="*/ 200 h 176"/>
                                <a:gd name="T12" fmla="+- 0 904 894"/>
                                <a:gd name="T13" fmla="*/ T12 w 157"/>
                                <a:gd name="T14" fmla="+- 0 202 198"/>
                                <a:gd name="T15" fmla="*/ 202 h 176"/>
                                <a:gd name="T16" fmla="+- 0 894 894"/>
                                <a:gd name="T17" fmla="*/ T16 w 157"/>
                                <a:gd name="T18" fmla="+- 0 373 198"/>
                                <a:gd name="T19" fmla="*/ 373 h 176"/>
                                <a:gd name="T20" fmla="+- 0 925 894"/>
                                <a:gd name="T21" fmla="*/ T20 w 157"/>
                                <a:gd name="T22" fmla="+- 0 373 198"/>
                                <a:gd name="T23" fmla="*/ 373 h 176"/>
                                <a:gd name="T24" fmla="+- 0 925 894"/>
                                <a:gd name="T25" fmla="*/ T24 w 157"/>
                                <a:gd name="T26" fmla="+- 0 306 198"/>
                                <a:gd name="T27" fmla="*/ 306 h 176"/>
                                <a:gd name="T28" fmla="+- 0 993 894"/>
                                <a:gd name="T29" fmla="*/ T28 w 157"/>
                                <a:gd name="T30" fmla="+- 0 306 198"/>
                                <a:gd name="T31" fmla="*/ 306 h 176"/>
                                <a:gd name="T32" fmla="+- 0 985 894"/>
                                <a:gd name="T33" fmla="*/ T32 w 157"/>
                                <a:gd name="T34" fmla="+- 0 296 198"/>
                                <a:gd name="T35" fmla="*/ 296 h 176"/>
                                <a:gd name="T36" fmla="+- 0 1002 894"/>
                                <a:gd name="T37" fmla="*/ T36 w 157"/>
                                <a:gd name="T38" fmla="+- 0 287 198"/>
                                <a:gd name="T39" fmla="*/ 287 h 176"/>
                                <a:gd name="T40" fmla="+- 0 1006 894"/>
                                <a:gd name="T41" fmla="*/ T40 w 157"/>
                                <a:gd name="T42" fmla="+- 0 284 198"/>
                                <a:gd name="T43" fmla="*/ 284 h 176"/>
                                <a:gd name="T44" fmla="+- 0 925 894"/>
                                <a:gd name="T45" fmla="*/ T44 w 157"/>
                                <a:gd name="T46" fmla="+- 0 284 198"/>
                                <a:gd name="T47" fmla="*/ 284 h 176"/>
                                <a:gd name="T48" fmla="+- 0 925 894"/>
                                <a:gd name="T49" fmla="*/ T48 w 157"/>
                                <a:gd name="T50" fmla="+- 0 220 198"/>
                                <a:gd name="T51" fmla="*/ 220 h 176"/>
                                <a:gd name="T52" fmla="+- 0 1014 894"/>
                                <a:gd name="T53" fmla="*/ T52 w 157"/>
                                <a:gd name="T54" fmla="+- 0 220 198"/>
                                <a:gd name="T55" fmla="*/ 220 h 176"/>
                                <a:gd name="T56" fmla="+- 0 1010 894"/>
                                <a:gd name="T57" fmla="*/ T56 w 157"/>
                                <a:gd name="T58" fmla="+- 0 214 198"/>
                                <a:gd name="T59" fmla="*/ 214 h 176"/>
                                <a:gd name="T60" fmla="+- 0 992 894"/>
                                <a:gd name="T61" fmla="*/ T60 w 157"/>
                                <a:gd name="T62" fmla="+- 0 204 198"/>
                                <a:gd name="T63" fmla="*/ 204 h 176"/>
                                <a:gd name="T64" fmla="+- 0 969 894"/>
                                <a:gd name="T65" fmla="*/ T64 w 157"/>
                                <a:gd name="T66" fmla="+- 0 198 198"/>
                                <a:gd name="T67" fmla="*/ 198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7" h="176">
                                  <a:moveTo>
                                    <a:pt x="75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31" y="175"/>
                                  </a:lnTo>
                                  <a:lnTo>
                                    <a:pt x="31" y="108"/>
                                  </a:lnTo>
                                  <a:lnTo>
                                    <a:pt x="99" y="108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108" y="89"/>
                                  </a:lnTo>
                                  <a:lnTo>
                                    <a:pt x="112" y="86"/>
                                  </a:lnTo>
                                  <a:lnTo>
                                    <a:pt x="31" y="86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120" y="22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98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126"/>
                          <wps:cNvSpPr>
                            <a:spLocks/>
                          </wps:cNvSpPr>
                          <wps:spPr bwMode="auto">
                            <a:xfrm>
                              <a:off x="894" y="198"/>
                              <a:ext cx="157" cy="176"/>
                            </a:xfrm>
                            <a:custGeom>
                              <a:avLst/>
                              <a:gdLst>
                                <a:gd name="T0" fmla="+- 0 993 894"/>
                                <a:gd name="T1" fmla="*/ T0 w 157"/>
                                <a:gd name="T2" fmla="+- 0 306 198"/>
                                <a:gd name="T3" fmla="*/ 306 h 176"/>
                                <a:gd name="T4" fmla="+- 0 956 894"/>
                                <a:gd name="T5" fmla="*/ T4 w 157"/>
                                <a:gd name="T6" fmla="+- 0 306 198"/>
                                <a:gd name="T7" fmla="*/ 306 h 176"/>
                                <a:gd name="T8" fmla="+- 0 1013 894"/>
                                <a:gd name="T9" fmla="*/ T8 w 157"/>
                                <a:gd name="T10" fmla="+- 0 373 198"/>
                                <a:gd name="T11" fmla="*/ 373 h 176"/>
                                <a:gd name="T12" fmla="+- 0 1051 894"/>
                                <a:gd name="T13" fmla="*/ T12 w 157"/>
                                <a:gd name="T14" fmla="+- 0 373 198"/>
                                <a:gd name="T15" fmla="*/ 373 h 176"/>
                                <a:gd name="T16" fmla="+- 0 993 894"/>
                                <a:gd name="T17" fmla="*/ T16 w 157"/>
                                <a:gd name="T18" fmla="+- 0 306 198"/>
                                <a:gd name="T19" fmla="*/ 306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76">
                                  <a:moveTo>
                                    <a:pt x="99" y="108"/>
                                  </a:moveTo>
                                  <a:lnTo>
                                    <a:pt x="62" y="108"/>
                                  </a:lnTo>
                                  <a:lnTo>
                                    <a:pt x="119" y="175"/>
                                  </a:lnTo>
                                  <a:lnTo>
                                    <a:pt x="157" y="175"/>
                                  </a:lnTo>
                                  <a:lnTo>
                                    <a:pt x="99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125"/>
                          <wps:cNvSpPr>
                            <a:spLocks/>
                          </wps:cNvSpPr>
                          <wps:spPr bwMode="auto">
                            <a:xfrm>
                              <a:off x="894" y="198"/>
                              <a:ext cx="157" cy="176"/>
                            </a:xfrm>
                            <a:custGeom>
                              <a:avLst/>
                              <a:gdLst>
                                <a:gd name="T0" fmla="+- 0 1014 894"/>
                                <a:gd name="T1" fmla="*/ T0 w 157"/>
                                <a:gd name="T2" fmla="+- 0 220 198"/>
                                <a:gd name="T3" fmla="*/ 220 h 176"/>
                                <a:gd name="T4" fmla="+- 0 943 894"/>
                                <a:gd name="T5" fmla="*/ T4 w 157"/>
                                <a:gd name="T6" fmla="+- 0 220 198"/>
                                <a:gd name="T7" fmla="*/ 220 h 176"/>
                                <a:gd name="T8" fmla="+- 0 973 894"/>
                                <a:gd name="T9" fmla="*/ T8 w 157"/>
                                <a:gd name="T10" fmla="+- 0 222 198"/>
                                <a:gd name="T11" fmla="*/ 222 h 176"/>
                                <a:gd name="T12" fmla="+- 0 990 894"/>
                                <a:gd name="T13" fmla="*/ T12 w 157"/>
                                <a:gd name="T14" fmla="+- 0 232 198"/>
                                <a:gd name="T15" fmla="*/ 232 h 176"/>
                                <a:gd name="T16" fmla="+- 0 995 894"/>
                                <a:gd name="T17" fmla="*/ T16 w 157"/>
                                <a:gd name="T18" fmla="+- 0 249 198"/>
                                <a:gd name="T19" fmla="*/ 249 h 176"/>
                                <a:gd name="T20" fmla="+- 0 986 894"/>
                                <a:gd name="T21" fmla="*/ T20 w 157"/>
                                <a:gd name="T22" fmla="+- 0 270 198"/>
                                <a:gd name="T23" fmla="*/ 270 h 176"/>
                                <a:gd name="T24" fmla="+- 0 969 894"/>
                                <a:gd name="T25" fmla="*/ T24 w 157"/>
                                <a:gd name="T26" fmla="+- 0 282 198"/>
                                <a:gd name="T27" fmla="*/ 282 h 176"/>
                                <a:gd name="T28" fmla="+- 0 925 894"/>
                                <a:gd name="T29" fmla="*/ T28 w 157"/>
                                <a:gd name="T30" fmla="+- 0 284 198"/>
                                <a:gd name="T31" fmla="*/ 284 h 176"/>
                                <a:gd name="T32" fmla="+- 0 1006 894"/>
                                <a:gd name="T33" fmla="*/ T32 w 157"/>
                                <a:gd name="T34" fmla="+- 0 284 198"/>
                                <a:gd name="T35" fmla="*/ 284 h 176"/>
                                <a:gd name="T36" fmla="+- 0 1018 894"/>
                                <a:gd name="T37" fmla="*/ T36 w 157"/>
                                <a:gd name="T38" fmla="+- 0 273 198"/>
                                <a:gd name="T39" fmla="*/ 273 h 176"/>
                                <a:gd name="T40" fmla="+- 0 1026 894"/>
                                <a:gd name="T41" fmla="*/ T40 w 157"/>
                                <a:gd name="T42" fmla="+- 0 252 198"/>
                                <a:gd name="T43" fmla="*/ 252 h 176"/>
                                <a:gd name="T44" fmla="+- 0 1022 894"/>
                                <a:gd name="T45" fmla="*/ T44 w 157"/>
                                <a:gd name="T46" fmla="+- 0 230 198"/>
                                <a:gd name="T47" fmla="*/ 230 h 176"/>
                                <a:gd name="T48" fmla="+- 0 1014 894"/>
                                <a:gd name="T49" fmla="*/ T48 w 157"/>
                                <a:gd name="T50" fmla="+- 0 220 198"/>
                                <a:gd name="T51" fmla="*/ 220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7" h="176">
                                  <a:moveTo>
                                    <a:pt x="120" y="22"/>
                                  </a:moveTo>
                                  <a:lnTo>
                                    <a:pt x="49" y="22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96" y="34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92" y="72"/>
                                  </a:lnTo>
                                  <a:lnTo>
                                    <a:pt x="75" y="84"/>
                                  </a:lnTo>
                                  <a:lnTo>
                                    <a:pt x="31" y="86"/>
                                  </a:lnTo>
                                  <a:lnTo>
                                    <a:pt x="112" y="86"/>
                                  </a:lnTo>
                                  <a:lnTo>
                                    <a:pt x="124" y="75"/>
                                  </a:lnTo>
                                  <a:lnTo>
                                    <a:pt x="132" y="54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2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120"/>
                        <wpg:cNvGrpSpPr>
                          <a:grpSpLocks/>
                        </wpg:cNvGrpSpPr>
                        <wpg:grpSpPr bwMode="auto">
                          <a:xfrm>
                            <a:off x="1078" y="201"/>
                            <a:ext cx="171" cy="172"/>
                            <a:chOff x="1078" y="201"/>
                            <a:chExt cx="171" cy="172"/>
                          </a:xfrm>
                        </wpg:grpSpPr>
                        <wps:wsp>
                          <wps:cNvPr id="72" name="Freeform 123"/>
                          <wps:cNvSpPr>
                            <a:spLocks/>
                          </wps:cNvSpPr>
                          <wps:spPr bwMode="auto">
                            <a:xfrm>
                              <a:off x="1078" y="201"/>
                              <a:ext cx="171" cy="172"/>
                            </a:xfrm>
                            <a:custGeom>
                              <a:avLst/>
                              <a:gdLst>
                                <a:gd name="T0" fmla="+- 0 1118 1078"/>
                                <a:gd name="T1" fmla="*/ T0 w 171"/>
                                <a:gd name="T2" fmla="+- 0 201 201"/>
                                <a:gd name="T3" fmla="*/ 201 h 172"/>
                                <a:gd name="T4" fmla="+- 0 1078 1078"/>
                                <a:gd name="T5" fmla="*/ T4 w 171"/>
                                <a:gd name="T6" fmla="+- 0 201 201"/>
                                <a:gd name="T7" fmla="*/ 201 h 172"/>
                                <a:gd name="T8" fmla="+- 0 1095 1078"/>
                                <a:gd name="T9" fmla="*/ T8 w 171"/>
                                <a:gd name="T10" fmla="+- 0 220 201"/>
                                <a:gd name="T11" fmla="*/ 220 h 172"/>
                                <a:gd name="T12" fmla="+- 0 1095 1078"/>
                                <a:gd name="T13" fmla="*/ T12 w 171"/>
                                <a:gd name="T14" fmla="+- 0 373 201"/>
                                <a:gd name="T15" fmla="*/ 373 h 172"/>
                                <a:gd name="T16" fmla="+- 0 1123 1078"/>
                                <a:gd name="T17" fmla="*/ T16 w 171"/>
                                <a:gd name="T18" fmla="+- 0 373 201"/>
                                <a:gd name="T19" fmla="*/ 373 h 172"/>
                                <a:gd name="T20" fmla="+- 0 1123 1078"/>
                                <a:gd name="T21" fmla="*/ T20 w 171"/>
                                <a:gd name="T22" fmla="+- 0 252 201"/>
                                <a:gd name="T23" fmla="*/ 252 h 172"/>
                                <a:gd name="T24" fmla="+- 0 1163 1078"/>
                                <a:gd name="T25" fmla="*/ T24 w 171"/>
                                <a:gd name="T26" fmla="+- 0 252 201"/>
                                <a:gd name="T27" fmla="*/ 252 h 172"/>
                                <a:gd name="T28" fmla="+- 0 1118 1078"/>
                                <a:gd name="T29" fmla="*/ T28 w 171"/>
                                <a:gd name="T30" fmla="+- 0 201 201"/>
                                <a:gd name="T31" fmla="*/ 201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1" h="172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7" y="172"/>
                                  </a:lnTo>
                                  <a:lnTo>
                                    <a:pt x="45" y="172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85" y="51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122"/>
                          <wps:cNvSpPr>
                            <a:spLocks/>
                          </wps:cNvSpPr>
                          <wps:spPr bwMode="auto">
                            <a:xfrm>
                              <a:off x="1078" y="201"/>
                              <a:ext cx="171" cy="172"/>
                            </a:xfrm>
                            <a:custGeom>
                              <a:avLst/>
                              <a:gdLst>
                                <a:gd name="T0" fmla="+- 0 1163 1078"/>
                                <a:gd name="T1" fmla="*/ T0 w 171"/>
                                <a:gd name="T2" fmla="+- 0 252 201"/>
                                <a:gd name="T3" fmla="*/ 252 h 172"/>
                                <a:gd name="T4" fmla="+- 0 1123 1078"/>
                                <a:gd name="T5" fmla="*/ T4 w 171"/>
                                <a:gd name="T6" fmla="+- 0 252 201"/>
                                <a:gd name="T7" fmla="*/ 252 h 172"/>
                                <a:gd name="T8" fmla="+- 0 1233 1078"/>
                                <a:gd name="T9" fmla="*/ T8 w 171"/>
                                <a:gd name="T10" fmla="+- 0 373 201"/>
                                <a:gd name="T11" fmla="*/ 373 h 172"/>
                                <a:gd name="T12" fmla="+- 0 1248 1078"/>
                                <a:gd name="T13" fmla="*/ T12 w 171"/>
                                <a:gd name="T14" fmla="+- 0 373 201"/>
                                <a:gd name="T15" fmla="*/ 373 h 172"/>
                                <a:gd name="T16" fmla="+- 0 1248 1078"/>
                                <a:gd name="T17" fmla="*/ T16 w 171"/>
                                <a:gd name="T18" fmla="+- 0 316 201"/>
                                <a:gd name="T19" fmla="*/ 316 h 172"/>
                                <a:gd name="T20" fmla="+- 0 1221 1078"/>
                                <a:gd name="T21" fmla="*/ T20 w 171"/>
                                <a:gd name="T22" fmla="+- 0 316 201"/>
                                <a:gd name="T23" fmla="*/ 316 h 172"/>
                                <a:gd name="T24" fmla="+- 0 1163 1078"/>
                                <a:gd name="T25" fmla="*/ T24 w 171"/>
                                <a:gd name="T26" fmla="+- 0 252 201"/>
                                <a:gd name="T27" fmla="*/ 252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1" h="172">
                                  <a:moveTo>
                                    <a:pt x="85" y="51"/>
                                  </a:moveTo>
                                  <a:lnTo>
                                    <a:pt x="45" y="51"/>
                                  </a:lnTo>
                                  <a:lnTo>
                                    <a:pt x="155" y="172"/>
                                  </a:lnTo>
                                  <a:lnTo>
                                    <a:pt x="170" y="172"/>
                                  </a:lnTo>
                                  <a:lnTo>
                                    <a:pt x="170" y="115"/>
                                  </a:lnTo>
                                  <a:lnTo>
                                    <a:pt x="143" y="115"/>
                                  </a:lnTo>
                                  <a:lnTo>
                                    <a:pt x="85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121"/>
                          <wps:cNvSpPr>
                            <a:spLocks/>
                          </wps:cNvSpPr>
                          <wps:spPr bwMode="auto">
                            <a:xfrm>
                              <a:off x="1078" y="201"/>
                              <a:ext cx="171" cy="172"/>
                            </a:xfrm>
                            <a:custGeom>
                              <a:avLst/>
                              <a:gdLst>
                                <a:gd name="T0" fmla="+- 0 1248 1078"/>
                                <a:gd name="T1" fmla="*/ T0 w 171"/>
                                <a:gd name="T2" fmla="+- 0 201 201"/>
                                <a:gd name="T3" fmla="*/ 201 h 172"/>
                                <a:gd name="T4" fmla="+- 0 1221 1078"/>
                                <a:gd name="T5" fmla="*/ T4 w 171"/>
                                <a:gd name="T6" fmla="+- 0 201 201"/>
                                <a:gd name="T7" fmla="*/ 201 h 172"/>
                                <a:gd name="T8" fmla="+- 0 1221 1078"/>
                                <a:gd name="T9" fmla="*/ T8 w 171"/>
                                <a:gd name="T10" fmla="+- 0 316 201"/>
                                <a:gd name="T11" fmla="*/ 316 h 172"/>
                                <a:gd name="T12" fmla="+- 0 1248 1078"/>
                                <a:gd name="T13" fmla="*/ T12 w 171"/>
                                <a:gd name="T14" fmla="+- 0 316 201"/>
                                <a:gd name="T15" fmla="*/ 316 h 172"/>
                                <a:gd name="T16" fmla="+- 0 1248 1078"/>
                                <a:gd name="T17" fmla="*/ T16 w 171"/>
                                <a:gd name="T18" fmla="+- 0 201 201"/>
                                <a:gd name="T19" fmla="*/ 201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172">
                                  <a:moveTo>
                                    <a:pt x="170" y="0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143" y="115"/>
                                  </a:lnTo>
                                  <a:lnTo>
                                    <a:pt x="170" y="115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116"/>
                        <wpg:cNvGrpSpPr>
                          <a:grpSpLocks/>
                        </wpg:cNvGrpSpPr>
                        <wpg:grpSpPr bwMode="auto">
                          <a:xfrm>
                            <a:off x="1289" y="201"/>
                            <a:ext cx="175" cy="172"/>
                            <a:chOff x="1289" y="201"/>
                            <a:chExt cx="175" cy="172"/>
                          </a:xfrm>
                        </wpg:grpSpPr>
                        <wps:wsp>
                          <wps:cNvPr id="76" name="Freeform 119"/>
                          <wps:cNvSpPr>
                            <a:spLocks/>
                          </wps:cNvSpPr>
                          <wps:spPr bwMode="auto">
                            <a:xfrm>
                              <a:off x="1289" y="201"/>
                              <a:ext cx="175" cy="172"/>
                            </a:xfrm>
                            <a:custGeom>
                              <a:avLst/>
                              <a:gdLst>
                                <a:gd name="T0" fmla="+- 0 1386 1289"/>
                                <a:gd name="T1" fmla="*/ T0 w 175"/>
                                <a:gd name="T2" fmla="+- 0 201 201"/>
                                <a:gd name="T3" fmla="*/ 201 h 172"/>
                                <a:gd name="T4" fmla="+- 0 1354 1289"/>
                                <a:gd name="T5" fmla="*/ T4 w 175"/>
                                <a:gd name="T6" fmla="+- 0 201 201"/>
                                <a:gd name="T7" fmla="*/ 201 h 172"/>
                                <a:gd name="T8" fmla="+- 0 1362 1289"/>
                                <a:gd name="T9" fmla="*/ T8 w 175"/>
                                <a:gd name="T10" fmla="+- 0 220 201"/>
                                <a:gd name="T11" fmla="*/ 220 h 172"/>
                                <a:gd name="T12" fmla="+- 0 1289 1289"/>
                                <a:gd name="T13" fmla="*/ T12 w 175"/>
                                <a:gd name="T14" fmla="+- 0 373 201"/>
                                <a:gd name="T15" fmla="*/ 373 h 172"/>
                                <a:gd name="T16" fmla="+- 0 1318 1289"/>
                                <a:gd name="T17" fmla="*/ T16 w 175"/>
                                <a:gd name="T18" fmla="+- 0 373 201"/>
                                <a:gd name="T19" fmla="*/ 373 h 172"/>
                                <a:gd name="T20" fmla="+- 0 1337 1289"/>
                                <a:gd name="T21" fmla="*/ T20 w 175"/>
                                <a:gd name="T22" fmla="+- 0 333 201"/>
                                <a:gd name="T23" fmla="*/ 333 h 172"/>
                                <a:gd name="T24" fmla="+- 0 1445 1289"/>
                                <a:gd name="T25" fmla="*/ T24 w 175"/>
                                <a:gd name="T26" fmla="+- 0 333 201"/>
                                <a:gd name="T27" fmla="*/ 333 h 172"/>
                                <a:gd name="T28" fmla="+- 0 1436 1289"/>
                                <a:gd name="T29" fmla="*/ T28 w 175"/>
                                <a:gd name="T30" fmla="+- 0 312 201"/>
                                <a:gd name="T31" fmla="*/ 312 h 172"/>
                                <a:gd name="T32" fmla="+- 0 1346 1289"/>
                                <a:gd name="T33" fmla="*/ T32 w 175"/>
                                <a:gd name="T34" fmla="+- 0 312 201"/>
                                <a:gd name="T35" fmla="*/ 312 h 172"/>
                                <a:gd name="T36" fmla="+- 0 1375 1289"/>
                                <a:gd name="T37" fmla="*/ T36 w 175"/>
                                <a:gd name="T38" fmla="+- 0 249 201"/>
                                <a:gd name="T39" fmla="*/ 249 h 172"/>
                                <a:gd name="T40" fmla="+- 0 1407 1289"/>
                                <a:gd name="T41" fmla="*/ T40 w 175"/>
                                <a:gd name="T42" fmla="+- 0 249 201"/>
                                <a:gd name="T43" fmla="*/ 249 h 172"/>
                                <a:gd name="T44" fmla="+- 0 1386 1289"/>
                                <a:gd name="T45" fmla="*/ T44 w 175"/>
                                <a:gd name="T46" fmla="+- 0 201 201"/>
                                <a:gd name="T47" fmla="*/ 201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2">
                                  <a:moveTo>
                                    <a:pt x="97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73" y="19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156" y="132"/>
                                  </a:lnTo>
                                  <a:lnTo>
                                    <a:pt x="147" y="111"/>
                                  </a:lnTo>
                                  <a:lnTo>
                                    <a:pt x="57" y="111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118" y="48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118"/>
                          <wps:cNvSpPr>
                            <a:spLocks/>
                          </wps:cNvSpPr>
                          <wps:spPr bwMode="auto">
                            <a:xfrm>
                              <a:off x="1289" y="201"/>
                              <a:ext cx="175" cy="172"/>
                            </a:xfrm>
                            <a:custGeom>
                              <a:avLst/>
                              <a:gdLst>
                                <a:gd name="T0" fmla="+- 0 1445 1289"/>
                                <a:gd name="T1" fmla="*/ T0 w 175"/>
                                <a:gd name="T2" fmla="+- 0 333 201"/>
                                <a:gd name="T3" fmla="*/ 333 h 172"/>
                                <a:gd name="T4" fmla="+- 0 1412 1289"/>
                                <a:gd name="T5" fmla="*/ T4 w 175"/>
                                <a:gd name="T6" fmla="+- 0 333 201"/>
                                <a:gd name="T7" fmla="*/ 333 h 172"/>
                                <a:gd name="T8" fmla="+- 0 1430 1289"/>
                                <a:gd name="T9" fmla="*/ T8 w 175"/>
                                <a:gd name="T10" fmla="+- 0 373 201"/>
                                <a:gd name="T11" fmla="*/ 373 h 172"/>
                                <a:gd name="T12" fmla="+- 0 1463 1289"/>
                                <a:gd name="T13" fmla="*/ T12 w 175"/>
                                <a:gd name="T14" fmla="+- 0 373 201"/>
                                <a:gd name="T15" fmla="*/ 373 h 172"/>
                                <a:gd name="T16" fmla="+- 0 1445 1289"/>
                                <a:gd name="T17" fmla="*/ T16 w 175"/>
                                <a:gd name="T18" fmla="+- 0 333 201"/>
                                <a:gd name="T19" fmla="*/ 333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" h="172">
                                  <a:moveTo>
                                    <a:pt x="156" y="132"/>
                                  </a:moveTo>
                                  <a:lnTo>
                                    <a:pt x="123" y="132"/>
                                  </a:lnTo>
                                  <a:lnTo>
                                    <a:pt x="141" y="172"/>
                                  </a:lnTo>
                                  <a:lnTo>
                                    <a:pt x="174" y="172"/>
                                  </a:lnTo>
                                  <a:lnTo>
                                    <a:pt x="156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117"/>
                          <wps:cNvSpPr>
                            <a:spLocks/>
                          </wps:cNvSpPr>
                          <wps:spPr bwMode="auto">
                            <a:xfrm>
                              <a:off x="1289" y="201"/>
                              <a:ext cx="175" cy="172"/>
                            </a:xfrm>
                            <a:custGeom>
                              <a:avLst/>
                              <a:gdLst>
                                <a:gd name="T0" fmla="+- 0 1407 1289"/>
                                <a:gd name="T1" fmla="*/ T0 w 175"/>
                                <a:gd name="T2" fmla="+- 0 249 201"/>
                                <a:gd name="T3" fmla="*/ 249 h 172"/>
                                <a:gd name="T4" fmla="+- 0 1375 1289"/>
                                <a:gd name="T5" fmla="*/ T4 w 175"/>
                                <a:gd name="T6" fmla="+- 0 249 201"/>
                                <a:gd name="T7" fmla="*/ 249 h 172"/>
                                <a:gd name="T8" fmla="+- 0 1403 1289"/>
                                <a:gd name="T9" fmla="*/ T8 w 175"/>
                                <a:gd name="T10" fmla="+- 0 312 201"/>
                                <a:gd name="T11" fmla="*/ 312 h 172"/>
                                <a:gd name="T12" fmla="+- 0 1436 1289"/>
                                <a:gd name="T13" fmla="*/ T12 w 175"/>
                                <a:gd name="T14" fmla="+- 0 312 201"/>
                                <a:gd name="T15" fmla="*/ 312 h 172"/>
                                <a:gd name="T16" fmla="+- 0 1407 1289"/>
                                <a:gd name="T17" fmla="*/ T16 w 175"/>
                                <a:gd name="T18" fmla="+- 0 249 201"/>
                                <a:gd name="T19" fmla="*/ 249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" h="172">
                                  <a:moveTo>
                                    <a:pt x="118" y="48"/>
                                  </a:moveTo>
                                  <a:lnTo>
                                    <a:pt x="86" y="48"/>
                                  </a:lnTo>
                                  <a:lnTo>
                                    <a:pt x="114" y="111"/>
                                  </a:lnTo>
                                  <a:lnTo>
                                    <a:pt x="147" y="111"/>
                                  </a:lnTo>
                                  <a:lnTo>
                                    <a:pt x="11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114"/>
                        <wpg:cNvGrpSpPr>
                          <a:grpSpLocks/>
                        </wpg:cNvGrpSpPr>
                        <wpg:grpSpPr bwMode="auto">
                          <a:xfrm>
                            <a:off x="1510" y="201"/>
                            <a:ext cx="110" cy="172"/>
                            <a:chOff x="1510" y="201"/>
                            <a:chExt cx="110" cy="172"/>
                          </a:xfrm>
                        </wpg:grpSpPr>
                        <wps:wsp>
                          <wps:cNvPr id="80" name="Freeform 115"/>
                          <wps:cNvSpPr>
                            <a:spLocks/>
                          </wps:cNvSpPr>
                          <wps:spPr bwMode="auto">
                            <a:xfrm>
                              <a:off x="1510" y="201"/>
                              <a:ext cx="110" cy="172"/>
                            </a:xfrm>
                            <a:custGeom>
                              <a:avLst/>
                              <a:gdLst>
                                <a:gd name="T0" fmla="+- 0 1541 1510"/>
                                <a:gd name="T1" fmla="*/ T0 w 110"/>
                                <a:gd name="T2" fmla="+- 0 201 201"/>
                                <a:gd name="T3" fmla="*/ 201 h 172"/>
                                <a:gd name="T4" fmla="+- 0 1510 1510"/>
                                <a:gd name="T5" fmla="*/ T4 w 110"/>
                                <a:gd name="T6" fmla="+- 0 201 201"/>
                                <a:gd name="T7" fmla="*/ 201 h 172"/>
                                <a:gd name="T8" fmla="+- 0 1510 1510"/>
                                <a:gd name="T9" fmla="*/ T8 w 110"/>
                                <a:gd name="T10" fmla="+- 0 373 201"/>
                                <a:gd name="T11" fmla="*/ 373 h 172"/>
                                <a:gd name="T12" fmla="+- 0 1610 1510"/>
                                <a:gd name="T13" fmla="*/ T12 w 110"/>
                                <a:gd name="T14" fmla="+- 0 373 201"/>
                                <a:gd name="T15" fmla="*/ 373 h 172"/>
                                <a:gd name="T16" fmla="+- 0 1620 1510"/>
                                <a:gd name="T17" fmla="*/ T16 w 110"/>
                                <a:gd name="T18" fmla="+- 0 350 201"/>
                                <a:gd name="T19" fmla="*/ 350 h 172"/>
                                <a:gd name="T20" fmla="+- 0 1541 1510"/>
                                <a:gd name="T21" fmla="*/ T20 w 110"/>
                                <a:gd name="T22" fmla="+- 0 350 201"/>
                                <a:gd name="T23" fmla="*/ 350 h 172"/>
                                <a:gd name="T24" fmla="+- 0 1541 1510"/>
                                <a:gd name="T25" fmla="*/ T24 w 110"/>
                                <a:gd name="T26" fmla="+- 0 201 201"/>
                                <a:gd name="T27" fmla="*/ 201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0" h="172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100" y="172"/>
                                  </a:lnTo>
                                  <a:lnTo>
                                    <a:pt x="110" y="149"/>
                                  </a:lnTo>
                                  <a:lnTo>
                                    <a:pt x="31" y="149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110"/>
                        <wpg:cNvGrpSpPr>
                          <a:grpSpLocks/>
                        </wpg:cNvGrpSpPr>
                        <wpg:grpSpPr bwMode="auto">
                          <a:xfrm>
                            <a:off x="1729" y="152"/>
                            <a:ext cx="198" cy="222"/>
                            <a:chOff x="1729" y="152"/>
                            <a:chExt cx="198" cy="222"/>
                          </a:xfrm>
                        </wpg:grpSpPr>
                        <wps:wsp>
                          <wps:cNvPr id="82" name="Freeform 113"/>
                          <wps:cNvSpPr>
                            <a:spLocks/>
                          </wps:cNvSpPr>
                          <wps:spPr bwMode="auto">
                            <a:xfrm>
                              <a:off x="1729" y="152"/>
                              <a:ext cx="198" cy="222"/>
                            </a:xfrm>
                            <a:custGeom>
                              <a:avLst/>
                              <a:gdLst>
                                <a:gd name="T0" fmla="+- 0 1840 1729"/>
                                <a:gd name="T1" fmla="*/ T0 w 198"/>
                                <a:gd name="T2" fmla="+- 0 152 152"/>
                                <a:gd name="T3" fmla="*/ 152 h 222"/>
                                <a:gd name="T4" fmla="+- 0 1802 1729"/>
                                <a:gd name="T5" fmla="*/ T4 w 198"/>
                                <a:gd name="T6" fmla="+- 0 152 152"/>
                                <a:gd name="T7" fmla="*/ 152 h 222"/>
                                <a:gd name="T8" fmla="+- 0 1810 1729"/>
                                <a:gd name="T9" fmla="*/ T8 w 198"/>
                                <a:gd name="T10" fmla="+- 0 170 152"/>
                                <a:gd name="T11" fmla="*/ 170 h 222"/>
                                <a:gd name="T12" fmla="+- 0 1729 1729"/>
                                <a:gd name="T13" fmla="*/ T12 w 198"/>
                                <a:gd name="T14" fmla="+- 0 373 152"/>
                                <a:gd name="T15" fmla="*/ 373 h 222"/>
                                <a:gd name="T16" fmla="+- 0 1762 1729"/>
                                <a:gd name="T17" fmla="*/ T16 w 198"/>
                                <a:gd name="T18" fmla="+- 0 373 152"/>
                                <a:gd name="T19" fmla="*/ 373 h 222"/>
                                <a:gd name="T20" fmla="+- 0 1782 1729"/>
                                <a:gd name="T21" fmla="*/ T20 w 198"/>
                                <a:gd name="T22" fmla="+- 0 321 152"/>
                                <a:gd name="T23" fmla="*/ 321 h 222"/>
                                <a:gd name="T24" fmla="+- 0 1906 1729"/>
                                <a:gd name="T25" fmla="*/ T24 w 198"/>
                                <a:gd name="T26" fmla="+- 0 321 152"/>
                                <a:gd name="T27" fmla="*/ 321 h 222"/>
                                <a:gd name="T28" fmla="+- 0 1896 1729"/>
                                <a:gd name="T29" fmla="*/ T28 w 198"/>
                                <a:gd name="T30" fmla="+- 0 296 152"/>
                                <a:gd name="T31" fmla="*/ 296 h 222"/>
                                <a:gd name="T32" fmla="+- 0 1791 1729"/>
                                <a:gd name="T33" fmla="*/ T32 w 198"/>
                                <a:gd name="T34" fmla="+- 0 296 152"/>
                                <a:gd name="T35" fmla="*/ 296 h 222"/>
                                <a:gd name="T36" fmla="+- 0 1824 1729"/>
                                <a:gd name="T37" fmla="*/ T36 w 198"/>
                                <a:gd name="T38" fmla="+- 0 209 152"/>
                                <a:gd name="T39" fmla="*/ 209 h 222"/>
                                <a:gd name="T40" fmla="+- 0 1862 1729"/>
                                <a:gd name="T41" fmla="*/ T40 w 198"/>
                                <a:gd name="T42" fmla="+- 0 209 152"/>
                                <a:gd name="T43" fmla="*/ 209 h 222"/>
                                <a:gd name="T44" fmla="+- 0 1840 1729"/>
                                <a:gd name="T45" fmla="*/ T44 w 198"/>
                                <a:gd name="T46" fmla="+- 0 152 152"/>
                                <a:gd name="T47" fmla="*/ 152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8" h="222">
                                  <a:moveTo>
                                    <a:pt x="111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33" y="221"/>
                                  </a:lnTo>
                                  <a:lnTo>
                                    <a:pt x="53" y="169"/>
                                  </a:lnTo>
                                  <a:lnTo>
                                    <a:pt x="177" y="169"/>
                                  </a:lnTo>
                                  <a:lnTo>
                                    <a:pt x="167" y="144"/>
                                  </a:lnTo>
                                  <a:lnTo>
                                    <a:pt x="62" y="144"/>
                                  </a:lnTo>
                                  <a:lnTo>
                                    <a:pt x="95" y="57"/>
                                  </a:lnTo>
                                  <a:lnTo>
                                    <a:pt x="133" y="57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112"/>
                          <wps:cNvSpPr>
                            <a:spLocks/>
                          </wps:cNvSpPr>
                          <wps:spPr bwMode="auto">
                            <a:xfrm>
                              <a:off x="1729" y="152"/>
                              <a:ext cx="198" cy="222"/>
                            </a:xfrm>
                            <a:custGeom>
                              <a:avLst/>
                              <a:gdLst>
                                <a:gd name="T0" fmla="+- 0 1906 1729"/>
                                <a:gd name="T1" fmla="*/ T0 w 198"/>
                                <a:gd name="T2" fmla="+- 0 321 152"/>
                                <a:gd name="T3" fmla="*/ 321 h 222"/>
                                <a:gd name="T4" fmla="+- 0 1867 1729"/>
                                <a:gd name="T5" fmla="*/ T4 w 198"/>
                                <a:gd name="T6" fmla="+- 0 321 152"/>
                                <a:gd name="T7" fmla="*/ 321 h 222"/>
                                <a:gd name="T8" fmla="+- 0 1888 1729"/>
                                <a:gd name="T9" fmla="*/ T8 w 198"/>
                                <a:gd name="T10" fmla="+- 0 373 152"/>
                                <a:gd name="T11" fmla="*/ 373 h 222"/>
                                <a:gd name="T12" fmla="+- 0 1926 1729"/>
                                <a:gd name="T13" fmla="*/ T12 w 198"/>
                                <a:gd name="T14" fmla="+- 0 373 152"/>
                                <a:gd name="T15" fmla="*/ 373 h 222"/>
                                <a:gd name="T16" fmla="+- 0 1906 1729"/>
                                <a:gd name="T17" fmla="*/ T16 w 198"/>
                                <a:gd name="T18" fmla="+- 0 321 152"/>
                                <a:gd name="T19" fmla="*/ 321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" h="222">
                                  <a:moveTo>
                                    <a:pt x="177" y="169"/>
                                  </a:moveTo>
                                  <a:lnTo>
                                    <a:pt x="138" y="169"/>
                                  </a:lnTo>
                                  <a:lnTo>
                                    <a:pt x="159" y="221"/>
                                  </a:lnTo>
                                  <a:lnTo>
                                    <a:pt x="197" y="221"/>
                                  </a:lnTo>
                                  <a:lnTo>
                                    <a:pt x="177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111"/>
                          <wps:cNvSpPr>
                            <a:spLocks/>
                          </wps:cNvSpPr>
                          <wps:spPr bwMode="auto">
                            <a:xfrm>
                              <a:off x="1729" y="152"/>
                              <a:ext cx="198" cy="222"/>
                            </a:xfrm>
                            <a:custGeom>
                              <a:avLst/>
                              <a:gdLst>
                                <a:gd name="T0" fmla="+- 0 1862 1729"/>
                                <a:gd name="T1" fmla="*/ T0 w 198"/>
                                <a:gd name="T2" fmla="+- 0 209 152"/>
                                <a:gd name="T3" fmla="*/ 209 h 222"/>
                                <a:gd name="T4" fmla="+- 0 1824 1729"/>
                                <a:gd name="T5" fmla="*/ T4 w 198"/>
                                <a:gd name="T6" fmla="+- 0 209 152"/>
                                <a:gd name="T7" fmla="*/ 209 h 222"/>
                                <a:gd name="T8" fmla="+- 0 1858 1729"/>
                                <a:gd name="T9" fmla="*/ T8 w 198"/>
                                <a:gd name="T10" fmla="+- 0 296 152"/>
                                <a:gd name="T11" fmla="*/ 296 h 222"/>
                                <a:gd name="T12" fmla="+- 0 1896 1729"/>
                                <a:gd name="T13" fmla="*/ T12 w 198"/>
                                <a:gd name="T14" fmla="+- 0 296 152"/>
                                <a:gd name="T15" fmla="*/ 296 h 222"/>
                                <a:gd name="T16" fmla="+- 0 1862 1729"/>
                                <a:gd name="T17" fmla="*/ T16 w 198"/>
                                <a:gd name="T18" fmla="+- 0 209 152"/>
                                <a:gd name="T19" fmla="*/ 209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" h="222">
                                  <a:moveTo>
                                    <a:pt x="133" y="57"/>
                                  </a:moveTo>
                                  <a:lnTo>
                                    <a:pt x="95" y="57"/>
                                  </a:lnTo>
                                  <a:lnTo>
                                    <a:pt x="129" y="144"/>
                                  </a:lnTo>
                                  <a:lnTo>
                                    <a:pt x="167" y="144"/>
                                  </a:lnTo>
                                  <a:lnTo>
                                    <a:pt x="133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08"/>
                        <wpg:cNvGrpSpPr>
                          <a:grpSpLocks/>
                        </wpg:cNvGrpSpPr>
                        <wpg:grpSpPr bwMode="auto">
                          <a:xfrm>
                            <a:off x="1971" y="201"/>
                            <a:ext cx="115" cy="172"/>
                            <a:chOff x="1971" y="201"/>
                            <a:chExt cx="115" cy="172"/>
                          </a:xfrm>
                        </wpg:grpSpPr>
                        <wps:wsp>
                          <wps:cNvPr id="86" name="Freeform 109"/>
                          <wps:cNvSpPr>
                            <a:spLocks/>
                          </wps:cNvSpPr>
                          <wps:spPr bwMode="auto">
                            <a:xfrm>
                              <a:off x="1971" y="201"/>
                              <a:ext cx="115" cy="172"/>
                            </a:xfrm>
                            <a:custGeom>
                              <a:avLst/>
                              <a:gdLst>
                                <a:gd name="T0" fmla="+- 0 2086 1971"/>
                                <a:gd name="T1" fmla="*/ T0 w 115"/>
                                <a:gd name="T2" fmla="+- 0 201 201"/>
                                <a:gd name="T3" fmla="*/ 201 h 172"/>
                                <a:gd name="T4" fmla="+- 0 1971 1971"/>
                                <a:gd name="T5" fmla="*/ T4 w 115"/>
                                <a:gd name="T6" fmla="+- 0 201 201"/>
                                <a:gd name="T7" fmla="*/ 201 h 172"/>
                                <a:gd name="T8" fmla="+- 0 1971 1971"/>
                                <a:gd name="T9" fmla="*/ T8 w 115"/>
                                <a:gd name="T10" fmla="+- 0 373 201"/>
                                <a:gd name="T11" fmla="*/ 373 h 172"/>
                                <a:gd name="T12" fmla="+- 0 2002 1971"/>
                                <a:gd name="T13" fmla="*/ T12 w 115"/>
                                <a:gd name="T14" fmla="+- 0 373 201"/>
                                <a:gd name="T15" fmla="*/ 373 h 172"/>
                                <a:gd name="T16" fmla="+- 0 2002 1971"/>
                                <a:gd name="T17" fmla="*/ T16 w 115"/>
                                <a:gd name="T18" fmla="+- 0 305 201"/>
                                <a:gd name="T19" fmla="*/ 305 h 172"/>
                                <a:gd name="T20" fmla="+- 0 2066 1971"/>
                                <a:gd name="T21" fmla="*/ T20 w 115"/>
                                <a:gd name="T22" fmla="+- 0 305 201"/>
                                <a:gd name="T23" fmla="*/ 305 h 172"/>
                                <a:gd name="T24" fmla="+- 0 2074 1971"/>
                                <a:gd name="T25" fmla="*/ T24 w 115"/>
                                <a:gd name="T26" fmla="+- 0 283 201"/>
                                <a:gd name="T27" fmla="*/ 283 h 172"/>
                                <a:gd name="T28" fmla="+- 0 2002 1971"/>
                                <a:gd name="T29" fmla="*/ T28 w 115"/>
                                <a:gd name="T30" fmla="+- 0 283 201"/>
                                <a:gd name="T31" fmla="*/ 283 h 172"/>
                                <a:gd name="T32" fmla="+- 0 2002 1971"/>
                                <a:gd name="T33" fmla="*/ T32 w 115"/>
                                <a:gd name="T34" fmla="+- 0 224 201"/>
                                <a:gd name="T35" fmla="*/ 224 h 172"/>
                                <a:gd name="T36" fmla="+- 0 2078 1971"/>
                                <a:gd name="T37" fmla="*/ T36 w 115"/>
                                <a:gd name="T38" fmla="+- 0 224 201"/>
                                <a:gd name="T39" fmla="*/ 224 h 172"/>
                                <a:gd name="T40" fmla="+- 0 2086 1971"/>
                                <a:gd name="T41" fmla="*/ T40 w 115"/>
                                <a:gd name="T42" fmla="+- 0 201 201"/>
                                <a:gd name="T43" fmla="*/ 201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5" h="172">
                                  <a:moveTo>
                                    <a:pt x="1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31" y="172"/>
                                  </a:lnTo>
                                  <a:lnTo>
                                    <a:pt x="31" y="104"/>
                                  </a:lnTo>
                                  <a:lnTo>
                                    <a:pt x="95" y="104"/>
                                  </a:lnTo>
                                  <a:lnTo>
                                    <a:pt x="103" y="82"/>
                                  </a:lnTo>
                                  <a:lnTo>
                                    <a:pt x="31" y="82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106"/>
                        <wpg:cNvGrpSpPr>
                          <a:grpSpLocks/>
                        </wpg:cNvGrpSpPr>
                        <wpg:grpSpPr bwMode="auto">
                          <a:xfrm>
                            <a:off x="2131" y="201"/>
                            <a:ext cx="115" cy="172"/>
                            <a:chOff x="2131" y="201"/>
                            <a:chExt cx="115" cy="172"/>
                          </a:xfrm>
                        </wpg:grpSpPr>
                        <wps:wsp>
                          <wps:cNvPr id="88" name="Freeform 107"/>
                          <wps:cNvSpPr>
                            <a:spLocks/>
                          </wps:cNvSpPr>
                          <wps:spPr bwMode="auto">
                            <a:xfrm>
                              <a:off x="2131" y="201"/>
                              <a:ext cx="115" cy="172"/>
                            </a:xfrm>
                            <a:custGeom>
                              <a:avLst/>
                              <a:gdLst>
                                <a:gd name="T0" fmla="+- 0 2246 2131"/>
                                <a:gd name="T1" fmla="*/ T0 w 115"/>
                                <a:gd name="T2" fmla="+- 0 201 201"/>
                                <a:gd name="T3" fmla="*/ 201 h 172"/>
                                <a:gd name="T4" fmla="+- 0 2131 2131"/>
                                <a:gd name="T5" fmla="*/ T4 w 115"/>
                                <a:gd name="T6" fmla="+- 0 201 201"/>
                                <a:gd name="T7" fmla="*/ 201 h 172"/>
                                <a:gd name="T8" fmla="+- 0 2131 2131"/>
                                <a:gd name="T9" fmla="*/ T8 w 115"/>
                                <a:gd name="T10" fmla="+- 0 373 201"/>
                                <a:gd name="T11" fmla="*/ 373 h 172"/>
                                <a:gd name="T12" fmla="+- 0 2162 2131"/>
                                <a:gd name="T13" fmla="*/ T12 w 115"/>
                                <a:gd name="T14" fmla="+- 0 373 201"/>
                                <a:gd name="T15" fmla="*/ 373 h 172"/>
                                <a:gd name="T16" fmla="+- 0 2162 2131"/>
                                <a:gd name="T17" fmla="*/ T16 w 115"/>
                                <a:gd name="T18" fmla="+- 0 305 201"/>
                                <a:gd name="T19" fmla="*/ 305 h 172"/>
                                <a:gd name="T20" fmla="+- 0 2226 2131"/>
                                <a:gd name="T21" fmla="*/ T20 w 115"/>
                                <a:gd name="T22" fmla="+- 0 305 201"/>
                                <a:gd name="T23" fmla="*/ 305 h 172"/>
                                <a:gd name="T24" fmla="+- 0 2234 2131"/>
                                <a:gd name="T25" fmla="*/ T24 w 115"/>
                                <a:gd name="T26" fmla="+- 0 283 201"/>
                                <a:gd name="T27" fmla="*/ 283 h 172"/>
                                <a:gd name="T28" fmla="+- 0 2162 2131"/>
                                <a:gd name="T29" fmla="*/ T28 w 115"/>
                                <a:gd name="T30" fmla="+- 0 283 201"/>
                                <a:gd name="T31" fmla="*/ 283 h 172"/>
                                <a:gd name="T32" fmla="+- 0 2162 2131"/>
                                <a:gd name="T33" fmla="*/ T32 w 115"/>
                                <a:gd name="T34" fmla="+- 0 224 201"/>
                                <a:gd name="T35" fmla="*/ 224 h 172"/>
                                <a:gd name="T36" fmla="+- 0 2238 2131"/>
                                <a:gd name="T37" fmla="*/ T36 w 115"/>
                                <a:gd name="T38" fmla="+- 0 224 201"/>
                                <a:gd name="T39" fmla="*/ 224 h 172"/>
                                <a:gd name="T40" fmla="+- 0 2246 2131"/>
                                <a:gd name="T41" fmla="*/ T40 w 115"/>
                                <a:gd name="T42" fmla="+- 0 201 201"/>
                                <a:gd name="T43" fmla="*/ 201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5" h="172">
                                  <a:moveTo>
                                    <a:pt x="1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31" y="172"/>
                                  </a:lnTo>
                                  <a:lnTo>
                                    <a:pt x="31" y="104"/>
                                  </a:lnTo>
                                  <a:lnTo>
                                    <a:pt x="95" y="104"/>
                                  </a:lnTo>
                                  <a:lnTo>
                                    <a:pt x="103" y="82"/>
                                  </a:lnTo>
                                  <a:lnTo>
                                    <a:pt x="31" y="82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102"/>
                        <wpg:cNvGrpSpPr>
                          <a:grpSpLocks/>
                        </wpg:cNvGrpSpPr>
                        <wpg:grpSpPr bwMode="auto">
                          <a:xfrm>
                            <a:off x="2252" y="201"/>
                            <a:ext cx="175" cy="172"/>
                            <a:chOff x="2252" y="201"/>
                            <a:chExt cx="175" cy="172"/>
                          </a:xfrm>
                        </wpg:grpSpPr>
                        <wps:wsp>
                          <wps:cNvPr id="90" name="Freeform 105"/>
                          <wps:cNvSpPr>
                            <a:spLocks/>
                          </wps:cNvSpPr>
                          <wps:spPr bwMode="auto">
                            <a:xfrm>
                              <a:off x="2252" y="201"/>
                              <a:ext cx="175" cy="172"/>
                            </a:xfrm>
                            <a:custGeom>
                              <a:avLst/>
                              <a:gdLst>
                                <a:gd name="T0" fmla="+- 0 2350 2252"/>
                                <a:gd name="T1" fmla="*/ T0 w 175"/>
                                <a:gd name="T2" fmla="+- 0 201 201"/>
                                <a:gd name="T3" fmla="*/ 201 h 172"/>
                                <a:gd name="T4" fmla="+- 0 2317 2252"/>
                                <a:gd name="T5" fmla="*/ T4 w 175"/>
                                <a:gd name="T6" fmla="+- 0 201 201"/>
                                <a:gd name="T7" fmla="*/ 201 h 172"/>
                                <a:gd name="T8" fmla="+- 0 2326 2252"/>
                                <a:gd name="T9" fmla="*/ T8 w 175"/>
                                <a:gd name="T10" fmla="+- 0 220 201"/>
                                <a:gd name="T11" fmla="*/ 220 h 172"/>
                                <a:gd name="T12" fmla="+- 0 2252 2252"/>
                                <a:gd name="T13" fmla="*/ T12 w 175"/>
                                <a:gd name="T14" fmla="+- 0 373 201"/>
                                <a:gd name="T15" fmla="*/ 373 h 172"/>
                                <a:gd name="T16" fmla="+- 0 2282 2252"/>
                                <a:gd name="T17" fmla="*/ T16 w 175"/>
                                <a:gd name="T18" fmla="+- 0 373 201"/>
                                <a:gd name="T19" fmla="*/ 373 h 172"/>
                                <a:gd name="T20" fmla="+- 0 2300 2252"/>
                                <a:gd name="T21" fmla="*/ T20 w 175"/>
                                <a:gd name="T22" fmla="+- 0 333 201"/>
                                <a:gd name="T23" fmla="*/ 333 h 172"/>
                                <a:gd name="T24" fmla="+- 0 2408 2252"/>
                                <a:gd name="T25" fmla="*/ T24 w 175"/>
                                <a:gd name="T26" fmla="+- 0 333 201"/>
                                <a:gd name="T27" fmla="*/ 333 h 172"/>
                                <a:gd name="T28" fmla="+- 0 2399 2252"/>
                                <a:gd name="T29" fmla="*/ T28 w 175"/>
                                <a:gd name="T30" fmla="+- 0 312 201"/>
                                <a:gd name="T31" fmla="*/ 312 h 172"/>
                                <a:gd name="T32" fmla="+- 0 2310 2252"/>
                                <a:gd name="T33" fmla="*/ T32 w 175"/>
                                <a:gd name="T34" fmla="+- 0 312 201"/>
                                <a:gd name="T35" fmla="*/ 312 h 172"/>
                                <a:gd name="T36" fmla="+- 0 2339 2252"/>
                                <a:gd name="T37" fmla="*/ T36 w 175"/>
                                <a:gd name="T38" fmla="+- 0 249 201"/>
                                <a:gd name="T39" fmla="*/ 249 h 172"/>
                                <a:gd name="T40" fmla="+- 0 2371 2252"/>
                                <a:gd name="T41" fmla="*/ T40 w 175"/>
                                <a:gd name="T42" fmla="+- 0 249 201"/>
                                <a:gd name="T43" fmla="*/ 249 h 172"/>
                                <a:gd name="T44" fmla="+- 0 2350 2252"/>
                                <a:gd name="T45" fmla="*/ T44 w 175"/>
                                <a:gd name="T46" fmla="+- 0 201 201"/>
                                <a:gd name="T47" fmla="*/ 201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2">
                                  <a:moveTo>
                                    <a:pt x="98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30" y="172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156" y="132"/>
                                  </a:lnTo>
                                  <a:lnTo>
                                    <a:pt x="147" y="111"/>
                                  </a:lnTo>
                                  <a:lnTo>
                                    <a:pt x="58" y="111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119" y="48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104"/>
                          <wps:cNvSpPr>
                            <a:spLocks/>
                          </wps:cNvSpPr>
                          <wps:spPr bwMode="auto">
                            <a:xfrm>
                              <a:off x="2252" y="201"/>
                              <a:ext cx="175" cy="172"/>
                            </a:xfrm>
                            <a:custGeom>
                              <a:avLst/>
                              <a:gdLst>
                                <a:gd name="T0" fmla="+- 0 2408 2252"/>
                                <a:gd name="T1" fmla="*/ T0 w 175"/>
                                <a:gd name="T2" fmla="+- 0 333 201"/>
                                <a:gd name="T3" fmla="*/ 333 h 172"/>
                                <a:gd name="T4" fmla="+- 0 2375 2252"/>
                                <a:gd name="T5" fmla="*/ T4 w 175"/>
                                <a:gd name="T6" fmla="+- 0 333 201"/>
                                <a:gd name="T7" fmla="*/ 333 h 172"/>
                                <a:gd name="T8" fmla="+- 0 2393 2252"/>
                                <a:gd name="T9" fmla="*/ T8 w 175"/>
                                <a:gd name="T10" fmla="+- 0 373 201"/>
                                <a:gd name="T11" fmla="*/ 373 h 172"/>
                                <a:gd name="T12" fmla="+- 0 2427 2252"/>
                                <a:gd name="T13" fmla="*/ T12 w 175"/>
                                <a:gd name="T14" fmla="+- 0 373 201"/>
                                <a:gd name="T15" fmla="*/ 373 h 172"/>
                                <a:gd name="T16" fmla="+- 0 2408 2252"/>
                                <a:gd name="T17" fmla="*/ T16 w 175"/>
                                <a:gd name="T18" fmla="+- 0 333 201"/>
                                <a:gd name="T19" fmla="*/ 333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" h="172">
                                  <a:moveTo>
                                    <a:pt x="156" y="132"/>
                                  </a:moveTo>
                                  <a:lnTo>
                                    <a:pt x="123" y="132"/>
                                  </a:lnTo>
                                  <a:lnTo>
                                    <a:pt x="141" y="172"/>
                                  </a:lnTo>
                                  <a:lnTo>
                                    <a:pt x="175" y="172"/>
                                  </a:lnTo>
                                  <a:lnTo>
                                    <a:pt x="156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103"/>
                          <wps:cNvSpPr>
                            <a:spLocks/>
                          </wps:cNvSpPr>
                          <wps:spPr bwMode="auto">
                            <a:xfrm>
                              <a:off x="2252" y="201"/>
                              <a:ext cx="175" cy="172"/>
                            </a:xfrm>
                            <a:custGeom>
                              <a:avLst/>
                              <a:gdLst>
                                <a:gd name="T0" fmla="+- 0 2371 2252"/>
                                <a:gd name="T1" fmla="*/ T0 w 175"/>
                                <a:gd name="T2" fmla="+- 0 249 201"/>
                                <a:gd name="T3" fmla="*/ 249 h 172"/>
                                <a:gd name="T4" fmla="+- 0 2339 2252"/>
                                <a:gd name="T5" fmla="*/ T4 w 175"/>
                                <a:gd name="T6" fmla="+- 0 249 201"/>
                                <a:gd name="T7" fmla="*/ 249 h 172"/>
                                <a:gd name="T8" fmla="+- 0 2367 2252"/>
                                <a:gd name="T9" fmla="*/ T8 w 175"/>
                                <a:gd name="T10" fmla="+- 0 312 201"/>
                                <a:gd name="T11" fmla="*/ 312 h 172"/>
                                <a:gd name="T12" fmla="+- 0 2399 2252"/>
                                <a:gd name="T13" fmla="*/ T12 w 175"/>
                                <a:gd name="T14" fmla="+- 0 312 201"/>
                                <a:gd name="T15" fmla="*/ 312 h 172"/>
                                <a:gd name="T16" fmla="+- 0 2371 2252"/>
                                <a:gd name="T17" fmla="*/ T16 w 175"/>
                                <a:gd name="T18" fmla="+- 0 249 201"/>
                                <a:gd name="T19" fmla="*/ 249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" h="172">
                                  <a:moveTo>
                                    <a:pt x="119" y="48"/>
                                  </a:moveTo>
                                  <a:lnTo>
                                    <a:pt x="87" y="48"/>
                                  </a:lnTo>
                                  <a:lnTo>
                                    <a:pt x="115" y="111"/>
                                  </a:lnTo>
                                  <a:lnTo>
                                    <a:pt x="147" y="111"/>
                                  </a:lnTo>
                                  <a:lnTo>
                                    <a:pt x="119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98"/>
                        <wpg:cNvGrpSpPr>
                          <a:grpSpLocks/>
                        </wpg:cNvGrpSpPr>
                        <wpg:grpSpPr bwMode="auto">
                          <a:xfrm>
                            <a:off x="2559" y="198"/>
                            <a:ext cx="157" cy="176"/>
                            <a:chOff x="2559" y="198"/>
                            <a:chExt cx="157" cy="176"/>
                          </a:xfrm>
                        </wpg:grpSpPr>
                        <wps:wsp>
                          <wps:cNvPr id="94" name="Freeform 101"/>
                          <wps:cNvSpPr>
                            <a:spLocks/>
                          </wps:cNvSpPr>
                          <wps:spPr bwMode="auto">
                            <a:xfrm>
                              <a:off x="2559" y="198"/>
                              <a:ext cx="157" cy="176"/>
                            </a:xfrm>
                            <a:custGeom>
                              <a:avLst/>
                              <a:gdLst>
                                <a:gd name="T0" fmla="+- 0 2633 2559"/>
                                <a:gd name="T1" fmla="*/ T0 w 157"/>
                                <a:gd name="T2" fmla="+- 0 198 198"/>
                                <a:gd name="T3" fmla="*/ 198 h 176"/>
                                <a:gd name="T4" fmla="+- 0 2604 2559"/>
                                <a:gd name="T5" fmla="*/ T4 w 157"/>
                                <a:gd name="T6" fmla="+- 0 198 198"/>
                                <a:gd name="T7" fmla="*/ 198 h 176"/>
                                <a:gd name="T8" fmla="+- 0 2583 2559"/>
                                <a:gd name="T9" fmla="*/ T8 w 157"/>
                                <a:gd name="T10" fmla="+- 0 200 198"/>
                                <a:gd name="T11" fmla="*/ 200 h 176"/>
                                <a:gd name="T12" fmla="+- 0 2568 2559"/>
                                <a:gd name="T13" fmla="*/ T12 w 157"/>
                                <a:gd name="T14" fmla="+- 0 202 198"/>
                                <a:gd name="T15" fmla="*/ 202 h 176"/>
                                <a:gd name="T16" fmla="+- 0 2559 2559"/>
                                <a:gd name="T17" fmla="*/ T16 w 157"/>
                                <a:gd name="T18" fmla="+- 0 373 198"/>
                                <a:gd name="T19" fmla="*/ 373 h 176"/>
                                <a:gd name="T20" fmla="+- 0 2589 2559"/>
                                <a:gd name="T21" fmla="*/ T20 w 157"/>
                                <a:gd name="T22" fmla="+- 0 373 198"/>
                                <a:gd name="T23" fmla="*/ 373 h 176"/>
                                <a:gd name="T24" fmla="+- 0 2589 2559"/>
                                <a:gd name="T25" fmla="*/ T24 w 157"/>
                                <a:gd name="T26" fmla="+- 0 306 198"/>
                                <a:gd name="T27" fmla="*/ 306 h 176"/>
                                <a:gd name="T28" fmla="+- 0 2657 2559"/>
                                <a:gd name="T29" fmla="*/ T28 w 157"/>
                                <a:gd name="T30" fmla="+- 0 306 198"/>
                                <a:gd name="T31" fmla="*/ 306 h 176"/>
                                <a:gd name="T32" fmla="+- 0 2649 2559"/>
                                <a:gd name="T33" fmla="*/ T32 w 157"/>
                                <a:gd name="T34" fmla="+- 0 296 198"/>
                                <a:gd name="T35" fmla="*/ 296 h 176"/>
                                <a:gd name="T36" fmla="+- 0 2666 2559"/>
                                <a:gd name="T37" fmla="*/ T36 w 157"/>
                                <a:gd name="T38" fmla="+- 0 287 198"/>
                                <a:gd name="T39" fmla="*/ 287 h 176"/>
                                <a:gd name="T40" fmla="+- 0 2670 2559"/>
                                <a:gd name="T41" fmla="*/ T40 w 157"/>
                                <a:gd name="T42" fmla="+- 0 284 198"/>
                                <a:gd name="T43" fmla="*/ 284 h 176"/>
                                <a:gd name="T44" fmla="+- 0 2589 2559"/>
                                <a:gd name="T45" fmla="*/ T44 w 157"/>
                                <a:gd name="T46" fmla="+- 0 284 198"/>
                                <a:gd name="T47" fmla="*/ 284 h 176"/>
                                <a:gd name="T48" fmla="+- 0 2589 2559"/>
                                <a:gd name="T49" fmla="*/ T48 w 157"/>
                                <a:gd name="T50" fmla="+- 0 220 198"/>
                                <a:gd name="T51" fmla="*/ 220 h 176"/>
                                <a:gd name="T52" fmla="+- 0 2678 2559"/>
                                <a:gd name="T53" fmla="*/ T52 w 157"/>
                                <a:gd name="T54" fmla="+- 0 220 198"/>
                                <a:gd name="T55" fmla="*/ 220 h 176"/>
                                <a:gd name="T56" fmla="+- 0 2674 2559"/>
                                <a:gd name="T57" fmla="*/ T56 w 157"/>
                                <a:gd name="T58" fmla="+- 0 214 198"/>
                                <a:gd name="T59" fmla="*/ 214 h 176"/>
                                <a:gd name="T60" fmla="+- 0 2656 2559"/>
                                <a:gd name="T61" fmla="*/ T60 w 157"/>
                                <a:gd name="T62" fmla="+- 0 204 198"/>
                                <a:gd name="T63" fmla="*/ 204 h 176"/>
                                <a:gd name="T64" fmla="+- 0 2633 2559"/>
                                <a:gd name="T65" fmla="*/ T64 w 157"/>
                                <a:gd name="T66" fmla="+- 0 198 198"/>
                                <a:gd name="T67" fmla="*/ 198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7" h="176">
                                  <a:moveTo>
                                    <a:pt x="74" y="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30" y="175"/>
                                  </a:lnTo>
                                  <a:lnTo>
                                    <a:pt x="30" y="108"/>
                                  </a:lnTo>
                                  <a:lnTo>
                                    <a:pt x="98" y="108"/>
                                  </a:lnTo>
                                  <a:lnTo>
                                    <a:pt x="90" y="98"/>
                                  </a:lnTo>
                                  <a:lnTo>
                                    <a:pt x="107" y="89"/>
                                  </a:lnTo>
                                  <a:lnTo>
                                    <a:pt x="111" y="86"/>
                                  </a:lnTo>
                                  <a:lnTo>
                                    <a:pt x="30" y="86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119" y="22"/>
                                  </a:lnTo>
                                  <a:lnTo>
                                    <a:pt x="115" y="16"/>
                                  </a:lnTo>
                                  <a:lnTo>
                                    <a:pt x="97" y="6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00"/>
                          <wps:cNvSpPr>
                            <a:spLocks/>
                          </wps:cNvSpPr>
                          <wps:spPr bwMode="auto">
                            <a:xfrm>
                              <a:off x="2559" y="198"/>
                              <a:ext cx="157" cy="176"/>
                            </a:xfrm>
                            <a:custGeom>
                              <a:avLst/>
                              <a:gdLst>
                                <a:gd name="T0" fmla="+- 0 2657 2559"/>
                                <a:gd name="T1" fmla="*/ T0 w 157"/>
                                <a:gd name="T2" fmla="+- 0 306 198"/>
                                <a:gd name="T3" fmla="*/ 306 h 176"/>
                                <a:gd name="T4" fmla="+- 0 2620 2559"/>
                                <a:gd name="T5" fmla="*/ T4 w 157"/>
                                <a:gd name="T6" fmla="+- 0 306 198"/>
                                <a:gd name="T7" fmla="*/ 306 h 176"/>
                                <a:gd name="T8" fmla="+- 0 2677 2559"/>
                                <a:gd name="T9" fmla="*/ T8 w 157"/>
                                <a:gd name="T10" fmla="+- 0 373 198"/>
                                <a:gd name="T11" fmla="*/ 373 h 176"/>
                                <a:gd name="T12" fmla="+- 0 2715 2559"/>
                                <a:gd name="T13" fmla="*/ T12 w 157"/>
                                <a:gd name="T14" fmla="+- 0 373 198"/>
                                <a:gd name="T15" fmla="*/ 373 h 176"/>
                                <a:gd name="T16" fmla="+- 0 2657 2559"/>
                                <a:gd name="T17" fmla="*/ T16 w 157"/>
                                <a:gd name="T18" fmla="+- 0 306 198"/>
                                <a:gd name="T19" fmla="*/ 306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76">
                                  <a:moveTo>
                                    <a:pt x="98" y="108"/>
                                  </a:moveTo>
                                  <a:lnTo>
                                    <a:pt x="61" y="108"/>
                                  </a:lnTo>
                                  <a:lnTo>
                                    <a:pt x="118" y="175"/>
                                  </a:lnTo>
                                  <a:lnTo>
                                    <a:pt x="156" y="175"/>
                                  </a:lnTo>
                                  <a:lnTo>
                                    <a:pt x="98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99"/>
                          <wps:cNvSpPr>
                            <a:spLocks/>
                          </wps:cNvSpPr>
                          <wps:spPr bwMode="auto">
                            <a:xfrm>
                              <a:off x="2559" y="198"/>
                              <a:ext cx="157" cy="176"/>
                            </a:xfrm>
                            <a:custGeom>
                              <a:avLst/>
                              <a:gdLst>
                                <a:gd name="T0" fmla="+- 0 2678 2559"/>
                                <a:gd name="T1" fmla="*/ T0 w 157"/>
                                <a:gd name="T2" fmla="+- 0 220 198"/>
                                <a:gd name="T3" fmla="*/ 220 h 176"/>
                                <a:gd name="T4" fmla="+- 0 2607 2559"/>
                                <a:gd name="T5" fmla="*/ T4 w 157"/>
                                <a:gd name="T6" fmla="+- 0 220 198"/>
                                <a:gd name="T7" fmla="*/ 220 h 176"/>
                                <a:gd name="T8" fmla="+- 0 2637 2559"/>
                                <a:gd name="T9" fmla="*/ T8 w 157"/>
                                <a:gd name="T10" fmla="+- 0 222 198"/>
                                <a:gd name="T11" fmla="*/ 222 h 176"/>
                                <a:gd name="T12" fmla="+- 0 2654 2559"/>
                                <a:gd name="T13" fmla="*/ T12 w 157"/>
                                <a:gd name="T14" fmla="+- 0 232 198"/>
                                <a:gd name="T15" fmla="*/ 232 h 176"/>
                                <a:gd name="T16" fmla="+- 0 2659 2559"/>
                                <a:gd name="T17" fmla="*/ T16 w 157"/>
                                <a:gd name="T18" fmla="+- 0 249 198"/>
                                <a:gd name="T19" fmla="*/ 249 h 176"/>
                                <a:gd name="T20" fmla="+- 0 2650 2559"/>
                                <a:gd name="T21" fmla="*/ T20 w 157"/>
                                <a:gd name="T22" fmla="+- 0 270 198"/>
                                <a:gd name="T23" fmla="*/ 270 h 176"/>
                                <a:gd name="T24" fmla="+- 0 2634 2559"/>
                                <a:gd name="T25" fmla="*/ T24 w 157"/>
                                <a:gd name="T26" fmla="+- 0 282 198"/>
                                <a:gd name="T27" fmla="*/ 282 h 176"/>
                                <a:gd name="T28" fmla="+- 0 2589 2559"/>
                                <a:gd name="T29" fmla="*/ T28 w 157"/>
                                <a:gd name="T30" fmla="+- 0 284 198"/>
                                <a:gd name="T31" fmla="*/ 284 h 176"/>
                                <a:gd name="T32" fmla="+- 0 2670 2559"/>
                                <a:gd name="T33" fmla="*/ T32 w 157"/>
                                <a:gd name="T34" fmla="+- 0 284 198"/>
                                <a:gd name="T35" fmla="*/ 284 h 176"/>
                                <a:gd name="T36" fmla="+- 0 2682 2559"/>
                                <a:gd name="T37" fmla="*/ T36 w 157"/>
                                <a:gd name="T38" fmla="+- 0 273 198"/>
                                <a:gd name="T39" fmla="*/ 273 h 176"/>
                                <a:gd name="T40" fmla="+- 0 2690 2559"/>
                                <a:gd name="T41" fmla="*/ T40 w 157"/>
                                <a:gd name="T42" fmla="+- 0 252 198"/>
                                <a:gd name="T43" fmla="*/ 252 h 176"/>
                                <a:gd name="T44" fmla="+- 0 2686 2559"/>
                                <a:gd name="T45" fmla="*/ T44 w 157"/>
                                <a:gd name="T46" fmla="+- 0 230 198"/>
                                <a:gd name="T47" fmla="*/ 230 h 176"/>
                                <a:gd name="T48" fmla="+- 0 2678 2559"/>
                                <a:gd name="T49" fmla="*/ T48 w 157"/>
                                <a:gd name="T50" fmla="+- 0 220 198"/>
                                <a:gd name="T51" fmla="*/ 220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7" h="176">
                                  <a:moveTo>
                                    <a:pt x="119" y="22"/>
                                  </a:moveTo>
                                  <a:lnTo>
                                    <a:pt x="48" y="22"/>
                                  </a:lnTo>
                                  <a:lnTo>
                                    <a:pt x="78" y="24"/>
                                  </a:lnTo>
                                  <a:lnTo>
                                    <a:pt x="95" y="34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91" y="72"/>
                                  </a:lnTo>
                                  <a:lnTo>
                                    <a:pt x="75" y="84"/>
                                  </a:lnTo>
                                  <a:lnTo>
                                    <a:pt x="30" y="86"/>
                                  </a:lnTo>
                                  <a:lnTo>
                                    <a:pt x="111" y="86"/>
                                  </a:lnTo>
                                  <a:lnTo>
                                    <a:pt x="123" y="75"/>
                                  </a:lnTo>
                                  <a:lnTo>
                                    <a:pt x="131" y="54"/>
                                  </a:lnTo>
                                  <a:lnTo>
                                    <a:pt x="127" y="32"/>
                                  </a:lnTo>
                                  <a:lnTo>
                                    <a:pt x="11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94"/>
                        <wpg:cNvGrpSpPr>
                          <a:grpSpLocks/>
                        </wpg:cNvGrpSpPr>
                        <wpg:grpSpPr bwMode="auto">
                          <a:xfrm>
                            <a:off x="2743" y="199"/>
                            <a:ext cx="122" cy="178"/>
                            <a:chOff x="2743" y="199"/>
                            <a:chExt cx="122" cy="178"/>
                          </a:xfrm>
                        </wpg:grpSpPr>
                        <wps:wsp>
                          <wps:cNvPr id="98" name="Freeform 97"/>
                          <wps:cNvSpPr>
                            <a:spLocks/>
                          </wps:cNvSpPr>
                          <wps:spPr bwMode="auto">
                            <a:xfrm>
                              <a:off x="2743" y="199"/>
                              <a:ext cx="122" cy="178"/>
                            </a:xfrm>
                            <a:custGeom>
                              <a:avLst/>
                              <a:gdLst>
                                <a:gd name="T0" fmla="+- 0 2743 2743"/>
                                <a:gd name="T1" fmla="*/ T0 w 122"/>
                                <a:gd name="T2" fmla="+- 0 336 199"/>
                                <a:gd name="T3" fmla="*/ 336 h 178"/>
                                <a:gd name="T4" fmla="+- 0 2746 2743"/>
                                <a:gd name="T5" fmla="*/ T4 w 122"/>
                                <a:gd name="T6" fmla="+- 0 368 199"/>
                                <a:gd name="T7" fmla="*/ 368 h 178"/>
                                <a:gd name="T8" fmla="+- 0 2765 2743"/>
                                <a:gd name="T9" fmla="*/ T8 w 122"/>
                                <a:gd name="T10" fmla="+- 0 373 199"/>
                                <a:gd name="T11" fmla="*/ 373 h 178"/>
                                <a:gd name="T12" fmla="+- 0 2785 2743"/>
                                <a:gd name="T13" fmla="*/ T12 w 122"/>
                                <a:gd name="T14" fmla="+- 0 376 199"/>
                                <a:gd name="T15" fmla="*/ 376 h 178"/>
                                <a:gd name="T16" fmla="+- 0 2814 2743"/>
                                <a:gd name="T17" fmla="*/ T16 w 122"/>
                                <a:gd name="T18" fmla="+- 0 374 199"/>
                                <a:gd name="T19" fmla="*/ 374 h 178"/>
                                <a:gd name="T20" fmla="+- 0 2837 2743"/>
                                <a:gd name="T21" fmla="*/ T20 w 122"/>
                                <a:gd name="T22" fmla="+- 0 367 199"/>
                                <a:gd name="T23" fmla="*/ 367 h 178"/>
                                <a:gd name="T24" fmla="+- 0 2854 2743"/>
                                <a:gd name="T25" fmla="*/ T24 w 122"/>
                                <a:gd name="T26" fmla="+- 0 355 199"/>
                                <a:gd name="T27" fmla="*/ 355 h 178"/>
                                <a:gd name="T28" fmla="+- 0 2855 2743"/>
                                <a:gd name="T29" fmla="*/ T28 w 122"/>
                                <a:gd name="T30" fmla="+- 0 353 199"/>
                                <a:gd name="T31" fmla="*/ 353 h 178"/>
                                <a:gd name="T32" fmla="+- 0 2801 2743"/>
                                <a:gd name="T33" fmla="*/ T32 w 122"/>
                                <a:gd name="T34" fmla="+- 0 353 199"/>
                                <a:gd name="T35" fmla="*/ 353 h 178"/>
                                <a:gd name="T36" fmla="+- 0 2778 2743"/>
                                <a:gd name="T37" fmla="*/ T36 w 122"/>
                                <a:gd name="T38" fmla="+- 0 351 199"/>
                                <a:gd name="T39" fmla="*/ 351 h 178"/>
                                <a:gd name="T40" fmla="+- 0 2759 2743"/>
                                <a:gd name="T41" fmla="*/ T40 w 122"/>
                                <a:gd name="T42" fmla="+- 0 345 199"/>
                                <a:gd name="T43" fmla="*/ 345 h 178"/>
                                <a:gd name="T44" fmla="+- 0 2743 2743"/>
                                <a:gd name="T45" fmla="*/ T44 w 122"/>
                                <a:gd name="T46" fmla="+- 0 336 199"/>
                                <a:gd name="T47" fmla="*/ 336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2" h="178">
                                  <a:moveTo>
                                    <a:pt x="0" y="137"/>
                                  </a:moveTo>
                                  <a:lnTo>
                                    <a:pt x="3" y="169"/>
                                  </a:lnTo>
                                  <a:lnTo>
                                    <a:pt x="22" y="174"/>
                                  </a:lnTo>
                                  <a:lnTo>
                                    <a:pt x="42" y="177"/>
                                  </a:lnTo>
                                  <a:lnTo>
                                    <a:pt x="71" y="175"/>
                                  </a:lnTo>
                                  <a:lnTo>
                                    <a:pt x="94" y="168"/>
                                  </a:lnTo>
                                  <a:lnTo>
                                    <a:pt x="111" y="156"/>
                                  </a:lnTo>
                                  <a:lnTo>
                                    <a:pt x="112" y="154"/>
                                  </a:lnTo>
                                  <a:lnTo>
                                    <a:pt x="58" y="154"/>
                                  </a:lnTo>
                                  <a:lnTo>
                                    <a:pt x="35" y="152"/>
                                  </a:lnTo>
                                  <a:lnTo>
                                    <a:pt x="16" y="146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96"/>
                          <wps:cNvSpPr>
                            <a:spLocks/>
                          </wps:cNvSpPr>
                          <wps:spPr bwMode="auto">
                            <a:xfrm>
                              <a:off x="2743" y="199"/>
                              <a:ext cx="122" cy="178"/>
                            </a:xfrm>
                            <a:custGeom>
                              <a:avLst/>
                              <a:gdLst>
                                <a:gd name="T0" fmla="+- 0 2825 2743"/>
                                <a:gd name="T1" fmla="*/ T0 w 122"/>
                                <a:gd name="T2" fmla="+- 0 199 199"/>
                                <a:gd name="T3" fmla="*/ 199 h 178"/>
                                <a:gd name="T4" fmla="+- 0 2796 2743"/>
                                <a:gd name="T5" fmla="*/ T4 w 122"/>
                                <a:gd name="T6" fmla="+- 0 201 199"/>
                                <a:gd name="T7" fmla="*/ 201 h 178"/>
                                <a:gd name="T8" fmla="+- 0 2773 2743"/>
                                <a:gd name="T9" fmla="*/ T8 w 122"/>
                                <a:gd name="T10" fmla="+- 0 209 199"/>
                                <a:gd name="T11" fmla="*/ 209 h 178"/>
                                <a:gd name="T12" fmla="+- 0 2757 2743"/>
                                <a:gd name="T13" fmla="*/ T12 w 122"/>
                                <a:gd name="T14" fmla="+- 0 221 199"/>
                                <a:gd name="T15" fmla="*/ 221 h 178"/>
                                <a:gd name="T16" fmla="+- 0 2748 2743"/>
                                <a:gd name="T17" fmla="*/ T16 w 122"/>
                                <a:gd name="T18" fmla="+- 0 236 199"/>
                                <a:gd name="T19" fmla="*/ 236 h 178"/>
                                <a:gd name="T20" fmla="+- 0 2750 2743"/>
                                <a:gd name="T21" fmla="*/ T20 w 122"/>
                                <a:gd name="T22" fmla="+- 0 259 199"/>
                                <a:gd name="T23" fmla="*/ 259 h 178"/>
                                <a:gd name="T24" fmla="+- 0 2758 2743"/>
                                <a:gd name="T25" fmla="*/ T24 w 122"/>
                                <a:gd name="T26" fmla="+- 0 276 199"/>
                                <a:gd name="T27" fmla="*/ 276 h 178"/>
                                <a:gd name="T28" fmla="+- 0 2774 2743"/>
                                <a:gd name="T29" fmla="*/ T28 w 122"/>
                                <a:gd name="T30" fmla="+- 0 289 199"/>
                                <a:gd name="T31" fmla="*/ 289 h 178"/>
                                <a:gd name="T32" fmla="+- 0 2821 2743"/>
                                <a:gd name="T33" fmla="*/ T32 w 122"/>
                                <a:gd name="T34" fmla="+- 0 309 199"/>
                                <a:gd name="T35" fmla="*/ 309 h 178"/>
                                <a:gd name="T36" fmla="+- 0 2833 2743"/>
                                <a:gd name="T37" fmla="*/ T36 w 122"/>
                                <a:gd name="T38" fmla="+- 0 318 199"/>
                                <a:gd name="T39" fmla="*/ 318 h 178"/>
                                <a:gd name="T40" fmla="+- 0 2833 2743"/>
                                <a:gd name="T41" fmla="*/ T40 w 122"/>
                                <a:gd name="T42" fmla="+- 0 330 199"/>
                                <a:gd name="T43" fmla="*/ 330 h 178"/>
                                <a:gd name="T44" fmla="+- 0 2823 2743"/>
                                <a:gd name="T45" fmla="*/ T44 w 122"/>
                                <a:gd name="T46" fmla="+- 0 346 199"/>
                                <a:gd name="T47" fmla="*/ 346 h 178"/>
                                <a:gd name="T48" fmla="+- 0 2801 2743"/>
                                <a:gd name="T49" fmla="*/ T48 w 122"/>
                                <a:gd name="T50" fmla="+- 0 353 199"/>
                                <a:gd name="T51" fmla="*/ 353 h 178"/>
                                <a:gd name="T52" fmla="+- 0 2855 2743"/>
                                <a:gd name="T53" fmla="*/ T52 w 122"/>
                                <a:gd name="T54" fmla="+- 0 353 199"/>
                                <a:gd name="T55" fmla="*/ 353 h 178"/>
                                <a:gd name="T56" fmla="+- 0 2863 2743"/>
                                <a:gd name="T57" fmla="*/ T56 w 122"/>
                                <a:gd name="T58" fmla="+- 0 340 199"/>
                                <a:gd name="T59" fmla="*/ 340 h 178"/>
                                <a:gd name="T60" fmla="+- 0 2865 2743"/>
                                <a:gd name="T61" fmla="*/ T60 w 122"/>
                                <a:gd name="T62" fmla="+- 0 327 199"/>
                                <a:gd name="T63" fmla="*/ 327 h 178"/>
                                <a:gd name="T64" fmla="+- 0 2859 2743"/>
                                <a:gd name="T65" fmla="*/ T64 w 122"/>
                                <a:gd name="T66" fmla="+- 0 304 199"/>
                                <a:gd name="T67" fmla="*/ 304 h 178"/>
                                <a:gd name="T68" fmla="+- 0 2844 2743"/>
                                <a:gd name="T69" fmla="*/ T68 w 122"/>
                                <a:gd name="T70" fmla="+- 0 289 199"/>
                                <a:gd name="T71" fmla="*/ 289 h 178"/>
                                <a:gd name="T72" fmla="+- 0 2797 2743"/>
                                <a:gd name="T73" fmla="*/ T72 w 122"/>
                                <a:gd name="T74" fmla="+- 0 268 199"/>
                                <a:gd name="T75" fmla="*/ 268 h 178"/>
                                <a:gd name="T76" fmla="+- 0 2788 2743"/>
                                <a:gd name="T77" fmla="*/ T76 w 122"/>
                                <a:gd name="T78" fmla="+- 0 263 199"/>
                                <a:gd name="T79" fmla="*/ 263 h 178"/>
                                <a:gd name="T80" fmla="+- 0 2777 2743"/>
                                <a:gd name="T81" fmla="*/ T80 w 122"/>
                                <a:gd name="T82" fmla="+- 0 257 199"/>
                                <a:gd name="T83" fmla="*/ 257 h 178"/>
                                <a:gd name="T84" fmla="+- 0 2777 2743"/>
                                <a:gd name="T85" fmla="*/ T84 w 122"/>
                                <a:gd name="T86" fmla="+- 0 246 199"/>
                                <a:gd name="T87" fmla="*/ 246 h 178"/>
                                <a:gd name="T88" fmla="+- 0 2786 2743"/>
                                <a:gd name="T89" fmla="*/ T88 w 122"/>
                                <a:gd name="T90" fmla="+- 0 229 199"/>
                                <a:gd name="T91" fmla="*/ 229 h 178"/>
                                <a:gd name="T92" fmla="+- 0 2808 2743"/>
                                <a:gd name="T93" fmla="*/ T92 w 122"/>
                                <a:gd name="T94" fmla="+- 0 222 199"/>
                                <a:gd name="T95" fmla="*/ 222 h 178"/>
                                <a:gd name="T96" fmla="+- 0 2856 2743"/>
                                <a:gd name="T97" fmla="*/ T96 w 122"/>
                                <a:gd name="T98" fmla="+- 0 222 199"/>
                                <a:gd name="T99" fmla="*/ 222 h 178"/>
                                <a:gd name="T100" fmla="+- 0 2863 2743"/>
                                <a:gd name="T101" fmla="*/ T100 w 122"/>
                                <a:gd name="T102" fmla="+- 0 209 199"/>
                                <a:gd name="T103" fmla="*/ 209 h 178"/>
                                <a:gd name="T104" fmla="+- 0 2847 2743"/>
                                <a:gd name="T105" fmla="*/ T104 w 122"/>
                                <a:gd name="T106" fmla="+- 0 203 199"/>
                                <a:gd name="T107" fmla="*/ 203 h 178"/>
                                <a:gd name="T108" fmla="+- 0 2825 2743"/>
                                <a:gd name="T109" fmla="*/ T108 w 122"/>
                                <a:gd name="T110" fmla="+- 0 199 199"/>
                                <a:gd name="T111" fmla="*/ 199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22" h="178">
                                  <a:moveTo>
                                    <a:pt x="82" y="0"/>
                                  </a:moveTo>
                                  <a:lnTo>
                                    <a:pt x="53" y="2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31" y="90"/>
                                  </a:lnTo>
                                  <a:lnTo>
                                    <a:pt x="78" y="110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90" y="131"/>
                                  </a:lnTo>
                                  <a:lnTo>
                                    <a:pt x="80" y="147"/>
                                  </a:lnTo>
                                  <a:lnTo>
                                    <a:pt x="58" y="154"/>
                                  </a:lnTo>
                                  <a:lnTo>
                                    <a:pt x="112" y="154"/>
                                  </a:lnTo>
                                  <a:lnTo>
                                    <a:pt x="120" y="141"/>
                                  </a:lnTo>
                                  <a:lnTo>
                                    <a:pt x="122" y="128"/>
                                  </a:lnTo>
                                  <a:lnTo>
                                    <a:pt x="116" y="105"/>
                                  </a:lnTo>
                                  <a:lnTo>
                                    <a:pt x="101" y="90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45" y="64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65" y="23"/>
                                  </a:lnTo>
                                  <a:lnTo>
                                    <a:pt x="113" y="23"/>
                                  </a:lnTo>
                                  <a:lnTo>
                                    <a:pt x="120" y="10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95"/>
                          <wps:cNvSpPr>
                            <a:spLocks/>
                          </wps:cNvSpPr>
                          <wps:spPr bwMode="auto">
                            <a:xfrm>
                              <a:off x="2743" y="199"/>
                              <a:ext cx="122" cy="178"/>
                            </a:xfrm>
                            <a:custGeom>
                              <a:avLst/>
                              <a:gdLst>
                                <a:gd name="T0" fmla="+- 0 2856 2743"/>
                                <a:gd name="T1" fmla="*/ T0 w 122"/>
                                <a:gd name="T2" fmla="+- 0 222 199"/>
                                <a:gd name="T3" fmla="*/ 222 h 178"/>
                                <a:gd name="T4" fmla="+- 0 2808 2743"/>
                                <a:gd name="T5" fmla="*/ T4 w 122"/>
                                <a:gd name="T6" fmla="+- 0 222 199"/>
                                <a:gd name="T7" fmla="*/ 222 h 178"/>
                                <a:gd name="T8" fmla="+- 0 2832 2743"/>
                                <a:gd name="T9" fmla="*/ T8 w 122"/>
                                <a:gd name="T10" fmla="+- 0 224 199"/>
                                <a:gd name="T11" fmla="*/ 224 h 178"/>
                                <a:gd name="T12" fmla="+- 0 2850 2743"/>
                                <a:gd name="T13" fmla="*/ T12 w 122"/>
                                <a:gd name="T14" fmla="+- 0 231 199"/>
                                <a:gd name="T15" fmla="*/ 231 h 178"/>
                                <a:gd name="T16" fmla="+- 0 2856 2743"/>
                                <a:gd name="T17" fmla="*/ T16 w 122"/>
                                <a:gd name="T18" fmla="+- 0 222 199"/>
                                <a:gd name="T19" fmla="*/ 222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78">
                                  <a:moveTo>
                                    <a:pt x="113" y="23"/>
                                  </a:moveTo>
                                  <a:lnTo>
                                    <a:pt x="65" y="23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11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92"/>
                        <wpg:cNvGrpSpPr>
                          <a:grpSpLocks/>
                        </wpg:cNvGrpSpPr>
                        <wpg:grpSpPr bwMode="auto">
                          <a:xfrm>
                            <a:off x="270" y="152"/>
                            <a:ext cx="2" cy="221"/>
                            <a:chOff x="270" y="152"/>
                            <a:chExt cx="2" cy="221"/>
                          </a:xfrm>
                        </wpg:grpSpPr>
                        <wps:wsp>
                          <wps:cNvPr id="102" name="Freeform 93"/>
                          <wps:cNvSpPr>
                            <a:spLocks/>
                          </wps:cNvSpPr>
                          <wps:spPr bwMode="auto">
                            <a:xfrm>
                              <a:off x="270" y="152"/>
                              <a:ext cx="2" cy="221"/>
                            </a:xfrm>
                            <a:custGeom>
                              <a:avLst/>
                              <a:gdLst>
                                <a:gd name="T0" fmla="+- 0 152 152"/>
                                <a:gd name="T1" fmla="*/ 152 h 221"/>
                                <a:gd name="T2" fmla="+- 0 373 152"/>
                                <a:gd name="T3" fmla="*/ 373 h 2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1">
                                  <a:moveTo>
                                    <a:pt x="0" y="0"/>
                                  </a:moveTo>
                                  <a:lnTo>
                                    <a:pt x="0" y="221"/>
                                  </a:lnTo>
                                </a:path>
                              </a:pathLst>
                            </a:custGeom>
                            <a:noFill/>
                            <a:ln w="2325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90"/>
                        <wpg:cNvGrpSpPr>
                          <a:grpSpLocks/>
                        </wpg:cNvGrpSpPr>
                        <wpg:grpSpPr bwMode="auto">
                          <a:xfrm>
                            <a:off x="2486" y="201"/>
                            <a:ext cx="2" cy="173"/>
                            <a:chOff x="2486" y="201"/>
                            <a:chExt cx="2" cy="173"/>
                          </a:xfrm>
                        </wpg:grpSpPr>
                        <wps:wsp>
                          <wps:cNvPr id="104" name="Freeform 91"/>
                          <wps:cNvSpPr>
                            <a:spLocks/>
                          </wps:cNvSpPr>
                          <wps:spPr bwMode="auto">
                            <a:xfrm>
                              <a:off x="2486" y="201"/>
                              <a:ext cx="2" cy="173"/>
                            </a:xfrm>
                            <a:custGeom>
                              <a:avLst/>
                              <a:gdLst>
                                <a:gd name="T0" fmla="+- 0 201 201"/>
                                <a:gd name="T1" fmla="*/ 201 h 173"/>
                                <a:gd name="T2" fmla="+- 0 373 201"/>
                                <a:gd name="T3" fmla="*/ 373 h 1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3">
                                  <a:moveTo>
                                    <a:pt x="0" y="0"/>
                                  </a:moveTo>
                                  <a:lnTo>
                                    <a:pt x="0" y="172"/>
                                  </a:lnTo>
                                </a:path>
                              </a:pathLst>
                            </a:custGeom>
                            <a:noFill/>
                            <a:ln w="207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87"/>
                        <wpg:cNvGrpSpPr>
                          <a:grpSpLocks/>
                        </wpg:cNvGrpSpPr>
                        <wpg:grpSpPr bwMode="auto">
                          <a:xfrm>
                            <a:off x="2154" y="582"/>
                            <a:ext cx="108" cy="139"/>
                            <a:chOff x="2154" y="582"/>
                            <a:chExt cx="108" cy="139"/>
                          </a:xfrm>
                        </wpg:grpSpPr>
                        <wps:wsp>
                          <wps:cNvPr id="106" name="Freeform 89"/>
                          <wps:cNvSpPr>
                            <a:spLocks/>
                          </wps:cNvSpPr>
                          <wps:spPr bwMode="auto">
                            <a:xfrm>
                              <a:off x="2154" y="582"/>
                              <a:ext cx="108" cy="139"/>
                            </a:xfrm>
                            <a:custGeom>
                              <a:avLst/>
                              <a:gdLst>
                                <a:gd name="T0" fmla="+- 0 2215 2154"/>
                                <a:gd name="T1" fmla="*/ T0 w 108"/>
                                <a:gd name="T2" fmla="+- 0 596 582"/>
                                <a:gd name="T3" fmla="*/ 596 h 139"/>
                                <a:gd name="T4" fmla="+- 0 2197 2154"/>
                                <a:gd name="T5" fmla="*/ T4 w 108"/>
                                <a:gd name="T6" fmla="+- 0 596 582"/>
                                <a:gd name="T7" fmla="*/ 596 h 139"/>
                                <a:gd name="T8" fmla="+- 0 2190 2154"/>
                                <a:gd name="T9" fmla="*/ T8 w 108"/>
                                <a:gd name="T10" fmla="+- 0 721 582"/>
                                <a:gd name="T11" fmla="*/ 721 h 139"/>
                                <a:gd name="T12" fmla="+- 0 2208 2154"/>
                                <a:gd name="T13" fmla="*/ T12 w 108"/>
                                <a:gd name="T14" fmla="+- 0 721 582"/>
                                <a:gd name="T15" fmla="*/ 721 h 139"/>
                                <a:gd name="T16" fmla="+- 0 2215 2154"/>
                                <a:gd name="T17" fmla="*/ T16 w 108"/>
                                <a:gd name="T18" fmla="+- 0 596 582"/>
                                <a:gd name="T19" fmla="*/ 596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39">
                                  <a:moveTo>
                                    <a:pt x="61" y="14"/>
                                  </a:moveTo>
                                  <a:lnTo>
                                    <a:pt x="43" y="14"/>
                                  </a:lnTo>
                                  <a:lnTo>
                                    <a:pt x="36" y="139"/>
                                  </a:lnTo>
                                  <a:lnTo>
                                    <a:pt x="54" y="139"/>
                                  </a:lnTo>
                                  <a:lnTo>
                                    <a:pt x="6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88"/>
                          <wps:cNvSpPr>
                            <a:spLocks/>
                          </wps:cNvSpPr>
                          <wps:spPr bwMode="auto">
                            <a:xfrm>
                              <a:off x="2154" y="582"/>
                              <a:ext cx="108" cy="139"/>
                            </a:xfrm>
                            <a:custGeom>
                              <a:avLst/>
                              <a:gdLst>
                                <a:gd name="T0" fmla="+- 0 2262 2154"/>
                                <a:gd name="T1" fmla="*/ T0 w 108"/>
                                <a:gd name="T2" fmla="+- 0 582 582"/>
                                <a:gd name="T3" fmla="*/ 582 h 139"/>
                                <a:gd name="T4" fmla="+- 0 2156 2154"/>
                                <a:gd name="T5" fmla="*/ T4 w 108"/>
                                <a:gd name="T6" fmla="+- 0 582 582"/>
                                <a:gd name="T7" fmla="*/ 582 h 139"/>
                                <a:gd name="T8" fmla="+- 0 2154 2154"/>
                                <a:gd name="T9" fmla="*/ T8 w 108"/>
                                <a:gd name="T10" fmla="+- 0 596 582"/>
                                <a:gd name="T11" fmla="*/ 596 h 139"/>
                                <a:gd name="T12" fmla="+- 0 2260 2154"/>
                                <a:gd name="T13" fmla="*/ T12 w 108"/>
                                <a:gd name="T14" fmla="+- 0 596 582"/>
                                <a:gd name="T15" fmla="*/ 596 h 139"/>
                                <a:gd name="T16" fmla="+- 0 2262 2154"/>
                                <a:gd name="T17" fmla="*/ T16 w 108"/>
                                <a:gd name="T18" fmla="+- 0 582 582"/>
                                <a:gd name="T19" fmla="*/ 582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39">
                                  <a:moveTo>
                                    <a:pt x="108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06" y="14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83"/>
                        <wpg:cNvGrpSpPr>
                          <a:grpSpLocks/>
                        </wpg:cNvGrpSpPr>
                        <wpg:grpSpPr bwMode="auto">
                          <a:xfrm>
                            <a:off x="2255" y="619"/>
                            <a:ext cx="71" cy="104"/>
                            <a:chOff x="2255" y="619"/>
                            <a:chExt cx="71" cy="104"/>
                          </a:xfrm>
                        </wpg:grpSpPr>
                        <wps:wsp>
                          <wps:cNvPr id="109" name="Freeform 86"/>
                          <wps:cNvSpPr>
                            <a:spLocks/>
                          </wps:cNvSpPr>
                          <wps:spPr bwMode="auto">
                            <a:xfrm>
                              <a:off x="2255" y="619"/>
                              <a:ext cx="71" cy="104"/>
                            </a:xfrm>
                            <a:custGeom>
                              <a:avLst/>
                              <a:gdLst>
                                <a:gd name="T0" fmla="+- 0 2317 2255"/>
                                <a:gd name="T1" fmla="*/ T0 w 71"/>
                                <a:gd name="T2" fmla="+- 0 619 619"/>
                                <a:gd name="T3" fmla="*/ 619 h 104"/>
                                <a:gd name="T4" fmla="+- 0 2301 2255"/>
                                <a:gd name="T5" fmla="*/ T4 w 71"/>
                                <a:gd name="T6" fmla="+- 0 619 619"/>
                                <a:gd name="T7" fmla="*/ 619 h 104"/>
                                <a:gd name="T8" fmla="+- 0 2279 2255"/>
                                <a:gd name="T9" fmla="*/ T8 w 71"/>
                                <a:gd name="T10" fmla="+- 0 626 619"/>
                                <a:gd name="T11" fmla="*/ 626 h 104"/>
                                <a:gd name="T12" fmla="+- 0 2265 2255"/>
                                <a:gd name="T13" fmla="*/ T12 w 71"/>
                                <a:gd name="T14" fmla="+- 0 643 619"/>
                                <a:gd name="T15" fmla="*/ 643 h 104"/>
                                <a:gd name="T16" fmla="+- 0 2258 2255"/>
                                <a:gd name="T17" fmla="*/ T16 w 71"/>
                                <a:gd name="T18" fmla="+- 0 665 619"/>
                                <a:gd name="T19" fmla="*/ 665 h 104"/>
                                <a:gd name="T20" fmla="+- 0 2255 2255"/>
                                <a:gd name="T21" fmla="*/ T20 w 71"/>
                                <a:gd name="T22" fmla="+- 0 685 619"/>
                                <a:gd name="T23" fmla="*/ 685 h 104"/>
                                <a:gd name="T24" fmla="+- 0 2261 2255"/>
                                <a:gd name="T25" fmla="*/ T24 w 71"/>
                                <a:gd name="T26" fmla="+- 0 711 619"/>
                                <a:gd name="T27" fmla="*/ 711 h 104"/>
                                <a:gd name="T28" fmla="+- 0 2276 2255"/>
                                <a:gd name="T29" fmla="*/ T28 w 71"/>
                                <a:gd name="T30" fmla="+- 0 722 619"/>
                                <a:gd name="T31" fmla="*/ 722 h 104"/>
                                <a:gd name="T32" fmla="+- 0 2298 2255"/>
                                <a:gd name="T33" fmla="*/ T32 w 71"/>
                                <a:gd name="T34" fmla="+- 0 720 619"/>
                                <a:gd name="T35" fmla="*/ 720 h 104"/>
                                <a:gd name="T36" fmla="+- 0 2316 2255"/>
                                <a:gd name="T37" fmla="*/ T36 w 71"/>
                                <a:gd name="T38" fmla="+- 0 713 619"/>
                                <a:gd name="T39" fmla="*/ 713 h 104"/>
                                <a:gd name="T40" fmla="+- 0 2316 2255"/>
                                <a:gd name="T41" fmla="*/ T40 w 71"/>
                                <a:gd name="T42" fmla="+- 0 709 619"/>
                                <a:gd name="T43" fmla="*/ 709 h 104"/>
                                <a:gd name="T44" fmla="+- 0 2279 2255"/>
                                <a:gd name="T45" fmla="*/ T44 w 71"/>
                                <a:gd name="T46" fmla="+- 0 709 619"/>
                                <a:gd name="T47" fmla="*/ 709 h 104"/>
                                <a:gd name="T48" fmla="+- 0 2273 2255"/>
                                <a:gd name="T49" fmla="*/ T48 w 71"/>
                                <a:gd name="T50" fmla="+- 0 703 619"/>
                                <a:gd name="T51" fmla="*/ 703 h 104"/>
                                <a:gd name="T52" fmla="+- 0 2273 2255"/>
                                <a:gd name="T53" fmla="*/ T52 w 71"/>
                                <a:gd name="T54" fmla="+- 0 683 619"/>
                                <a:gd name="T55" fmla="*/ 683 h 104"/>
                                <a:gd name="T56" fmla="+- 0 2274 2255"/>
                                <a:gd name="T57" fmla="*/ T56 w 71"/>
                                <a:gd name="T58" fmla="+- 0 680 619"/>
                                <a:gd name="T59" fmla="*/ 680 h 104"/>
                                <a:gd name="T60" fmla="+- 0 2292 2255"/>
                                <a:gd name="T61" fmla="*/ T60 w 71"/>
                                <a:gd name="T62" fmla="+- 0 673 619"/>
                                <a:gd name="T63" fmla="*/ 673 h 104"/>
                                <a:gd name="T64" fmla="+- 0 2303 2255"/>
                                <a:gd name="T65" fmla="*/ T64 w 71"/>
                                <a:gd name="T66" fmla="+- 0 668 619"/>
                                <a:gd name="T67" fmla="*/ 668 h 104"/>
                                <a:gd name="T68" fmla="+- 0 2275 2255"/>
                                <a:gd name="T69" fmla="*/ T68 w 71"/>
                                <a:gd name="T70" fmla="+- 0 668 619"/>
                                <a:gd name="T71" fmla="*/ 668 h 104"/>
                                <a:gd name="T72" fmla="+- 0 2282 2255"/>
                                <a:gd name="T73" fmla="*/ T72 w 71"/>
                                <a:gd name="T74" fmla="+- 0 644 619"/>
                                <a:gd name="T75" fmla="*/ 644 h 104"/>
                                <a:gd name="T76" fmla="+- 0 2295 2255"/>
                                <a:gd name="T77" fmla="*/ T76 w 71"/>
                                <a:gd name="T78" fmla="+- 0 631 619"/>
                                <a:gd name="T79" fmla="*/ 631 h 104"/>
                                <a:gd name="T80" fmla="+- 0 2305 2255"/>
                                <a:gd name="T81" fmla="*/ T80 w 71"/>
                                <a:gd name="T82" fmla="+- 0 631 619"/>
                                <a:gd name="T83" fmla="*/ 631 h 104"/>
                                <a:gd name="T84" fmla="+- 0 2325 2255"/>
                                <a:gd name="T85" fmla="*/ T84 w 71"/>
                                <a:gd name="T86" fmla="+- 0 631 619"/>
                                <a:gd name="T87" fmla="*/ 631 h 104"/>
                                <a:gd name="T88" fmla="+- 0 2325 2255"/>
                                <a:gd name="T89" fmla="*/ T88 w 71"/>
                                <a:gd name="T90" fmla="+- 0 627 619"/>
                                <a:gd name="T91" fmla="*/ 627 h 104"/>
                                <a:gd name="T92" fmla="+- 0 2317 2255"/>
                                <a:gd name="T93" fmla="*/ T92 w 71"/>
                                <a:gd name="T94" fmla="+- 0 619 619"/>
                                <a:gd name="T95" fmla="*/ 619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71" h="104">
                                  <a:moveTo>
                                    <a:pt x="62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6" y="92"/>
                                  </a:lnTo>
                                  <a:lnTo>
                                    <a:pt x="21" y="103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61" y="94"/>
                                  </a:lnTo>
                                  <a:lnTo>
                                    <a:pt x="61" y="90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18" y="64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48" y="49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85"/>
                          <wps:cNvSpPr>
                            <a:spLocks/>
                          </wps:cNvSpPr>
                          <wps:spPr bwMode="auto">
                            <a:xfrm>
                              <a:off x="2255" y="619"/>
                              <a:ext cx="71" cy="104"/>
                            </a:xfrm>
                            <a:custGeom>
                              <a:avLst/>
                              <a:gdLst>
                                <a:gd name="T0" fmla="+- 0 2317 2255"/>
                                <a:gd name="T1" fmla="*/ T0 w 71"/>
                                <a:gd name="T2" fmla="+- 0 697 619"/>
                                <a:gd name="T3" fmla="*/ 697 h 104"/>
                                <a:gd name="T4" fmla="+- 0 2311 2255"/>
                                <a:gd name="T5" fmla="*/ T4 w 71"/>
                                <a:gd name="T6" fmla="+- 0 702 619"/>
                                <a:gd name="T7" fmla="*/ 702 h 104"/>
                                <a:gd name="T8" fmla="+- 0 2298 2255"/>
                                <a:gd name="T9" fmla="*/ T8 w 71"/>
                                <a:gd name="T10" fmla="+- 0 709 619"/>
                                <a:gd name="T11" fmla="*/ 709 h 104"/>
                                <a:gd name="T12" fmla="+- 0 2316 2255"/>
                                <a:gd name="T13" fmla="*/ T12 w 71"/>
                                <a:gd name="T14" fmla="+- 0 709 619"/>
                                <a:gd name="T15" fmla="*/ 709 h 104"/>
                                <a:gd name="T16" fmla="+- 0 2317 2255"/>
                                <a:gd name="T17" fmla="*/ T16 w 71"/>
                                <a:gd name="T18" fmla="+- 0 697 619"/>
                                <a:gd name="T19" fmla="*/ 697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104">
                                  <a:moveTo>
                                    <a:pt x="62" y="78"/>
                                  </a:moveTo>
                                  <a:lnTo>
                                    <a:pt x="56" y="83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61" y="90"/>
                                  </a:lnTo>
                                  <a:lnTo>
                                    <a:pt x="6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84"/>
                          <wps:cNvSpPr>
                            <a:spLocks/>
                          </wps:cNvSpPr>
                          <wps:spPr bwMode="auto">
                            <a:xfrm>
                              <a:off x="2255" y="619"/>
                              <a:ext cx="71" cy="104"/>
                            </a:xfrm>
                            <a:custGeom>
                              <a:avLst/>
                              <a:gdLst>
                                <a:gd name="T0" fmla="+- 0 2325 2255"/>
                                <a:gd name="T1" fmla="*/ T0 w 71"/>
                                <a:gd name="T2" fmla="+- 0 631 619"/>
                                <a:gd name="T3" fmla="*/ 631 h 104"/>
                                <a:gd name="T4" fmla="+- 0 2305 2255"/>
                                <a:gd name="T5" fmla="*/ T4 w 71"/>
                                <a:gd name="T6" fmla="+- 0 631 619"/>
                                <a:gd name="T7" fmla="*/ 631 h 104"/>
                                <a:gd name="T8" fmla="+- 0 2308 2255"/>
                                <a:gd name="T9" fmla="*/ T8 w 71"/>
                                <a:gd name="T10" fmla="+- 0 634 619"/>
                                <a:gd name="T11" fmla="*/ 634 h 104"/>
                                <a:gd name="T12" fmla="+- 0 2308 2255"/>
                                <a:gd name="T13" fmla="*/ T12 w 71"/>
                                <a:gd name="T14" fmla="+- 0 649 619"/>
                                <a:gd name="T15" fmla="*/ 649 h 104"/>
                                <a:gd name="T16" fmla="+- 0 2301 2255"/>
                                <a:gd name="T17" fmla="*/ T16 w 71"/>
                                <a:gd name="T18" fmla="+- 0 658 619"/>
                                <a:gd name="T19" fmla="*/ 658 h 104"/>
                                <a:gd name="T20" fmla="+- 0 2275 2255"/>
                                <a:gd name="T21" fmla="*/ T20 w 71"/>
                                <a:gd name="T22" fmla="+- 0 668 619"/>
                                <a:gd name="T23" fmla="*/ 668 h 104"/>
                                <a:gd name="T24" fmla="+- 0 2303 2255"/>
                                <a:gd name="T25" fmla="*/ T24 w 71"/>
                                <a:gd name="T26" fmla="+- 0 668 619"/>
                                <a:gd name="T27" fmla="*/ 668 h 104"/>
                                <a:gd name="T28" fmla="+- 0 2313 2255"/>
                                <a:gd name="T29" fmla="*/ T28 w 71"/>
                                <a:gd name="T30" fmla="+- 0 662 619"/>
                                <a:gd name="T31" fmla="*/ 662 h 104"/>
                                <a:gd name="T32" fmla="+- 0 2324 2255"/>
                                <a:gd name="T33" fmla="*/ T32 w 71"/>
                                <a:gd name="T34" fmla="+- 0 647 619"/>
                                <a:gd name="T35" fmla="*/ 647 h 104"/>
                                <a:gd name="T36" fmla="+- 0 2325 2255"/>
                                <a:gd name="T37" fmla="*/ T36 w 71"/>
                                <a:gd name="T38" fmla="+- 0 637 619"/>
                                <a:gd name="T39" fmla="*/ 637 h 104"/>
                                <a:gd name="T40" fmla="+- 0 2325 2255"/>
                                <a:gd name="T41" fmla="*/ T40 w 71"/>
                                <a:gd name="T42" fmla="+- 0 631 619"/>
                                <a:gd name="T43" fmla="*/ 631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1" h="104">
                                  <a:moveTo>
                                    <a:pt x="70" y="12"/>
                                  </a:moveTo>
                                  <a:lnTo>
                                    <a:pt x="50" y="12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46" y="39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48" y="49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7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80"/>
                        <wpg:cNvGrpSpPr>
                          <a:grpSpLocks/>
                        </wpg:cNvGrpSpPr>
                        <wpg:grpSpPr bwMode="auto">
                          <a:xfrm>
                            <a:off x="2397" y="582"/>
                            <a:ext cx="108" cy="139"/>
                            <a:chOff x="2397" y="582"/>
                            <a:chExt cx="108" cy="139"/>
                          </a:xfrm>
                        </wpg:grpSpPr>
                        <wps:wsp>
                          <wps:cNvPr id="113" name="Freeform 82"/>
                          <wps:cNvSpPr>
                            <a:spLocks/>
                          </wps:cNvSpPr>
                          <wps:spPr bwMode="auto">
                            <a:xfrm>
                              <a:off x="2397" y="582"/>
                              <a:ext cx="108" cy="139"/>
                            </a:xfrm>
                            <a:custGeom>
                              <a:avLst/>
                              <a:gdLst>
                                <a:gd name="T0" fmla="+- 0 2458 2397"/>
                                <a:gd name="T1" fmla="*/ T0 w 108"/>
                                <a:gd name="T2" fmla="+- 0 596 582"/>
                                <a:gd name="T3" fmla="*/ 596 h 139"/>
                                <a:gd name="T4" fmla="+- 0 2439 2397"/>
                                <a:gd name="T5" fmla="*/ T4 w 108"/>
                                <a:gd name="T6" fmla="+- 0 596 582"/>
                                <a:gd name="T7" fmla="*/ 596 h 139"/>
                                <a:gd name="T8" fmla="+- 0 2432 2397"/>
                                <a:gd name="T9" fmla="*/ T8 w 108"/>
                                <a:gd name="T10" fmla="+- 0 721 582"/>
                                <a:gd name="T11" fmla="*/ 721 h 139"/>
                                <a:gd name="T12" fmla="+- 0 2451 2397"/>
                                <a:gd name="T13" fmla="*/ T12 w 108"/>
                                <a:gd name="T14" fmla="+- 0 721 582"/>
                                <a:gd name="T15" fmla="*/ 721 h 139"/>
                                <a:gd name="T16" fmla="+- 0 2458 2397"/>
                                <a:gd name="T17" fmla="*/ T16 w 108"/>
                                <a:gd name="T18" fmla="+- 0 596 582"/>
                                <a:gd name="T19" fmla="*/ 596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39">
                                  <a:moveTo>
                                    <a:pt x="61" y="14"/>
                                  </a:moveTo>
                                  <a:lnTo>
                                    <a:pt x="42" y="14"/>
                                  </a:lnTo>
                                  <a:lnTo>
                                    <a:pt x="35" y="139"/>
                                  </a:lnTo>
                                  <a:lnTo>
                                    <a:pt x="54" y="139"/>
                                  </a:lnTo>
                                  <a:lnTo>
                                    <a:pt x="6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81"/>
                          <wps:cNvSpPr>
                            <a:spLocks/>
                          </wps:cNvSpPr>
                          <wps:spPr bwMode="auto">
                            <a:xfrm>
                              <a:off x="2397" y="582"/>
                              <a:ext cx="108" cy="139"/>
                            </a:xfrm>
                            <a:custGeom>
                              <a:avLst/>
                              <a:gdLst>
                                <a:gd name="T0" fmla="+- 0 2504 2397"/>
                                <a:gd name="T1" fmla="*/ T0 w 108"/>
                                <a:gd name="T2" fmla="+- 0 582 582"/>
                                <a:gd name="T3" fmla="*/ 582 h 139"/>
                                <a:gd name="T4" fmla="+- 0 2398 2397"/>
                                <a:gd name="T5" fmla="*/ T4 w 108"/>
                                <a:gd name="T6" fmla="+- 0 582 582"/>
                                <a:gd name="T7" fmla="*/ 582 h 139"/>
                                <a:gd name="T8" fmla="+- 0 2397 2397"/>
                                <a:gd name="T9" fmla="*/ T8 w 108"/>
                                <a:gd name="T10" fmla="+- 0 596 582"/>
                                <a:gd name="T11" fmla="*/ 596 h 139"/>
                                <a:gd name="T12" fmla="+- 0 2503 2397"/>
                                <a:gd name="T13" fmla="*/ T12 w 108"/>
                                <a:gd name="T14" fmla="+- 0 596 582"/>
                                <a:gd name="T15" fmla="*/ 596 h 139"/>
                                <a:gd name="T16" fmla="+- 0 2504 2397"/>
                                <a:gd name="T17" fmla="*/ T16 w 108"/>
                                <a:gd name="T18" fmla="+- 0 582 582"/>
                                <a:gd name="T19" fmla="*/ 582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39">
                                  <a:moveTo>
                                    <a:pt x="107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06" y="14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76"/>
                        <wpg:cNvGrpSpPr>
                          <a:grpSpLocks/>
                        </wpg:cNvGrpSpPr>
                        <wpg:grpSpPr bwMode="auto">
                          <a:xfrm>
                            <a:off x="2501" y="619"/>
                            <a:ext cx="81" cy="105"/>
                            <a:chOff x="2501" y="619"/>
                            <a:chExt cx="81" cy="105"/>
                          </a:xfrm>
                        </wpg:grpSpPr>
                        <wps:wsp>
                          <wps:cNvPr id="116" name="Freeform 79"/>
                          <wps:cNvSpPr>
                            <a:spLocks/>
                          </wps:cNvSpPr>
                          <wps:spPr bwMode="auto">
                            <a:xfrm>
                              <a:off x="2501" y="619"/>
                              <a:ext cx="81" cy="105"/>
                            </a:xfrm>
                            <a:custGeom>
                              <a:avLst/>
                              <a:gdLst>
                                <a:gd name="T0" fmla="+- 0 2574 2501"/>
                                <a:gd name="T1" fmla="*/ T0 w 81"/>
                                <a:gd name="T2" fmla="+- 0 708 619"/>
                                <a:gd name="T3" fmla="*/ 708 h 105"/>
                                <a:gd name="T4" fmla="+- 0 2551 2501"/>
                                <a:gd name="T5" fmla="*/ T4 w 81"/>
                                <a:gd name="T6" fmla="+- 0 708 619"/>
                                <a:gd name="T7" fmla="*/ 708 h 105"/>
                                <a:gd name="T8" fmla="+- 0 2556 2501"/>
                                <a:gd name="T9" fmla="*/ T8 w 81"/>
                                <a:gd name="T10" fmla="+- 0 723 619"/>
                                <a:gd name="T11" fmla="*/ 723 h 105"/>
                                <a:gd name="T12" fmla="+- 0 2576 2501"/>
                                <a:gd name="T13" fmla="*/ T12 w 81"/>
                                <a:gd name="T14" fmla="+- 0 721 619"/>
                                <a:gd name="T15" fmla="*/ 721 h 105"/>
                                <a:gd name="T16" fmla="+- 0 2575 2501"/>
                                <a:gd name="T17" fmla="*/ T16 w 81"/>
                                <a:gd name="T18" fmla="+- 0 717 619"/>
                                <a:gd name="T19" fmla="*/ 717 h 105"/>
                                <a:gd name="T20" fmla="+- 0 2574 2501"/>
                                <a:gd name="T21" fmla="*/ T20 w 81"/>
                                <a:gd name="T22" fmla="+- 0 714 619"/>
                                <a:gd name="T23" fmla="*/ 714 h 105"/>
                                <a:gd name="T24" fmla="+- 0 2574 2501"/>
                                <a:gd name="T25" fmla="*/ T24 w 81"/>
                                <a:gd name="T26" fmla="+- 0 708 619"/>
                                <a:gd name="T27" fmla="*/ 708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105">
                                  <a:moveTo>
                                    <a:pt x="73" y="89"/>
                                  </a:moveTo>
                                  <a:lnTo>
                                    <a:pt x="50" y="89"/>
                                  </a:lnTo>
                                  <a:lnTo>
                                    <a:pt x="55" y="104"/>
                                  </a:lnTo>
                                  <a:lnTo>
                                    <a:pt x="75" y="102"/>
                                  </a:lnTo>
                                  <a:lnTo>
                                    <a:pt x="74" y="98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73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78"/>
                          <wps:cNvSpPr>
                            <a:spLocks/>
                          </wps:cNvSpPr>
                          <wps:spPr bwMode="auto">
                            <a:xfrm>
                              <a:off x="2501" y="619"/>
                              <a:ext cx="81" cy="105"/>
                            </a:xfrm>
                            <a:custGeom>
                              <a:avLst/>
                              <a:gdLst>
                                <a:gd name="T0" fmla="+- 0 2573 2501"/>
                                <a:gd name="T1" fmla="*/ T0 w 81"/>
                                <a:gd name="T2" fmla="+- 0 619 619"/>
                                <a:gd name="T3" fmla="*/ 619 h 105"/>
                                <a:gd name="T4" fmla="+- 0 2570 2501"/>
                                <a:gd name="T5" fmla="*/ T4 w 81"/>
                                <a:gd name="T6" fmla="+- 0 619 619"/>
                                <a:gd name="T7" fmla="*/ 619 h 105"/>
                                <a:gd name="T8" fmla="+- 0 2544 2501"/>
                                <a:gd name="T9" fmla="*/ T8 w 81"/>
                                <a:gd name="T10" fmla="+- 0 622 619"/>
                                <a:gd name="T11" fmla="*/ 622 h 105"/>
                                <a:gd name="T12" fmla="+- 0 2524 2501"/>
                                <a:gd name="T13" fmla="*/ T12 w 81"/>
                                <a:gd name="T14" fmla="+- 0 631 619"/>
                                <a:gd name="T15" fmla="*/ 631 h 105"/>
                                <a:gd name="T16" fmla="+- 0 2510 2501"/>
                                <a:gd name="T17" fmla="*/ T16 w 81"/>
                                <a:gd name="T18" fmla="+- 0 646 619"/>
                                <a:gd name="T19" fmla="*/ 646 h 105"/>
                                <a:gd name="T20" fmla="+- 0 2501 2501"/>
                                <a:gd name="T21" fmla="*/ T20 w 81"/>
                                <a:gd name="T22" fmla="+- 0 666 619"/>
                                <a:gd name="T23" fmla="*/ 666 h 105"/>
                                <a:gd name="T24" fmla="+- 0 2501 2501"/>
                                <a:gd name="T25" fmla="*/ T24 w 81"/>
                                <a:gd name="T26" fmla="+- 0 696 619"/>
                                <a:gd name="T27" fmla="*/ 696 h 105"/>
                                <a:gd name="T28" fmla="+- 0 2506 2501"/>
                                <a:gd name="T29" fmla="*/ T28 w 81"/>
                                <a:gd name="T30" fmla="+- 0 716 619"/>
                                <a:gd name="T31" fmla="*/ 716 h 105"/>
                                <a:gd name="T32" fmla="+- 0 2516 2501"/>
                                <a:gd name="T33" fmla="*/ T32 w 81"/>
                                <a:gd name="T34" fmla="+- 0 723 619"/>
                                <a:gd name="T35" fmla="*/ 723 h 105"/>
                                <a:gd name="T36" fmla="+- 0 2534 2501"/>
                                <a:gd name="T37" fmla="*/ T36 w 81"/>
                                <a:gd name="T38" fmla="+- 0 720 619"/>
                                <a:gd name="T39" fmla="*/ 720 h 105"/>
                                <a:gd name="T40" fmla="+- 0 2551 2501"/>
                                <a:gd name="T41" fmla="*/ T40 w 81"/>
                                <a:gd name="T42" fmla="+- 0 708 619"/>
                                <a:gd name="T43" fmla="*/ 708 h 105"/>
                                <a:gd name="T44" fmla="+- 0 2520 2501"/>
                                <a:gd name="T45" fmla="*/ T44 w 81"/>
                                <a:gd name="T46" fmla="+- 0 708 619"/>
                                <a:gd name="T47" fmla="*/ 708 h 105"/>
                                <a:gd name="T48" fmla="+- 0 2516 2501"/>
                                <a:gd name="T49" fmla="*/ T48 w 81"/>
                                <a:gd name="T50" fmla="+- 0 695 619"/>
                                <a:gd name="T51" fmla="*/ 695 h 105"/>
                                <a:gd name="T52" fmla="+- 0 2516 2501"/>
                                <a:gd name="T53" fmla="*/ T52 w 81"/>
                                <a:gd name="T54" fmla="+- 0 684 619"/>
                                <a:gd name="T55" fmla="*/ 684 h 105"/>
                                <a:gd name="T56" fmla="+- 0 2521 2501"/>
                                <a:gd name="T57" fmla="*/ T56 w 81"/>
                                <a:gd name="T58" fmla="+- 0 661 619"/>
                                <a:gd name="T59" fmla="*/ 661 h 105"/>
                                <a:gd name="T60" fmla="+- 0 2532 2501"/>
                                <a:gd name="T61" fmla="*/ T60 w 81"/>
                                <a:gd name="T62" fmla="+- 0 642 619"/>
                                <a:gd name="T63" fmla="*/ 642 h 105"/>
                                <a:gd name="T64" fmla="+- 0 2551 2501"/>
                                <a:gd name="T65" fmla="*/ T64 w 81"/>
                                <a:gd name="T66" fmla="+- 0 634 619"/>
                                <a:gd name="T67" fmla="*/ 634 h 105"/>
                                <a:gd name="T68" fmla="+- 0 2560 2501"/>
                                <a:gd name="T69" fmla="*/ T68 w 81"/>
                                <a:gd name="T70" fmla="+- 0 633 619"/>
                                <a:gd name="T71" fmla="*/ 633 h 105"/>
                                <a:gd name="T72" fmla="+- 0 2578 2501"/>
                                <a:gd name="T73" fmla="*/ T72 w 81"/>
                                <a:gd name="T74" fmla="+- 0 633 619"/>
                                <a:gd name="T75" fmla="*/ 633 h 105"/>
                                <a:gd name="T76" fmla="+- 0 2578 2501"/>
                                <a:gd name="T77" fmla="*/ T76 w 81"/>
                                <a:gd name="T78" fmla="+- 0 632 619"/>
                                <a:gd name="T79" fmla="*/ 632 h 105"/>
                                <a:gd name="T80" fmla="+- 0 2582 2501"/>
                                <a:gd name="T81" fmla="*/ T80 w 81"/>
                                <a:gd name="T82" fmla="+- 0 619 619"/>
                                <a:gd name="T83" fmla="*/ 619 h 105"/>
                                <a:gd name="T84" fmla="+- 0 2577 2501"/>
                                <a:gd name="T85" fmla="*/ T84 w 81"/>
                                <a:gd name="T86" fmla="+- 0 619 619"/>
                                <a:gd name="T87" fmla="*/ 619 h 105"/>
                                <a:gd name="T88" fmla="+- 0 2573 2501"/>
                                <a:gd name="T89" fmla="*/ T88 w 81"/>
                                <a:gd name="T90" fmla="+- 0 619 619"/>
                                <a:gd name="T91" fmla="*/ 619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1" h="105">
                                  <a:moveTo>
                                    <a:pt x="72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33" y="101"/>
                                  </a:lnTo>
                                  <a:lnTo>
                                    <a:pt x="50" y="89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77"/>
                          <wps:cNvSpPr>
                            <a:spLocks/>
                          </wps:cNvSpPr>
                          <wps:spPr bwMode="auto">
                            <a:xfrm>
                              <a:off x="2501" y="619"/>
                              <a:ext cx="81" cy="105"/>
                            </a:xfrm>
                            <a:custGeom>
                              <a:avLst/>
                              <a:gdLst>
                                <a:gd name="T0" fmla="+- 0 2578 2501"/>
                                <a:gd name="T1" fmla="*/ T0 w 81"/>
                                <a:gd name="T2" fmla="+- 0 633 619"/>
                                <a:gd name="T3" fmla="*/ 633 h 105"/>
                                <a:gd name="T4" fmla="+- 0 2560 2501"/>
                                <a:gd name="T5" fmla="*/ T4 w 81"/>
                                <a:gd name="T6" fmla="+- 0 633 619"/>
                                <a:gd name="T7" fmla="*/ 633 h 105"/>
                                <a:gd name="T8" fmla="+- 0 2557 2501"/>
                                <a:gd name="T9" fmla="*/ T8 w 81"/>
                                <a:gd name="T10" fmla="+- 0 690 619"/>
                                <a:gd name="T11" fmla="*/ 690 h 105"/>
                                <a:gd name="T12" fmla="+- 0 2555 2501"/>
                                <a:gd name="T13" fmla="*/ T12 w 81"/>
                                <a:gd name="T14" fmla="+- 0 691 619"/>
                                <a:gd name="T15" fmla="*/ 691 h 105"/>
                                <a:gd name="T16" fmla="+- 0 2533 2501"/>
                                <a:gd name="T17" fmla="*/ T16 w 81"/>
                                <a:gd name="T18" fmla="+- 0 708 619"/>
                                <a:gd name="T19" fmla="*/ 708 h 105"/>
                                <a:gd name="T20" fmla="+- 0 2551 2501"/>
                                <a:gd name="T21" fmla="*/ T20 w 81"/>
                                <a:gd name="T22" fmla="+- 0 708 619"/>
                                <a:gd name="T23" fmla="*/ 708 h 105"/>
                                <a:gd name="T24" fmla="+- 0 2574 2501"/>
                                <a:gd name="T25" fmla="*/ T24 w 81"/>
                                <a:gd name="T26" fmla="+- 0 708 619"/>
                                <a:gd name="T27" fmla="*/ 708 h 105"/>
                                <a:gd name="T28" fmla="+- 0 2574 2501"/>
                                <a:gd name="T29" fmla="*/ T28 w 81"/>
                                <a:gd name="T30" fmla="+- 0 703 619"/>
                                <a:gd name="T31" fmla="*/ 703 h 105"/>
                                <a:gd name="T32" fmla="+- 0 2577 2501"/>
                                <a:gd name="T33" fmla="*/ T32 w 81"/>
                                <a:gd name="T34" fmla="+- 0 646 619"/>
                                <a:gd name="T35" fmla="*/ 646 h 105"/>
                                <a:gd name="T36" fmla="+- 0 2577 2501"/>
                                <a:gd name="T37" fmla="*/ T36 w 81"/>
                                <a:gd name="T38" fmla="+- 0 638 619"/>
                                <a:gd name="T39" fmla="*/ 638 h 105"/>
                                <a:gd name="T40" fmla="+- 0 2578 2501"/>
                                <a:gd name="T41" fmla="*/ T40 w 81"/>
                                <a:gd name="T42" fmla="+- 0 633 619"/>
                                <a:gd name="T43" fmla="*/ 633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1" h="105">
                                  <a:moveTo>
                                    <a:pt x="77" y="14"/>
                                  </a:moveTo>
                                  <a:lnTo>
                                    <a:pt x="59" y="14"/>
                                  </a:lnTo>
                                  <a:lnTo>
                                    <a:pt x="56" y="71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50" y="89"/>
                                  </a:lnTo>
                                  <a:lnTo>
                                    <a:pt x="73" y="89"/>
                                  </a:lnTo>
                                  <a:lnTo>
                                    <a:pt x="73" y="84"/>
                                  </a:lnTo>
                                  <a:lnTo>
                                    <a:pt x="76" y="27"/>
                                  </a:lnTo>
                                  <a:lnTo>
                                    <a:pt x="76" y="19"/>
                                  </a:lnTo>
                                  <a:lnTo>
                                    <a:pt x="7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73"/>
                        <wpg:cNvGrpSpPr>
                          <a:grpSpLocks/>
                        </wpg:cNvGrpSpPr>
                        <wpg:grpSpPr bwMode="auto">
                          <a:xfrm>
                            <a:off x="2612" y="619"/>
                            <a:ext cx="54" cy="102"/>
                            <a:chOff x="2612" y="619"/>
                            <a:chExt cx="54" cy="102"/>
                          </a:xfrm>
                        </wpg:grpSpPr>
                        <wps:wsp>
                          <wps:cNvPr id="120" name="Freeform 75"/>
                          <wps:cNvSpPr>
                            <a:spLocks/>
                          </wps:cNvSpPr>
                          <wps:spPr bwMode="auto">
                            <a:xfrm>
                              <a:off x="2612" y="619"/>
                              <a:ext cx="54" cy="102"/>
                            </a:xfrm>
                            <a:custGeom>
                              <a:avLst/>
                              <a:gdLst>
                                <a:gd name="T0" fmla="+- 0 2636 2612"/>
                                <a:gd name="T1" fmla="*/ T0 w 54"/>
                                <a:gd name="T2" fmla="+- 0 619 619"/>
                                <a:gd name="T3" fmla="*/ 619 h 102"/>
                                <a:gd name="T4" fmla="+- 0 2615 2612"/>
                                <a:gd name="T5" fmla="*/ T4 w 54"/>
                                <a:gd name="T6" fmla="+- 0 619 619"/>
                                <a:gd name="T7" fmla="*/ 619 h 102"/>
                                <a:gd name="T8" fmla="+- 0 2618 2612"/>
                                <a:gd name="T9" fmla="*/ T8 w 54"/>
                                <a:gd name="T10" fmla="+- 0 625 619"/>
                                <a:gd name="T11" fmla="*/ 625 h 102"/>
                                <a:gd name="T12" fmla="+- 0 2618 2612"/>
                                <a:gd name="T13" fmla="*/ T12 w 54"/>
                                <a:gd name="T14" fmla="+- 0 635 619"/>
                                <a:gd name="T15" fmla="*/ 635 h 102"/>
                                <a:gd name="T16" fmla="+- 0 2617 2612"/>
                                <a:gd name="T17" fmla="*/ T16 w 54"/>
                                <a:gd name="T18" fmla="+- 0 641 619"/>
                                <a:gd name="T19" fmla="*/ 641 h 102"/>
                                <a:gd name="T20" fmla="+- 0 2612 2612"/>
                                <a:gd name="T21" fmla="*/ T20 w 54"/>
                                <a:gd name="T22" fmla="+- 0 721 619"/>
                                <a:gd name="T23" fmla="*/ 721 h 102"/>
                                <a:gd name="T24" fmla="+- 0 2631 2612"/>
                                <a:gd name="T25" fmla="*/ T24 w 54"/>
                                <a:gd name="T26" fmla="+- 0 721 619"/>
                                <a:gd name="T27" fmla="*/ 721 h 102"/>
                                <a:gd name="T28" fmla="+- 0 2630 2612"/>
                                <a:gd name="T29" fmla="*/ T28 w 54"/>
                                <a:gd name="T30" fmla="+- 0 715 619"/>
                                <a:gd name="T31" fmla="*/ 715 h 102"/>
                                <a:gd name="T32" fmla="+- 0 2630 2612"/>
                                <a:gd name="T33" fmla="*/ T32 w 54"/>
                                <a:gd name="T34" fmla="+- 0 707 619"/>
                                <a:gd name="T35" fmla="*/ 707 h 102"/>
                                <a:gd name="T36" fmla="+- 0 2631 2612"/>
                                <a:gd name="T37" fmla="*/ T36 w 54"/>
                                <a:gd name="T38" fmla="+- 0 703 619"/>
                                <a:gd name="T39" fmla="*/ 703 h 102"/>
                                <a:gd name="T40" fmla="+- 0 2634 2612"/>
                                <a:gd name="T41" fmla="*/ T40 w 54"/>
                                <a:gd name="T42" fmla="+- 0 648 619"/>
                                <a:gd name="T43" fmla="*/ 648 h 102"/>
                                <a:gd name="T44" fmla="+- 0 2663 2612"/>
                                <a:gd name="T45" fmla="*/ T44 w 54"/>
                                <a:gd name="T46" fmla="+- 0 643 619"/>
                                <a:gd name="T47" fmla="*/ 643 h 102"/>
                                <a:gd name="T48" fmla="+- 0 2663 2612"/>
                                <a:gd name="T49" fmla="*/ T48 w 54"/>
                                <a:gd name="T50" fmla="+- 0 641 619"/>
                                <a:gd name="T51" fmla="*/ 641 h 102"/>
                                <a:gd name="T52" fmla="+- 0 2636 2612"/>
                                <a:gd name="T53" fmla="*/ T52 w 54"/>
                                <a:gd name="T54" fmla="+- 0 641 619"/>
                                <a:gd name="T55" fmla="*/ 641 h 102"/>
                                <a:gd name="T56" fmla="+- 0 2635 2612"/>
                                <a:gd name="T57" fmla="*/ T56 w 54"/>
                                <a:gd name="T58" fmla="+- 0 640 619"/>
                                <a:gd name="T59" fmla="*/ 640 h 102"/>
                                <a:gd name="T60" fmla="+- 0 2636 2612"/>
                                <a:gd name="T61" fmla="*/ T60 w 54"/>
                                <a:gd name="T62" fmla="+- 0 619 619"/>
                                <a:gd name="T63" fmla="*/ 619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4" h="102">
                                  <a:moveTo>
                                    <a:pt x="24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9" y="102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74"/>
                          <wps:cNvSpPr>
                            <a:spLocks/>
                          </wps:cNvSpPr>
                          <wps:spPr bwMode="auto">
                            <a:xfrm>
                              <a:off x="2612" y="619"/>
                              <a:ext cx="54" cy="102"/>
                            </a:xfrm>
                            <a:custGeom>
                              <a:avLst/>
                              <a:gdLst>
                                <a:gd name="T0" fmla="+- 0 2660 2612"/>
                                <a:gd name="T1" fmla="*/ T0 w 54"/>
                                <a:gd name="T2" fmla="+- 0 619 619"/>
                                <a:gd name="T3" fmla="*/ 619 h 102"/>
                                <a:gd name="T4" fmla="+- 0 2640 2612"/>
                                <a:gd name="T5" fmla="*/ T4 w 54"/>
                                <a:gd name="T6" fmla="+- 0 635 619"/>
                                <a:gd name="T7" fmla="*/ 635 h 102"/>
                                <a:gd name="T8" fmla="+- 0 2636 2612"/>
                                <a:gd name="T9" fmla="*/ T8 w 54"/>
                                <a:gd name="T10" fmla="+- 0 641 619"/>
                                <a:gd name="T11" fmla="*/ 641 h 102"/>
                                <a:gd name="T12" fmla="+- 0 2663 2612"/>
                                <a:gd name="T13" fmla="*/ T12 w 54"/>
                                <a:gd name="T14" fmla="+- 0 641 619"/>
                                <a:gd name="T15" fmla="*/ 641 h 102"/>
                                <a:gd name="T16" fmla="+- 0 2665 2612"/>
                                <a:gd name="T17" fmla="*/ T16 w 54"/>
                                <a:gd name="T18" fmla="+- 0 621 619"/>
                                <a:gd name="T19" fmla="*/ 621 h 102"/>
                                <a:gd name="T20" fmla="+- 0 2663 2612"/>
                                <a:gd name="T21" fmla="*/ T20 w 54"/>
                                <a:gd name="T22" fmla="+- 0 620 619"/>
                                <a:gd name="T23" fmla="*/ 620 h 102"/>
                                <a:gd name="T24" fmla="+- 0 2660 2612"/>
                                <a:gd name="T25" fmla="*/ T24 w 54"/>
                                <a:gd name="T26" fmla="+- 0 619 619"/>
                                <a:gd name="T27" fmla="*/ 619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" h="102">
                                  <a:moveTo>
                                    <a:pt x="48" y="0"/>
                                  </a:moveTo>
                                  <a:lnTo>
                                    <a:pt x="28" y="16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70"/>
                        <wpg:cNvGrpSpPr>
                          <a:grpSpLocks/>
                        </wpg:cNvGrpSpPr>
                        <wpg:grpSpPr bwMode="auto">
                          <a:xfrm>
                            <a:off x="2691" y="567"/>
                            <a:ext cx="29" cy="154"/>
                            <a:chOff x="2691" y="567"/>
                            <a:chExt cx="29" cy="154"/>
                          </a:xfrm>
                        </wpg:grpSpPr>
                        <wps:wsp>
                          <wps:cNvPr id="123" name="Freeform 72"/>
                          <wps:cNvSpPr>
                            <a:spLocks/>
                          </wps:cNvSpPr>
                          <wps:spPr bwMode="auto">
                            <a:xfrm>
                              <a:off x="2691" y="567"/>
                              <a:ext cx="29" cy="154"/>
                            </a:xfrm>
                            <a:custGeom>
                              <a:avLst/>
                              <a:gdLst>
                                <a:gd name="T0" fmla="+- 0 2714 2691"/>
                                <a:gd name="T1" fmla="*/ T0 w 29"/>
                                <a:gd name="T2" fmla="+- 0 567 567"/>
                                <a:gd name="T3" fmla="*/ 567 h 154"/>
                                <a:gd name="T4" fmla="+- 0 2702 2691"/>
                                <a:gd name="T5" fmla="*/ T4 w 29"/>
                                <a:gd name="T6" fmla="+- 0 567 567"/>
                                <a:gd name="T7" fmla="*/ 567 h 154"/>
                                <a:gd name="T8" fmla="+- 0 2696 2691"/>
                                <a:gd name="T9" fmla="*/ T8 w 29"/>
                                <a:gd name="T10" fmla="+- 0 573 567"/>
                                <a:gd name="T11" fmla="*/ 573 h 154"/>
                                <a:gd name="T12" fmla="+- 0 2696 2691"/>
                                <a:gd name="T13" fmla="*/ T12 w 29"/>
                                <a:gd name="T14" fmla="+- 0 584 567"/>
                                <a:gd name="T15" fmla="*/ 584 h 154"/>
                                <a:gd name="T16" fmla="+- 0 2702 2691"/>
                                <a:gd name="T17" fmla="*/ T16 w 29"/>
                                <a:gd name="T18" fmla="+- 0 590 567"/>
                                <a:gd name="T19" fmla="*/ 590 h 154"/>
                                <a:gd name="T20" fmla="+- 0 2714 2691"/>
                                <a:gd name="T21" fmla="*/ T20 w 29"/>
                                <a:gd name="T22" fmla="+- 0 590 567"/>
                                <a:gd name="T23" fmla="*/ 590 h 154"/>
                                <a:gd name="T24" fmla="+- 0 2720 2691"/>
                                <a:gd name="T25" fmla="*/ T24 w 29"/>
                                <a:gd name="T26" fmla="+- 0 584 567"/>
                                <a:gd name="T27" fmla="*/ 584 h 154"/>
                                <a:gd name="T28" fmla="+- 0 2720 2691"/>
                                <a:gd name="T29" fmla="*/ T28 w 29"/>
                                <a:gd name="T30" fmla="+- 0 573 567"/>
                                <a:gd name="T31" fmla="*/ 573 h 154"/>
                                <a:gd name="T32" fmla="+- 0 2714 2691"/>
                                <a:gd name="T33" fmla="*/ T32 w 29"/>
                                <a:gd name="T34" fmla="+- 0 567 567"/>
                                <a:gd name="T35" fmla="*/ 567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154">
                                  <a:moveTo>
                                    <a:pt x="23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71"/>
                          <wps:cNvSpPr>
                            <a:spLocks/>
                          </wps:cNvSpPr>
                          <wps:spPr bwMode="auto">
                            <a:xfrm>
                              <a:off x="2691" y="567"/>
                              <a:ext cx="29" cy="154"/>
                            </a:xfrm>
                            <a:custGeom>
                              <a:avLst/>
                              <a:gdLst>
                                <a:gd name="T0" fmla="+- 0 2714 2691"/>
                                <a:gd name="T1" fmla="*/ T0 w 29"/>
                                <a:gd name="T2" fmla="+- 0 619 567"/>
                                <a:gd name="T3" fmla="*/ 619 h 154"/>
                                <a:gd name="T4" fmla="+- 0 2694 2691"/>
                                <a:gd name="T5" fmla="*/ T4 w 29"/>
                                <a:gd name="T6" fmla="+- 0 619 567"/>
                                <a:gd name="T7" fmla="*/ 619 h 154"/>
                                <a:gd name="T8" fmla="+- 0 2696 2691"/>
                                <a:gd name="T9" fmla="*/ T8 w 29"/>
                                <a:gd name="T10" fmla="+- 0 627 567"/>
                                <a:gd name="T11" fmla="*/ 627 h 154"/>
                                <a:gd name="T12" fmla="+- 0 2696 2691"/>
                                <a:gd name="T13" fmla="*/ T12 w 29"/>
                                <a:gd name="T14" fmla="+- 0 636 567"/>
                                <a:gd name="T15" fmla="*/ 636 h 154"/>
                                <a:gd name="T16" fmla="+- 0 2696 2691"/>
                                <a:gd name="T17" fmla="*/ T16 w 29"/>
                                <a:gd name="T18" fmla="+- 0 641 567"/>
                                <a:gd name="T19" fmla="*/ 641 h 154"/>
                                <a:gd name="T20" fmla="+- 0 2691 2691"/>
                                <a:gd name="T21" fmla="*/ T20 w 29"/>
                                <a:gd name="T22" fmla="+- 0 721 567"/>
                                <a:gd name="T23" fmla="*/ 721 h 154"/>
                                <a:gd name="T24" fmla="+- 0 2711 2691"/>
                                <a:gd name="T25" fmla="*/ T24 w 29"/>
                                <a:gd name="T26" fmla="+- 0 721 567"/>
                                <a:gd name="T27" fmla="*/ 721 h 154"/>
                                <a:gd name="T28" fmla="+- 0 2710 2691"/>
                                <a:gd name="T29" fmla="*/ T28 w 29"/>
                                <a:gd name="T30" fmla="+- 0 716 567"/>
                                <a:gd name="T31" fmla="*/ 716 h 154"/>
                                <a:gd name="T32" fmla="+- 0 2709 2691"/>
                                <a:gd name="T33" fmla="*/ T32 w 29"/>
                                <a:gd name="T34" fmla="+- 0 710 567"/>
                                <a:gd name="T35" fmla="*/ 710 h 154"/>
                                <a:gd name="T36" fmla="+- 0 2710 2691"/>
                                <a:gd name="T37" fmla="*/ T36 w 29"/>
                                <a:gd name="T38" fmla="+- 0 703 567"/>
                                <a:gd name="T39" fmla="*/ 703 h 154"/>
                                <a:gd name="T40" fmla="+- 0 2714 2691"/>
                                <a:gd name="T41" fmla="*/ T40 w 29"/>
                                <a:gd name="T42" fmla="+- 0 619 567"/>
                                <a:gd name="T43" fmla="*/ 619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9" h="154">
                                  <a:moveTo>
                                    <a:pt x="23" y="52"/>
                                  </a:moveTo>
                                  <a:lnTo>
                                    <a:pt x="3" y="52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20" y="154"/>
                                  </a:lnTo>
                                  <a:lnTo>
                                    <a:pt x="19" y="149"/>
                                  </a:lnTo>
                                  <a:lnTo>
                                    <a:pt x="18" y="143"/>
                                  </a:lnTo>
                                  <a:lnTo>
                                    <a:pt x="19" y="136"/>
                                  </a:lnTo>
                                  <a:lnTo>
                                    <a:pt x="2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67"/>
                        <wpg:cNvGrpSpPr>
                          <a:grpSpLocks/>
                        </wpg:cNvGrpSpPr>
                        <wpg:grpSpPr bwMode="auto">
                          <a:xfrm>
                            <a:off x="2793" y="582"/>
                            <a:ext cx="108" cy="139"/>
                            <a:chOff x="2793" y="582"/>
                            <a:chExt cx="108" cy="139"/>
                          </a:xfrm>
                        </wpg:grpSpPr>
                        <wps:wsp>
                          <wps:cNvPr id="126" name="Freeform 69"/>
                          <wps:cNvSpPr>
                            <a:spLocks/>
                          </wps:cNvSpPr>
                          <wps:spPr bwMode="auto">
                            <a:xfrm>
                              <a:off x="2793" y="582"/>
                              <a:ext cx="108" cy="139"/>
                            </a:xfrm>
                            <a:custGeom>
                              <a:avLst/>
                              <a:gdLst>
                                <a:gd name="T0" fmla="+- 0 2854 2793"/>
                                <a:gd name="T1" fmla="*/ T0 w 108"/>
                                <a:gd name="T2" fmla="+- 0 596 582"/>
                                <a:gd name="T3" fmla="*/ 596 h 139"/>
                                <a:gd name="T4" fmla="+- 0 2835 2793"/>
                                <a:gd name="T5" fmla="*/ T4 w 108"/>
                                <a:gd name="T6" fmla="+- 0 596 582"/>
                                <a:gd name="T7" fmla="*/ 596 h 139"/>
                                <a:gd name="T8" fmla="+- 0 2828 2793"/>
                                <a:gd name="T9" fmla="*/ T8 w 108"/>
                                <a:gd name="T10" fmla="+- 0 721 582"/>
                                <a:gd name="T11" fmla="*/ 721 h 139"/>
                                <a:gd name="T12" fmla="+- 0 2847 2793"/>
                                <a:gd name="T13" fmla="*/ T12 w 108"/>
                                <a:gd name="T14" fmla="+- 0 721 582"/>
                                <a:gd name="T15" fmla="*/ 721 h 139"/>
                                <a:gd name="T16" fmla="+- 0 2854 2793"/>
                                <a:gd name="T17" fmla="*/ T16 w 108"/>
                                <a:gd name="T18" fmla="+- 0 596 582"/>
                                <a:gd name="T19" fmla="*/ 596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39">
                                  <a:moveTo>
                                    <a:pt x="61" y="14"/>
                                  </a:moveTo>
                                  <a:lnTo>
                                    <a:pt x="42" y="14"/>
                                  </a:lnTo>
                                  <a:lnTo>
                                    <a:pt x="35" y="139"/>
                                  </a:lnTo>
                                  <a:lnTo>
                                    <a:pt x="54" y="139"/>
                                  </a:lnTo>
                                  <a:lnTo>
                                    <a:pt x="6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68"/>
                          <wps:cNvSpPr>
                            <a:spLocks/>
                          </wps:cNvSpPr>
                          <wps:spPr bwMode="auto">
                            <a:xfrm>
                              <a:off x="2793" y="582"/>
                              <a:ext cx="108" cy="139"/>
                            </a:xfrm>
                            <a:custGeom>
                              <a:avLst/>
                              <a:gdLst>
                                <a:gd name="T0" fmla="+- 0 2900 2793"/>
                                <a:gd name="T1" fmla="*/ T0 w 108"/>
                                <a:gd name="T2" fmla="+- 0 582 582"/>
                                <a:gd name="T3" fmla="*/ 582 h 139"/>
                                <a:gd name="T4" fmla="+- 0 2794 2793"/>
                                <a:gd name="T5" fmla="*/ T4 w 108"/>
                                <a:gd name="T6" fmla="+- 0 582 582"/>
                                <a:gd name="T7" fmla="*/ 582 h 139"/>
                                <a:gd name="T8" fmla="+- 0 2793 2793"/>
                                <a:gd name="T9" fmla="*/ T8 w 108"/>
                                <a:gd name="T10" fmla="+- 0 596 582"/>
                                <a:gd name="T11" fmla="*/ 596 h 139"/>
                                <a:gd name="T12" fmla="+- 0 2899 2793"/>
                                <a:gd name="T13" fmla="*/ T12 w 108"/>
                                <a:gd name="T14" fmla="+- 0 596 582"/>
                                <a:gd name="T15" fmla="*/ 596 h 139"/>
                                <a:gd name="T16" fmla="+- 0 2900 2793"/>
                                <a:gd name="T17" fmla="*/ T16 w 108"/>
                                <a:gd name="T18" fmla="+- 0 582 582"/>
                                <a:gd name="T19" fmla="*/ 582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39">
                                  <a:moveTo>
                                    <a:pt x="107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06" y="14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63"/>
                        <wpg:cNvGrpSpPr>
                          <a:grpSpLocks/>
                        </wpg:cNvGrpSpPr>
                        <wpg:grpSpPr bwMode="auto">
                          <a:xfrm>
                            <a:off x="2894" y="619"/>
                            <a:ext cx="81" cy="105"/>
                            <a:chOff x="2894" y="619"/>
                            <a:chExt cx="81" cy="105"/>
                          </a:xfrm>
                        </wpg:grpSpPr>
                        <wps:wsp>
                          <wps:cNvPr id="129" name="Freeform 66"/>
                          <wps:cNvSpPr>
                            <a:spLocks/>
                          </wps:cNvSpPr>
                          <wps:spPr bwMode="auto">
                            <a:xfrm>
                              <a:off x="2894" y="619"/>
                              <a:ext cx="81" cy="105"/>
                            </a:xfrm>
                            <a:custGeom>
                              <a:avLst/>
                              <a:gdLst>
                                <a:gd name="T0" fmla="+- 0 2968 2894"/>
                                <a:gd name="T1" fmla="*/ T0 w 81"/>
                                <a:gd name="T2" fmla="+- 0 708 619"/>
                                <a:gd name="T3" fmla="*/ 708 h 105"/>
                                <a:gd name="T4" fmla="+- 0 2945 2894"/>
                                <a:gd name="T5" fmla="*/ T4 w 81"/>
                                <a:gd name="T6" fmla="+- 0 708 619"/>
                                <a:gd name="T7" fmla="*/ 708 h 105"/>
                                <a:gd name="T8" fmla="+- 0 2949 2894"/>
                                <a:gd name="T9" fmla="*/ T8 w 81"/>
                                <a:gd name="T10" fmla="+- 0 723 619"/>
                                <a:gd name="T11" fmla="*/ 723 h 105"/>
                                <a:gd name="T12" fmla="+- 0 2969 2894"/>
                                <a:gd name="T13" fmla="*/ T12 w 81"/>
                                <a:gd name="T14" fmla="+- 0 721 619"/>
                                <a:gd name="T15" fmla="*/ 721 h 105"/>
                                <a:gd name="T16" fmla="+- 0 2968 2894"/>
                                <a:gd name="T17" fmla="*/ T16 w 81"/>
                                <a:gd name="T18" fmla="+- 0 717 619"/>
                                <a:gd name="T19" fmla="*/ 717 h 105"/>
                                <a:gd name="T20" fmla="+- 0 2967 2894"/>
                                <a:gd name="T21" fmla="*/ T20 w 81"/>
                                <a:gd name="T22" fmla="+- 0 714 619"/>
                                <a:gd name="T23" fmla="*/ 714 h 105"/>
                                <a:gd name="T24" fmla="+- 0 2968 2894"/>
                                <a:gd name="T25" fmla="*/ T24 w 81"/>
                                <a:gd name="T26" fmla="+- 0 708 619"/>
                                <a:gd name="T27" fmla="*/ 708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105">
                                  <a:moveTo>
                                    <a:pt x="74" y="89"/>
                                  </a:moveTo>
                                  <a:lnTo>
                                    <a:pt x="51" y="89"/>
                                  </a:lnTo>
                                  <a:lnTo>
                                    <a:pt x="55" y="104"/>
                                  </a:lnTo>
                                  <a:lnTo>
                                    <a:pt x="75" y="102"/>
                                  </a:lnTo>
                                  <a:lnTo>
                                    <a:pt x="74" y="98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74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65"/>
                          <wps:cNvSpPr>
                            <a:spLocks/>
                          </wps:cNvSpPr>
                          <wps:spPr bwMode="auto">
                            <a:xfrm>
                              <a:off x="2894" y="619"/>
                              <a:ext cx="81" cy="105"/>
                            </a:xfrm>
                            <a:custGeom>
                              <a:avLst/>
                              <a:gdLst>
                                <a:gd name="T0" fmla="+- 0 2967 2894"/>
                                <a:gd name="T1" fmla="*/ T0 w 81"/>
                                <a:gd name="T2" fmla="+- 0 619 619"/>
                                <a:gd name="T3" fmla="*/ 619 h 105"/>
                                <a:gd name="T4" fmla="+- 0 2963 2894"/>
                                <a:gd name="T5" fmla="*/ T4 w 81"/>
                                <a:gd name="T6" fmla="+- 0 619 619"/>
                                <a:gd name="T7" fmla="*/ 619 h 105"/>
                                <a:gd name="T8" fmla="+- 0 2938 2894"/>
                                <a:gd name="T9" fmla="*/ T8 w 81"/>
                                <a:gd name="T10" fmla="+- 0 622 619"/>
                                <a:gd name="T11" fmla="*/ 622 h 105"/>
                                <a:gd name="T12" fmla="+- 0 2918 2894"/>
                                <a:gd name="T13" fmla="*/ T12 w 81"/>
                                <a:gd name="T14" fmla="+- 0 631 619"/>
                                <a:gd name="T15" fmla="*/ 631 h 105"/>
                                <a:gd name="T16" fmla="+- 0 2903 2894"/>
                                <a:gd name="T17" fmla="*/ T16 w 81"/>
                                <a:gd name="T18" fmla="+- 0 646 619"/>
                                <a:gd name="T19" fmla="*/ 646 h 105"/>
                                <a:gd name="T20" fmla="+- 0 2895 2894"/>
                                <a:gd name="T21" fmla="*/ T20 w 81"/>
                                <a:gd name="T22" fmla="+- 0 666 619"/>
                                <a:gd name="T23" fmla="*/ 666 h 105"/>
                                <a:gd name="T24" fmla="+- 0 2894 2894"/>
                                <a:gd name="T25" fmla="*/ T24 w 81"/>
                                <a:gd name="T26" fmla="+- 0 696 619"/>
                                <a:gd name="T27" fmla="*/ 696 h 105"/>
                                <a:gd name="T28" fmla="+- 0 2899 2894"/>
                                <a:gd name="T29" fmla="*/ T28 w 81"/>
                                <a:gd name="T30" fmla="+- 0 716 619"/>
                                <a:gd name="T31" fmla="*/ 716 h 105"/>
                                <a:gd name="T32" fmla="+- 0 2910 2894"/>
                                <a:gd name="T33" fmla="*/ T32 w 81"/>
                                <a:gd name="T34" fmla="+- 0 723 619"/>
                                <a:gd name="T35" fmla="*/ 723 h 105"/>
                                <a:gd name="T36" fmla="+- 0 2927 2894"/>
                                <a:gd name="T37" fmla="*/ T36 w 81"/>
                                <a:gd name="T38" fmla="+- 0 720 619"/>
                                <a:gd name="T39" fmla="*/ 720 h 105"/>
                                <a:gd name="T40" fmla="+- 0 2945 2894"/>
                                <a:gd name="T41" fmla="*/ T40 w 81"/>
                                <a:gd name="T42" fmla="+- 0 708 619"/>
                                <a:gd name="T43" fmla="*/ 708 h 105"/>
                                <a:gd name="T44" fmla="+- 0 2914 2894"/>
                                <a:gd name="T45" fmla="*/ T44 w 81"/>
                                <a:gd name="T46" fmla="+- 0 708 619"/>
                                <a:gd name="T47" fmla="*/ 708 h 105"/>
                                <a:gd name="T48" fmla="+- 0 2910 2894"/>
                                <a:gd name="T49" fmla="*/ T48 w 81"/>
                                <a:gd name="T50" fmla="+- 0 695 619"/>
                                <a:gd name="T51" fmla="*/ 695 h 105"/>
                                <a:gd name="T52" fmla="+- 0 2910 2894"/>
                                <a:gd name="T53" fmla="*/ T52 w 81"/>
                                <a:gd name="T54" fmla="+- 0 684 619"/>
                                <a:gd name="T55" fmla="*/ 684 h 105"/>
                                <a:gd name="T56" fmla="+- 0 2914 2894"/>
                                <a:gd name="T57" fmla="*/ T56 w 81"/>
                                <a:gd name="T58" fmla="+- 0 661 619"/>
                                <a:gd name="T59" fmla="*/ 661 h 105"/>
                                <a:gd name="T60" fmla="+- 0 2926 2894"/>
                                <a:gd name="T61" fmla="*/ T60 w 81"/>
                                <a:gd name="T62" fmla="+- 0 642 619"/>
                                <a:gd name="T63" fmla="*/ 642 h 105"/>
                                <a:gd name="T64" fmla="+- 0 2944 2894"/>
                                <a:gd name="T65" fmla="*/ T64 w 81"/>
                                <a:gd name="T66" fmla="+- 0 634 619"/>
                                <a:gd name="T67" fmla="*/ 634 h 105"/>
                                <a:gd name="T68" fmla="+- 0 2954 2894"/>
                                <a:gd name="T69" fmla="*/ T68 w 81"/>
                                <a:gd name="T70" fmla="+- 0 633 619"/>
                                <a:gd name="T71" fmla="*/ 633 h 105"/>
                                <a:gd name="T72" fmla="+- 0 2972 2894"/>
                                <a:gd name="T73" fmla="*/ T72 w 81"/>
                                <a:gd name="T74" fmla="+- 0 633 619"/>
                                <a:gd name="T75" fmla="*/ 633 h 105"/>
                                <a:gd name="T76" fmla="+- 0 2972 2894"/>
                                <a:gd name="T77" fmla="*/ T76 w 81"/>
                                <a:gd name="T78" fmla="+- 0 632 619"/>
                                <a:gd name="T79" fmla="*/ 632 h 105"/>
                                <a:gd name="T80" fmla="+- 0 2975 2894"/>
                                <a:gd name="T81" fmla="*/ T80 w 81"/>
                                <a:gd name="T82" fmla="+- 0 619 619"/>
                                <a:gd name="T83" fmla="*/ 619 h 105"/>
                                <a:gd name="T84" fmla="+- 0 2971 2894"/>
                                <a:gd name="T85" fmla="*/ T84 w 81"/>
                                <a:gd name="T86" fmla="+- 0 619 619"/>
                                <a:gd name="T87" fmla="*/ 619 h 105"/>
                                <a:gd name="T88" fmla="+- 0 2967 2894"/>
                                <a:gd name="T89" fmla="*/ T88 w 81"/>
                                <a:gd name="T90" fmla="+- 0 619 619"/>
                                <a:gd name="T91" fmla="*/ 619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1" h="105">
                                  <a:moveTo>
                                    <a:pt x="73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33" y="101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20" y="89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78" y="13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64"/>
                          <wps:cNvSpPr>
                            <a:spLocks/>
                          </wps:cNvSpPr>
                          <wps:spPr bwMode="auto">
                            <a:xfrm>
                              <a:off x="2894" y="619"/>
                              <a:ext cx="81" cy="105"/>
                            </a:xfrm>
                            <a:custGeom>
                              <a:avLst/>
                              <a:gdLst>
                                <a:gd name="T0" fmla="+- 0 2972 2894"/>
                                <a:gd name="T1" fmla="*/ T0 w 81"/>
                                <a:gd name="T2" fmla="+- 0 633 619"/>
                                <a:gd name="T3" fmla="*/ 633 h 105"/>
                                <a:gd name="T4" fmla="+- 0 2954 2894"/>
                                <a:gd name="T5" fmla="*/ T4 w 81"/>
                                <a:gd name="T6" fmla="+- 0 633 619"/>
                                <a:gd name="T7" fmla="*/ 633 h 105"/>
                                <a:gd name="T8" fmla="+- 0 2951 2894"/>
                                <a:gd name="T9" fmla="*/ T8 w 81"/>
                                <a:gd name="T10" fmla="+- 0 690 619"/>
                                <a:gd name="T11" fmla="*/ 690 h 105"/>
                                <a:gd name="T12" fmla="+- 0 2949 2894"/>
                                <a:gd name="T13" fmla="*/ T12 w 81"/>
                                <a:gd name="T14" fmla="+- 0 691 619"/>
                                <a:gd name="T15" fmla="*/ 691 h 105"/>
                                <a:gd name="T16" fmla="+- 0 2927 2894"/>
                                <a:gd name="T17" fmla="*/ T16 w 81"/>
                                <a:gd name="T18" fmla="+- 0 708 619"/>
                                <a:gd name="T19" fmla="*/ 708 h 105"/>
                                <a:gd name="T20" fmla="+- 0 2945 2894"/>
                                <a:gd name="T21" fmla="*/ T20 w 81"/>
                                <a:gd name="T22" fmla="+- 0 708 619"/>
                                <a:gd name="T23" fmla="*/ 708 h 105"/>
                                <a:gd name="T24" fmla="+- 0 2945 2894"/>
                                <a:gd name="T25" fmla="*/ T24 w 81"/>
                                <a:gd name="T26" fmla="+- 0 708 619"/>
                                <a:gd name="T27" fmla="*/ 708 h 105"/>
                                <a:gd name="T28" fmla="+- 0 2968 2894"/>
                                <a:gd name="T29" fmla="*/ T28 w 81"/>
                                <a:gd name="T30" fmla="+- 0 708 619"/>
                                <a:gd name="T31" fmla="*/ 708 h 105"/>
                                <a:gd name="T32" fmla="+- 0 2968 2894"/>
                                <a:gd name="T33" fmla="*/ T32 w 81"/>
                                <a:gd name="T34" fmla="+- 0 703 619"/>
                                <a:gd name="T35" fmla="*/ 703 h 105"/>
                                <a:gd name="T36" fmla="+- 0 2971 2894"/>
                                <a:gd name="T37" fmla="*/ T36 w 81"/>
                                <a:gd name="T38" fmla="+- 0 646 619"/>
                                <a:gd name="T39" fmla="*/ 646 h 105"/>
                                <a:gd name="T40" fmla="+- 0 2971 2894"/>
                                <a:gd name="T41" fmla="*/ T40 w 81"/>
                                <a:gd name="T42" fmla="+- 0 638 619"/>
                                <a:gd name="T43" fmla="*/ 638 h 105"/>
                                <a:gd name="T44" fmla="+- 0 2972 2894"/>
                                <a:gd name="T45" fmla="*/ T44 w 81"/>
                                <a:gd name="T46" fmla="+- 0 633 619"/>
                                <a:gd name="T47" fmla="*/ 633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1" h="105">
                                  <a:moveTo>
                                    <a:pt x="78" y="14"/>
                                  </a:moveTo>
                                  <a:lnTo>
                                    <a:pt x="60" y="14"/>
                                  </a:lnTo>
                                  <a:lnTo>
                                    <a:pt x="57" y="71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74" y="89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77" y="27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7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60"/>
                        <wpg:cNvGrpSpPr>
                          <a:grpSpLocks/>
                        </wpg:cNvGrpSpPr>
                        <wpg:grpSpPr bwMode="auto">
                          <a:xfrm>
                            <a:off x="3013" y="567"/>
                            <a:ext cx="29" cy="154"/>
                            <a:chOff x="3013" y="567"/>
                            <a:chExt cx="29" cy="154"/>
                          </a:xfrm>
                        </wpg:grpSpPr>
                        <wps:wsp>
                          <wps:cNvPr id="133" name="Freeform 62"/>
                          <wps:cNvSpPr>
                            <a:spLocks/>
                          </wps:cNvSpPr>
                          <wps:spPr bwMode="auto">
                            <a:xfrm>
                              <a:off x="3013" y="567"/>
                              <a:ext cx="29" cy="154"/>
                            </a:xfrm>
                            <a:custGeom>
                              <a:avLst/>
                              <a:gdLst>
                                <a:gd name="T0" fmla="+- 0 3035 3013"/>
                                <a:gd name="T1" fmla="*/ T0 w 29"/>
                                <a:gd name="T2" fmla="+- 0 567 567"/>
                                <a:gd name="T3" fmla="*/ 567 h 154"/>
                                <a:gd name="T4" fmla="+- 0 3023 3013"/>
                                <a:gd name="T5" fmla="*/ T4 w 29"/>
                                <a:gd name="T6" fmla="+- 0 567 567"/>
                                <a:gd name="T7" fmla="*/ 567 h 154"/>
                                <a:gd name="T8" fmla="+- 0 3018 3013"/>
                                <a:gd name="T9" fmla="*/ T8 w 29"/>
                                <a:gd name="T10" fmla="+- 0 573 567"/>
                                <a:gd name="T11" fmla="*/ 573 h 154"/>
                                <a:gd name="T12" fmla="+- 0 3018 3013"/>
                                <a:gd name="T13" fmla="*/ T12 w 29"/>
                                <a:gd name="T14" fmla="+- 0 584 567"/>
                                <a:gd name="T15" fmla="*/ 584 h 154"/>
                                <a:gd name="T16" fmla="+- 0 3023 3013"/>
                                <a:gd name="T17" fmla="*/ T16 w 29"/>
                                <a:gd name="T18" fmla="+- 0 590 567"/>
                                <a:gd name="T19" fmla="*/ 590 h 154"/>
                                <a:gd name="T20" fmla="+- 0 3035 3013"/>
                                <a:gd name="T21" fmla="*/ T20 w 29"/>
                                <a:gd name="T22" fmla="+- 0 590 567"/>
                                <a:gd name="T23" fmla="*/ 590 h 154"/>
                                <a:gd name="T24" fmla="+- 0 3041 3013"/>
                                <a:gd name="T25" fmla="*/ T24 w 29"/>
                                <a:gd name="T26" fmla="+- 0 584 567"/>
                                <a:gd name="T27" fmla="*/ 584 h 154"/>
                                <a:gd name="T28" fmla="+- 0 3041 3013"/>
                                <a:gd name="T29" fmla="*/ T28 w 29"/>
                                <a:gd name="T30" fmla="+- 0 573 567"/>
                                <a:gd name="T31" fmla="*/ 573 h 154"/>
                                <a:gd name="T32" fmla="+- 0 3035 3013"/>
                                <a:gd name="T33" fmla="*/ T32 w 29"/>
                                <a:gd name="T34" fmla="+- 0 567 567"/>
                                <a:gd name="T35" fmla="*/ 567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154">
                                  <a:moveTo>
                                    <a:pt x="22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61"/>
                          <wps:cNvSpPr>
                            <a:spLocks/>
                          </wps:cNvSpPr>
                          <wps:spPr bwMode="auto">
                            <a:xfrm>
                              <a:off x="3013" y="567"/>
                              <a:ext cx="29" cy="154"/>
                            </a:xfrm>
                            <a:custGeom>
                              <a:avLst/>
                              <a:gdLst>
                                <a:gd name="T0" fmla="+- 0 3036 3013"/>
                                <a:gd name="T1" fmla="*/ T0 w 29"/>
                                <a:gd name="T2" fmla="+- 0 619 567"/>
                                <a:gd name="T3" fmla="*/ 619 h 154"/>
                                <a:gd name="T4" fmla="+- 0 3016 3013"/>
                                <a:gd name="T5" fmla="*/ T4 w 29"/>
                                <a:gd name="T6" fmla="+- 0 619 567"/>
                                <a:gd name="T7" fmla="*/ 619 h 154"/>
                                <a:gd name="T8" fmla="+- 0 3018 3013"/>
                                <a:gd name="T9" fmla="*/ T8 w 29"/>
                                <a:gd name="T10" fmla="+- 0 627 567"/>
                                <a:gd name="T11" fmla="*/ 627 h 154"/>
                                <a:gd name="T12" fmla="+- 0 3017 3013"/>
                                <a:gd name="T13" fmla="*/ T12 w 29"/>
                                <a:gd name="T14" fmla="+- 0 636 567"/>
                                <a:gd name="T15" fmla="*/ 636 h 154"/>
                                <a:gd name="T16" fmla="+- 0 3013 3013"/>
                                <a:gd name="T17" fmla="*/ T16 w 29"/>
                                <a:gd name="T18" fmla="+- 0 721 567"/>
                                <a:gd name="T19" fmla="*/ 721 h 154"/>
                                <a:gd name="T20" fmla="+- 0 3032 3013"/>
                                <a:gd name="T21" fmla="*/ T20 w 29"/>
                                <a:gd name="T22" fmla="+- 0 721 567"/>
                                <a:gd name="T23" fmla="*/ 721 h 154"/>
                                <a:gd name="T24" fmla="+- 0 3031 3013"/>
                                <a:gd name="T25" fmla="*/ T24 w 29"/>
                                <a:gd name="T26" fmla="+- 0 716 567"/>
                                <a:gd name="T27" fmla="*/ 716 h 154"/>
                                <a:gd name="T28" fmla="+- 0 3031 3013"/>
                                <a:gd name="T29" fmla="*/ T28 w 29"/>
                                <a:gd name="T30" fmla="+- 0 710 567"/>
                                <a:gd name="T31" fmla="*/ 710 h 154"/>
                                <a:gd name="T32" fmla="+- 0 3031 3013"/>
                                <a:gd name="T33" fmla="*/ T32 w 29"/>
                                <a:gd name="T34" fmla="+- 0 703 567"/>
                                <a:gd name="T35" fmla="*/ 703 h 154"/>
                                <a:gd name="T36" fmla="+- 0 3036 3013"/>
                                <a:gd name="T37" fmla="*/ T36 w 29"/>
                                <a:gd name="T38" fmla="+- 0 619 567"/>
                                <a:gd name="T39" fmla="*/ 619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" h="154">
                                  <a:moveTo>
                                    <a:pt x="23" y="52"/>
                                  </a:moveTo>
                                  <a:lnTo>
                                    <a:pt x="3" y="52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9" y="154"/>
                                  </a:lnTo>
                                  <a:lnTo>
                                    <a:pt x="18" y="149"/>
                                  </a:lnTo>
                                  <a:lnTo>
                                    <a:pt x="18" y="143"/>
                                  </a:lnTo>
                                  <a:lnTo>
                                    <a:pt x="18" y="136"/>
                                  </a:lnTo>
                                  <a:lnTo>
                                    <a:pt x="2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55"/>
                        <wpg:cNvGrpSpPr>
                          <a:grpSpLocks/>
                        </wpg:cNvGrpSpPr>
                        <wpg:grpSpPr bwMode="auto">
                          <a:xfrm>
                            <a:off x="3075" y="618"/>
                            <a:ext cx="126" cy="105"/>
                            <a:chOff x="3075" y="618"/>
                            <a:chExt cx="126" cy="105"/>
                          </a:xfrm>
                        </wpg:grpSpPr>
                        <wps:wsp>
                          <wps:cNvPr id="136" name="Freeform 59"/>
                          <wps:cNvSpPr>
                            <a:spLocks/>
                          </wps:cNvSpPr>
                          <wps:spPr bwMode="auto">
                            <a:xfrm>
                              <a:off x="3075" y="618"/>
                              <a:ext cx="126" cy="105"/>
                            </a:xfrm>
                            <a:custGeom>
                              <a:avLst/>
                              <a:gdLst>
                                <a:gd name="T0" fmla="+- 0 3099 3075"/>
                                <a:gd name="T1" fmla="*/ T0 w 126"/>
                                <a:gd name="T2" fmla="+- 0 619 618"/>
                                <a:gd name="T3" fmla="*/ 619 h 105"/>
                                <a:gd name="T4" fmla="+- 0 3078 3075"/>
                                <a:gd name="T5" fmla="*/ T4 w 126"/>
                                <a:gd name="T6" fmla="+- 0 619 618"/>
                                <a:gd name="T7" fmla="*/ 619 h 105"/>
                                <a:gd name="T8" fmla="+- 0 3079 3075"/>
                                <a:gd name="T9" fmla="*/ T8 w 126"/>
                                <a:gd name="T10" fmla="+- 0 629 618"/>
                                <a:gd name="T11" fmla="*/ 629 h 105"/>
                                <a:gd name="T12" fmla="+- 0 3079 3075"/>
                                <a:gd name="T13" fmla="*/ T12 w 126"/>
                                <a:gd name="T14" fmla="+- 0 637 618"/>
                                <a:gd name="T15" fmla="*/ 637 h 105"/>
                                <a:gd name="T16" fmla="+- 0 3078 3075"/>
                                <a:gd name="T17" fmla="*/ T16 w 126"/>
                                <a:gd name="T18" fmla="+- 0 644 618"/>
                                <a:gd name="T19" fmla="*/ 644 h 105"/>
                                <a:gd name="T20" fmla="+- 0 3075 3075"/>
                                <a:gd name="T21" fmla="*/ T20 w 126"/>
                                <a:gd name="T22" fmla="+- 0 715 618"/>
                                <a:gd name="T23" fmla="*/ 715 h 105"/>
                                <a:gd name="T24" fmla="+- 0 3082 3075"/>
                                <a:gd name="T25" fmla="*/ T24 w 126"/>
                                <a:gd name="T26" fmla="+- 0 722 618"/>
                                <a:gd name="T27" fmla="*/ 722 h 105"/>
                                <a:gd name="T28" fmla="+- 0 3093 3075"/>
                                <a:gd name="T29" fmla="*/ T28 w 126"/>
                                <a:gd name="T30" fmla="+- 0 722 618"/>
                                <a:gd name="T31" fmla="*/ 722 h 105"/>
                                <a:gd name="T32" fmla="+- 0 3113 3075"/>
                                <a:gd name="T33" fmla="*/ T32 w 126"/>
                                <a:gd name="T34" fmla="+- 0 715 618"/>
                                <a:gd name="T35" fmla="*/ 715 h 105"/>
                                <a:gd name="T36" fmla="+- 0 3120 3075"/>
                                <a:gd name="T37" fmla="*/ T36 w 126"/>
                                <a:gd name="T38" fmla="+- 0 707 618"/>
                                <a:gd name="T39" fmla="*/ 707 h 105"/>
                                <a:gd name="T40" fmla="+- 0 3092 3075"/>
                                <a:gd name="T41" fmla="*/ T40 w 126"/>
                                <a:gd name="T42" fmla="+- 0 707 618"/>
                                <a:gd name="T43" fmla="*/ 707 h 105"/>
                                <a:gd name="T44" fmla="+- 0 3094 3075"/>
                                <a:gd name="T45" fmla="*/ T44 w 126"/>
                                <a:gd name="T46" fmla="+- 0 688 618"/>
                                <a:gd name="T47" fmla="*/ 688 h 105"/>
                                <a:gd name="T48" fmla="+- 0 3094 3075"/>
                                <a:gd name="T49" fmla="*/ T48 w 126"/>
                                <a:gd name="T50" fmla="+- 0 679 618"/>
                                <a:gd name="T51" fmla="*/ 679 h 105"/>
                                <a:gd name="T52" fmla="+- 0 3095 3075"/>
                                <a:gd name="T53" fmla="*/ T52 w 126"/>
                                <a:gd name="T54" fmla="+- 0 672 618"/>
                                <a:gd name="T55" fmla="*/ 672 h 105"/>
                                <a:gd name="T56" fmla="+- 0 3099 3075"/>
                                <a:gd name="T57" fmla="*/ T56 w 126"/>
                                <a:gd name="T58" fmla="+- 0 619 618"/>
                                <a:gd name="T59" fmla="*/ 619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6" h="105">
                                  <a:moveTo>
                                    <a:pt x="24" y="1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18" y="104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45" y="89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2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58"/>
                          <wps:cNvSpPr>
                            <a:spLocks/>
                          </wps:cNvSpPr>
                          <wps:spPr bwMode="auto">
                            <a:xfrm>
                              <a:off x="3075" y="618"/>
                              <a:ext cx="126" cy="105"/>
                            </a:xfrm>
                            <a:custGeom>
                              <a:avLst/>
                              <a:gdLst>
                                <a:gd name="T0" fmla="+- 0 3145 3075"/>
                                <a:gd name="T1" fmla="*/ T0 w 126"/>
                                <a:gd name="T2" fmla="+- 0 701 618"/>
                                <a:gd name="T3" fmla="*/ 701 h 105"/>
                                <a:gd name="T4" fmla="+- 0 3127 3075"/>
                                <a:gd name="T5" fmla="*/ T4 w 126"/>
                                <a:gd name="T6" fmla="+- 0 701 618"/>
                                <a:gd name="T7" fmla="*/ 701 h 105"/>
                                <a:gd name="T8" fmla="+- 0 3127 3075"/>
                                <a:gd name="T9" fmla="*/ T8 w 126"/>
                                <a:gd name="T10" fmla="+- 0 716 618"/>
                                <a:gd name="T11" fmla="*/ 716 h 105"/>
                                <a:gd name="T12" fmla="+- 0 3136 3075"/>
                                <a:gd name="T13" fmla="*/ T12 w 126"/>
                                <a:gd name="T14" fmla="+- 0 722 618"/>
                                <a:gd name="T15" fmla="*/ 722 h 105"/>
                                <a:gd name="T16" fmla="+- 0 3147 3075"/>
                                <a:gd name="T17" fmla="*/ T16 w 126"/>
                                <a:gd name="T18" fmla="+- 0 722 618"/>
                                <a:gd name="T19" fmla="*/ 722 h 105"/>
                                <a:gd name="T20" fmla="+- 0 3167 3075"/>
                                <a:gd name="T21" fmla="*/ T20 w 126"/>
                                <a:gd name="T22" fmla="+- 0 717 618"/>
                                <a:gd name="T23" fmla="*/ 717 h 105"/>
                                <a:gd name="T24" fmla="+- 0 3175 3075"/>
                                <a:gd name="T25" fmla="*/ T24 w 126"/>
                                <a:gd name="T26" fmla="+- 0 708 618"/>
                                <a:gd name="T27" fmla="*/ 708 h 105"/>
                                <a:gd name="T28" fmla="+- 0 3146 3075"/>
                                <a:gd name="T29" fmla="*/ T28 w 126"/>
                                <a:gd name="T30" fmla="+- 0 708 618"/>
                                <a:gd name="T31" fmla="*/ 708 h 105"/>
                                <a:gd name="T32" fmla="+- 0 3145 3075"/>
                                <a:gd name="T33" fmla="*/ T32 w 126"/>
                                <a:gd name="T34" fmla="+- 0 701 618"/>
                                <a:gd name="T35" fmla="*/ 701 h 105"/>
                                <a:gd name="T36" fmla="+- 0 3145 3075"/>
                                <a:gd name="T37" fmla="*/ T36 w 126"/>
                                <a:gd name="T38" fmla="+- 0 701 618"/>
                                <a:gd name="T39" fmla="*/ 701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6" h="105">
                                  <a:moveTo>
                                    <a:pt x="70" y="83"/>
                                  </a:moveTo>
                                  <a:lnTo>
                                    <a:pt x="52" y="83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61" y="104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71" y="90"/>
                                  </a:lnTo>
                                  <a:lnTo>
                                    <a:pt x="7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57"/>
                          <wps:cNvSpPr>
                            <a:spLocks/>
                          </wps:cNvSpPr>
                          <wps:spPr bwMode="auto">
                            <a:xfrm>
                              <a:off x="3075" y="618"/>
                              <a:ext cx="126" cy="105"/>
                            </a:xfrm>
                            <a:custGeom>
                              <a:avLst/>
                              <a:gdLst>
                                <a:gd name="T0" fmla="+- 0 3199 3075"/>
                                <a:gd name="T1" fmla="*/ T0 w 126"/>
                                <a:gd name="T2" fmla="+- 0 619 618"/>
                                <a:gd name="T3" fmla="*/ 619 h 105"/>
                                <a:gd name="T4" fmla="+- 0 3181 3075"/>
                                <a:gd name="T5" fmla="*/ T4 w 126"/>
                                <a:gd name="T6" fmla="+- 0 619 618"/>
                                <a:gd name="T7" fmla="*/ 619 h 105"/>
                                <a:gd name="T8" fmla="+- 0 3182 3075"/>
                                <a:gd name="T9" fmla="*/ T8 w 126"/>
                                <a:gd name="T10" fmla="+- 0 625 618"/>
                                <a:gd name="T11" fmla="*/ 625 h 105"/>
                                <a:gd name="T12" fmla="+- 0 3182 3075"/>
                                <a:gd name="T13" fmla="*/ T12 w 126"/>
                                <a:gd name="T14" fmla="+- 0 634 618"/>
                                <a:gd name="T15" fmla="*/ 634 h 105"/>
                                <a:gd name="T16" fmla="+- 0 3182 3075"/>
                                <a:gd name="T17" fmla="*/ T16 w 126"/>
                                <a:gd name="T18" fmla="+- 0 644 618"/>
                                <a:gd name="T19" fmla="*/ 644 h 105"/>
                                <a:gd name="T20" fmla="+- 0 3180 3075"/>
                                <a:gd name="T21" fmla="*/ T20 w 126"/>
                                <a:gd name="T22" fmla="+- 0 667 618"/>
                                <a:gd name="T23" fmla="*/ 667 h 105"/>
                                <a:gd name="T24" fmla="+- 0 3173 3075"/>
                                <a:gd name="T25" fmla="*/ T24 w 126"/>
                                <a:gd name="T26" fmla="+- 0 690 618"/>
                                <a:gd name="T27" fmla="*/ 690 h 105"/>
                                <a:gd name="T28" fmla="+- 0 3161 3075"/>
                                <a:gd name="T29" fmla="*/ T28 w 126"/>
                                <a:gd name="T30" fmla="+- 0 705 618"/>
                                <a:gd name="T31" fmla="*/ 705 h 105"/>
                                <a:gd name="T32" fmla="+- 0 3146 3075"/>
                                <a:gd name="T33" fmla="*/ T32 w 126"/>
                                <a:gd name="T34" fmla="+- 0 708 618"/>
                                <a:gd name="T35" fmla="*/ 708 h 105"/>
                                <a:gd name="T36" fmla="+- 0 3175 3075"/>
                                <a:gd name="T37" fmla="*/ T36 w 126"/>
                                <a:gd name="T38" fmla="+- 0 708 618"/>
                                <a:gd name="T39" fmla="*/ 708 h 105"/>
                                <a:gd name="T40" fmla="+- 0 3181 3075"/>
                                <a:gd name="T41" fmla="*/ T40 w 126"/>
                                <a:gd name="T42" fmla="+- 0 701 618"/>
                                <a:gd name="T43" fmla="*/ 701 h 105"/>
                                <a:gd name="T44" fmla="+- 0 3192 3075"/>
                                <a:gd name="T45" fmla="*/ T44 w 126"/>
                                <a:gd name="T46" fmla="+- 0 681 618"/>
                                <a:gd name="T47" fmla="*/ 681 h 105"/>
                                <a:gd name="T48" fmla="+- 0 3198 3075"/>
                                <a:gd name="T49" fmla="*/ T48 w 126"/>
                                <a:gd name="T50" fmla="+- 0 658 618"/>
                                <a:gd name="T51" fmla="*/ 658 h 105"/>
                                <a:gd name="T52" fmla="+- 0 3200 3075"/>
                                <a:gd name="T53" fmla="*/ T52 w 126"/>
                                <a:gd name="T54" fmla="+- 0 637 618"/>
                                <a:gd name="T55" fmla="*/ 637 h 105"/>
                                <a:gd name="T56" fmla="+- 0 3200 3075"/>
                                <a:gd name="T57" fmla="*/ T56 w 126"/>
                                <a:gd name="T58" fmla="+- 0 626 618"/>
                                <a:gd name="T59" fmla="*/ 626 h 105"/>
                                <a:gd name="T60" fmla="+- 0 3199 3075"/>
                                <a:gd name="T61" fmla="*/ T60 w 126"/>
                                <a:gd name="T62" fmla="+- 0 619 618"/>
                                <a:gd name="T63" fmla="*/ 619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6" h="105">
                                  <a:moveTo>
                                    <a:pt x="124" y="1"/>
                                  </a:moveTo>
                                  <a:lnTo>
                                    <a:pt x="106" y="1"/>
                                  </a:lnTo>
                                  <a:lnTo>
                                    <a:pt x="107" y="7"/>
                                  </a:lnTo>
                                  <a:lnTo>
                                    <a:pt x="107" y="16"/>
                                  </a:lnTo>
                                  <a:lnTo>
                                    <a:pt x="107" y="26"/>
                                  </a:lnTo>
                                  <a:lnTo>
                                    <a:pt x="105" y="49"/>
                                  </a:lnTo>
                                  <a:lnTo>
                                    <a:pt x="98" y="72"/>
                                  </a:lnTo>
                                  <a:lnTo>
                                    <a:pt x="86" y="87"/>
                                  </a:lnTo>
                                  <a:lnTo>
                                    <a:pt x="71" y="90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106" y="83"/>
                                  </a:lnTo>
                                  <a:lnTo>
                                    <a:pt x="117" y="63"/>
                                  </a:lnTo>
                                  <a:lnTo>
                                    <a:pt x="123" y="40"/>
                                  </a:lnTo>
                                  <a:lnTo>
                                    <a:pt x="125" y="19"/>
                                  </a:lnTo>
                                  <a:lnTo>
                                    <a:pt x="125" y="8"/>
                                  </a:lnTo>
                                  <a:lnTo>
                                    <a:pt x="12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56"/>
                          <wps:cNvSpPr>
                            <a:spLocks/>
                          </wps:cNvSpPr>
                          <wps:spPr bwMode="auto">
                            <a:xfrm>
                              <a:off x="3075" y="618"/>
                              <a:ext cx="126" cy="105"/>
                            </a:xfrm>
                            <a:custGeom>
                              <a:avLst/>
                              <a:gdLst>
                                <a:gd name="T0" fmla="+- 0 3150 3075"/>
                                <a:gd name="T1" fmla="*/ T0 w 126"/>
                                <a:gd name="T2" fmla="+- 0 618 618"/>
                                <a:gd name="T3" fmla="*/ 618 h 105"/>
                                <a:gd name="T4" fmla="+- 0 3131 3075"/>
                                <a:gd name="T5" fmla="*/ T4 w 126"/>
                                <a:gd name="T6" fmla="+- 0 623 618"/>
                                <a:gd name="T7" fmla="*/ 623 h 105"/>
                                <a:gd name="T8" fmla="+- 0 3131 3075"/>
                                <a:gd name="T9" fmla="*/ T8 w 126"/>
                                <a:gd name="T10" fmla="+- 0 644 618"/>
                                <a:gd name="T11" fmla="*/ 644 h 105"/>
                                <a:gd name="T12" fmla="+- 0 3130 3075"/>
                                <a:gd name="T13" fmla="*/ T12 w 126"/>
                                <a:gd name="T14" fmla="+- 0 663 618"/>
                                <a:gd name="T15" fmla="*/ 663 h 105"/>
                                <a:gd name="T16" fmla="+- 0 3128 3075"/>
                                <a:gd name="T17" fmla="*/ T16 w 126"/>
                                <a:gd name="T18" fmla="+- 0 682 618"/>
                                <a:gd name="T19" fmla="*/ 682 h 105"/>
                                <a:gd name="T20" fmla="+- 0 3123 3075"/>
                                <a:gd name="T21" fmla="*/ T20 w 126"/>
                                <a:gd name="T22" fmla="+- 0 689 618"/>
                                <a:gd name="T23" fmla="*/ 689 h 105"/>
                                <a:gd name="T24" fmla="+- 0 3108 3075"/>
                                <a:gd name="T25" fmla="*/ T24 w 126"/>
                                <a:gd name="T26" fmla="+- 0 707 618"/>
                                <a:gd name="T27" fmla="*/ 707 h 105"/>
                                <a:gd name="T28" fmla="+- 0 3120 3075"/>
                                <a:gd name="T29" fmla="*/ T28 w 126"/>
                                <a:gd name="T30" fmla="+- 0 707 618"/>
                                <a:gd name="T31" fmla="*/ 707 h 105"/>
                                <a:gd name="T32" fmla="+- 0 3127 3075"/>
                                <a:gd name="T33" fmla="*/ T32 w 126"/>
                                <a:gd name="T34" fmla="+- 0 701 618"/>
                                <a:gd name="T35" fmla="*/ 701 h 105"/>
                                <a:gd name="T36" fmla="+- 0 3145 3075"/>
                                <a:gd name="T37" fmla="*/ T36 w 126"/>
                                <a:gd name="T38" fmla="+- 0 701 618"/>
                                <a:gd name="T39" fmla="*/ 701 h 105"/>
                                <a:gd name="T40" fmla="+- 0 3145 3075"/>
                                <a:gd name="T41" fmla="*/ T40 w 126"/>
                                <a:gd name="T42" fmla="+- 0 682 618"/>
                                <a:gd name="T43" fmla="*/ 682 h 105"/>
                                <a:gd name="T44" fmla="+- 0 3145 3075"/>
                                <a:gd name="T45" fmla="*/ T44 w 126"/>
                                <a:gd name="T46" fmla="+- 0 679 618"/>
                                <a:gd name="T47" fmla="*/ 679 h 105"/>
                                <a:gd name="T48" fmla="+- 0 3146 3075"/>
                                <a:gd name="T49" fmla="*/ T48 w 126"/>
                                <a:gd name="T50" fmla="+- 0 672 618"/>
                                <a:gd name="T51" fmla="*/ 672 h 105"/>
                                <a:gd name="T52" fmla="+- 0 3150 3075"/>
                                <a:gd name="T53" fmla="*/ T52 w 126"/>
                                <a:gd name="T54" fmla="+- 0 618 618"/>
                                <a:gd name="T55" fmla="*/ 618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6" h="105">
                                  <a:moveTo>
                                    <a:pt x="75" y="0"/>
                                  </a:moveTo>
                                  <a:lnTo>
                                    <a:pt x="56" y="5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8" y="71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45" y="89"/>
                                  </a:lnTo>
                                  <a:lnTo>
                                    <a:pt x="52" y="83"/>
                                  </a:lnTo>
                                  <a:lnTo>
                                    <a:pt x="70" y="83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70" y="61"/>
                                  </a:lnTo>
                                  <a:lnTo>
                                    <a:pt x="71" y="54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51"/>
                        <wpg:cNvGrpSpPr>
                          <a:grpSpLocks/>
                        </wpg:cNvGrpSpPr>
                        <wpg:grpSpPr bwMode="auto">
                          <a:xfrm>
                            <a:off x="3232" y="567"/>
                            <a:ext cx="76" cy="155"/>
                            <a:chOff x="3232" y="567"/>
                            <a:chExt cx="76" cy="155"/>
                          </a:xfrm>
                        </wpg:grpSpPr>
                        <wps:wsp>
                          <wps:cNvPr id="141" name="Freeform 54"/>
                          <wps:cNvSpPr>
                            <a:spLocks/>
                          </wps:cNvSpPr>
                          <wps:spPr bwMode="auto">
                            <a:xfrm>
                              <a:off x="3232" y="567"/>
                              <a:ext cx="76" cy="155"/>
                            </a:xfrm>
                            <a:custGeom>
                              <a:avLst/>
                              <a:gdLst>
                                <a:gd name="T0" fmla="+- 0 3258 3232"/>
                                <a:gd name="T1" fmla="*/ T0 w 76"/>
                                <a:gd name="T2" fmla="+- 0 567 567"/>
                                <a:gd name="T3" fmla="*/ 567 h 155"/>
                                <a:gd name="T4" fmla="+- 0 3238 3232"/>
                                <a:gd name="T5" fmla="*/ T4 w 76"/>
                                <a:gd name="T6" fmla="+- 0 567 567"/>
                                <a:gd name="T7" fmla="*/ 567 h 155"/>
                                <a:gd name="T8" fmla="+- 0 3240 3232"/>
                                <a:gd name="T9" fmla="*/ T8 w 76"/>
                                <a:gd name="T10" fmla="+- 0 572 567"/>
                                <a:gd name="T11" fmla="*/ 572 h 155"/>
                                <a:gd name="T12" fmla="+- 0 3240 3232"/>
                                <a:gd name="T13" fmla="*/ T12 w 76"/>
                                <a:gd name="T14" fmla="+- 0 582 567"/>
                                <a:gd name="T15" fmla="*/ 582 h 155"/>
                                <a:gd name="T16" fmla="+- 0 3239 3232"/>
                                <a:gd name="T17" fmla="*/ T16 w 76"/>
                                <a:gd name="T18" fmla="+- 0 588 567"/>
                                <a:gd name="T19" fmla="*/ 588 h 155"/>
                                <a:gd name="T20" fmla="+- 0 3232 3232"/>
                                <a:gd name="T21" fmla="*/ T20 w 76"/>
                                <a:gd name="T22" fmla="+- 0 721 567"/>
                                <a:gd name="T23" fmla="*/ 721 h 155"/>
                                <a:gd name="T24" fmla="+- 0 3250 3232"/>
                                <a:gd name="T25" fmla="*/ T24 w 76"/>
                                <a:gd name="T26" fmla="+- 0 721 567"/>
                                <a:gd name="T27" fmla="*/ 721 h 155"/>
                                <a:gd name="T28" fmla="+- 0 3253 3232"/>
                                <a:gd name="T29" fmla="*/ T28 w 76"/>
                                <a:gd name="T30" fmla="+- 0 655 567"/>
                                <a:gd name="T31" fmla="*/ 655 h 155"/>
                                <a:gd name="T32" fmla="+- 0 3274 3232"/>
                                <a:gd name="T33" fmla="*/ T32 w 76"/>
                                <a:gd name="T34" fmla="+- 0 639 567"/>
                                <a:gd name="T35" fmla="*/ 639 h 155"/>
                                <a:gd name="T36" fmla="+- 0 3257 3232"/>
                                <a:gd name="T37" fmla="*/ T36 w 76"/>
                                <a:gd name="T38" fmla="+- 0 639 567"/>
                                <a:gd name="T39" fmla="*/ 639 h 155"/>
                                <a:gd name="T40" fmla="+- 0 3258 3232"/>
                                <a:gd name="T41" fmla="*/ T40 w 76"/>
                                <a:gd name="T42" fmla="+- 0 567 567"/>
                                <a:gd name="T43" fmla="*/ 567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6" h="155">
                                  <a:moveTo>
                                    <a:pt x="2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8" y="154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53"/>
                          <wps:cNvSpPr>
                            <a:spLocks/>
                          </wps:cNvSpPr>
                          <wps:spPr bwMode="auto">
                            <a:xfrm>
                              <a:off x="3232" y="567"/>
                              <a:ext cx="76" cy="155"/>
                            </a:xfrm>
                            <a:custGeom>
                              <a:avLst/>
                              <a:gdLst>
                                <a:gd name="T0" fmla="+- 0 3308 3232"/>
                                <a:gd name="T1" fmla="*/ T0 w 76"/>
                                <a:gd name="T2" fmla="+- 0 636 567"/>
                                <a:gd name="T3" fmla="*/ 636 h 155"/>
                                <a:gd name="T4" fmla="+- 0 3290 3232"/>
                                <a:gd name="T5" fmla="*/ T4 w 76"/>
                                <a:gd name="T6" fmla="+- 0 636 567"/>
                                <a:gd name="T7" fmla="*/ 636 h 155"/>
                                <a:gd name="T8" fmla="+- 0 3290 3232"/>
                                <a:gd name="T9" fmla="*/ T8 w 76"/>
                                <a:gd name="T10" fmla="+- 0 644 567"/>
                                <a:gd name="T11" fmla="*/ 644 h 155"/>
                                <a:gd name="T12" fmla="+- 0 3289 3232"/>
                                <a:gd name="T13" fmla="*/ T12 w 76"/>
                                <a:gd name="T14" fmla="+- 0 655 567"/>
                                <a:gd name="T15" fmla="*/ 655 h 155"/>
                                <a:gd name="T16" fmla="+- 0 3287 3232"/>
                                <a:gd name="T17" fmla="*/ T16 w 76"/>
                                <a:gd name="T18" fmla="+- 0 710 567"/>
                                <a:gd name="T19" fmla="*/ 710 h 155"/>
                                <a:gd name="T20" fmla="+- 0 3306 3232"/>
                                <a:gd name="T21" fmla="*/ T20 w 76"/>
                                <a:gd name="T22" fmla="+- 0 721 567"/>
                                <a:gd name="T23" fmla="*/ 721 h 155"/>
                                <a:gd name="T24" fmla="+- 0 3304 3232"/>
                                <a:gd name="T25" fmla="*/ T24 w 76"/>
                                <a:gd name="T26" fmla="+- 0 715 567"/>
                                <a:gd name="T27" fmla="*/ 715 h 155"/>
                                <a:gd name="T28" fmla="+- 0 3304 3232"/>
                                <a:gd name="T29" fmla="*/ T28 w 76"/>
                                <a:gd name="T30" fmla="+- 0 703 567"/>
                                <a:gd name="T31" fmla="*/ 703 h 155"/>
                                <a:gd name="T32" fmla="+- 0 3308 3232"/>
                                <a:gd name="T33" fmla="*/ T32 w 76"/>
                                <a:gd name="T34" fmla="+- 0 636 567"/>
                                <a:gd name="T35" fmla="*/ 636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155">
                                  <a:moveTo>
                                    <a:pt x="76" y="69"/>
                                  </a:moveTo>
                                  <a:lnTo>
                                    <a:pt x="58" y="69"/>
                                  </a:lnTo>
                                  <a:lnTo>
                                    <a:pt x="58" y="77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55" y="143"/>
                                  </a:lnTo>
                                  <a:lnTo>
                                    <a:pt x="74" y="154"/>
                                  </a:lnTo>
                                  <a:lnTo>
                                    <a:pt x="72" y="148"/>
                                  </a:lnTo>
                                  <a:lnTo>
                                    <a:pt x="72" y="136"/>
                                  </a:lnTo>
                                  <a:lnTo>
                                    <a:pt x="76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52"/>
                          <wps:cNvSpPr>
                            <a:spLocks/>
                          </wps:cNvSpPr>
                          <wps:spPr bwMode="auto">
                            <a:xfrm>
                              <a:off x="3232" y="567"/>
                              <a:ext cx="76" cy="155"/>
                            </a:xfrm>
                            <a:custGeom>
                              <a:avLst/>
                              <a:gdLst>
                                <a:gd name="T0" fmla="+- 0 3303 3232"/>
                                <a:gd name="T1" fmla="*/ T0 w 76"/>
                                <a:gd name="T2" fmla="+- 0 619 567"/>
                                <a:gd name="T3" fmla="*/ 619 h 155"/>
                                <a:gd name="T4" fmla="+- 0 3291 3232"/>
                                <a:gd name="T5" fmla="*/ T4 w 76"/>
                                <a:gd name="T6" fmla="+- 0 619 567"/>
                                <a:gd name="T7" fmla="*/ 619 h 155"/>
                                <a:gd name="T8" fmla="+- 0 3275 3232"/>
                                <a:gd name="T9" fmla="*/ T8 w 76"/>
                                <a:gd name="T10" fmla="+- 0 624 567"/>
                                <a:gd name="T11" fmla="*/ 624 h 155"/>
                                <a:gd name="T12" fmla="+- 0 3257 3232"/>
                                <a:gd name="T13" fmla="*/ T12 w 76"/>
                                <a:gd name="T14" fmla="+- 0 639 567"/>
                                <a:gd name="T15" fmla="*/ 639 h 155"/>
                                <a:gd name="T16" fmla="+- 0 3274 3232"/>
                                <a:gd name="T17" fmla="*/ T16 w 76"/>
                                <a:gd name="T18" fmla="+- 0 639 567"/>
                                <a:gd name="T19" fmla="*/ 639 h 155"/>
                                <a:gd name="T20" fmla="+- 0 3276 3232"/>
                                <a:gd name="T21" fmla="*/ T20 w 76"/>
                                <a:gd name="T22" fmla="+- 0 637 567"/>
                                <a:gd name="T23" fmla="*/ 637 h 155"/>
                                <a:gd name="T24" fmla="+- 0 3280 3232"/>
                                <a:gd name="T25" fmla="*/ T24 w 76"/>
                                <a:gd name="T26" fmla="+- 0 636 567"/>
                                <a:gd name="T27" fmla="*/ 636 h 155"/>
                                <a:gd name="T28" fmla="+- 0 3308 3232"/>
                                <a:gd name="T29" fmla="*/ T28 w 76"/>
                                <a:gd name="T30" fmla="+- 0 636 567"/>
                                <a:gd name="T31" fmla="*/ 636 h 155"/>
                                <a:gd name="T32" fmla="+- 0 3308 3232"/>
                                <a:gd name="T33" fmla="*/ T32 w 76"/>
                                <a:gd name="T34" fmla="+- 0 627 567"/>
                                <a:gd name="T35" fmla="*/ 627 h 155"/>
                                <a:gd name="T36" fmla="+- 0 3303 3232"/>
                                <a:gd name="T37" fmla="*/ T36 w 76"/>
                                <a:gd name="T38" fmla="+- 0 619 567"/>
                                <a:gd name="T39" fmla="*/ 619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6" h="155">
                                  <a:moveTo>
                                    <a:pt x="71" y="52"/>
                                  </a:moveTo>
                                  <a:lnTo>
                                    <a:pt x="59" y="52"/>
                                  </a:lnTo>
                                  <a:lnTo>
                                    <a:pt x="43" y="57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76" y="69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7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47"/>
                        <wpg:cNvGrpSpPr>
                          <a:grpSpLocks/>
                        </wpg:cNvGrpSpPr>
                        <wpg:grpSpPr bwMode="auto">
                          <a:xfrm>
                            <a:off x="3342" y="619"/>
                            <a:ext cx="71" cy="104"/>
                            <a:chOff x="3342" y="619"/>
                            <a:chExt cx="71" cy="104"/>
                          </a:xfrm>
                        </wpg:grpSpPr>
                        <wps:wsp>
                          <wps:cNvPr id="145" name="Freeform 50"/>
                          <wps:cNvSpPr>
                            <a:spLocks/>
                          </wps:cNvSpPr>
                          <wps:spPr bwMode="auto">
                            <a:xfrm>
                              <a:off x="3342" y="619"/>
                              <a:ext cx="71" cy="104"/>
                            </a:xfrm>
                            <a:custGeom>
                              <a:avLst/>
                              <a:gdLst>
                                <a:gd name="T0" fmla="+- 0 3404 3342"/>
                                <a:gd name="T1" fmla="*/ T0 w 71"/>
                                <a:gd name="T2" fmla="+- 0 619 619"/>
                                <a:gd name="T3" fmla="*/ 619 h 104"/>
                                <a:gd name="T4" fmla="+- 0 3388 3342"/>
                                <a:gd name="T5" fmla="*/ T4 w 71"/>
                                <a:gd name="T6" fmla="+- 0 619 619"/>
                                <a:gd name="T7" fmla="*/ 619 h 104"/>
                                <a:gd name="T8" fmla="+- 0 3366 3342"/>
                                <a:gd name="T9" fmla="*/ T8 w 71"/>
                                <a:gd name="T10" fmla="+- 0 626 619"/>
                                <a:gd name="T11" fmla="*/ 626 h 104"/>
                                <a:gd name="T12" fmla="+- 0 3352 3342"/>
                                <a:gd name="T13" fmla="*/ T12 w 71"/>
                                <a:gd name="T14" fmla="+- 0 643 619"/>
                                <a:gd name="T15" fmla="*/ 643 h 104"/>
                                <a:gd name="T16" fmla="+- 0 3345 3342"/>
                                <a:gd name="T17" fmla="*/ T16 w 71"/>
                                <a:gd name="T18" fmla="+- 0 665 619"/>
                                <a:gd name="T19" fmla="*/ 665 h 104"/>
                                <a:gd name="T20" fmla="+- 0 3342 3342"/>
                                <a:gd name="T21" fmla="*/ T20 w 71"/>
                                <a:gd name="T22" fmla="+- 0 685 619"/>
                                <a:gd name="T23" fmla="*/ 685 h 104"/>
                                <a:gd name="T24" fmla="+- 0 3348 3342"/>
                                <a:gd name="T25" fmla="*/ T24 w 71"/>
                                <a:gd name="T26" fmla="+- 0 711 619"/>
                                <a:gd name="T27" fmla="*/ 711 h 104"/>
                                <a:gd name="T28" fmla="+- 0 3363 3342"/>
                                <a:gd name="T29" fmla="*/ T28 w 71"/>
                                <a:gd name="T30" fmla="+- 0 722 619"/>
                                <a:gd name="T31" fmla="*/ 722 h 104"/>
                                <a:gd name="T32" fmla="+- 0 3385 3342"/>
                                <a:gd name="T33" fmla="*/ T32 w 71"/>
                                <a:gd name="T34" fmla="+- 0 720 619"/>
                                <a:gd name="T35" fmla="*/ 720 h 104"/>
                                <a:gd name="T36" fmla="+- 0 3403 3342"/>
                                <a:gd name="T37" fmla="*/ T36 w 71"/>
                                <a:gd name="T38" fmla="+- 0 713 619"/>
                                <a:gd name="T39" fmla="*/ 713 h 104"/>
                                <a:gd name="T40" fmla="+- 0 3403 3342"/>
                                <a:gd name="T41" fmla="*/ T40 w 71"/>
                                <a:gd name="T42" fmla="+- 0 709 619"/>
                                <a:gd name="T43" fmla="*/ 709 h 104"/>
                                <a:gd name="T44" fmla="+- 0 3366 3342"/>
                                <a:gd name="T45" fmla="*/ T44 w 71"/>
                                <a:gd name="T46" fmla="+- 0 709 619"/>
                                <a:gd name="T47" fmla="*/ 709 h 104"/>
                                <a:gd name="T48" fmla="+- 0 3360 3342"/>
                                <a:gd name="T49" fmla="*/ T48 w 71"/>
                                <a:gd name="T50" fmla="+- 0 703 619"/>
                                <a:gd name="T51" fmla="*/ 703 h 104"/>
                                <a:gd name="T52" fmla="+- 0 3360 3342"/>
                                <a:gd name="T53" fmla="*/ T52 w 71"/>
                                <a:gd name="T54" fmla="+- 0 683 619"/>
                                <a:gd name="T55" fmla="*/ 683 h 104"/>
                                <a:gd name="T56" fmla="+- 0 3361 3342"/>
                                <a:gd name="T57" fmla="*/ T56 w 71"/>
                                <a:gd name="T58" fmla="+- 0 680 619"/>
                                <a:gd name="T59" fmla="*/ 680 h 104"/>
                                <a:gd name="T60" fmla="+- 0 3379 3342"/>
                                <a:gd name="T61" fmla="*/ T60 w 71"/>
                                <a:gd name="T62" fmla="+- 0 673 619"/>
                                <a:gd name="T63" fmla="*/ 673 h 104"/>
                                <a:gd name="T64" fmla="+- 0 3390 3342"/>
                                <a:gd name="T65" fmla="*/ T64 w 71"/>
                                <a:gd name="T66" fmla="+- 0 668 619"/>
                                <a:gd name="T67" fmla="*/ 668 h 104"/>
                                <a:gd name="T68" fmla="+- 0 3362 3342"/>
                                <a:gd name="T69" fmla="*/ T68 w 71"/>
                                <a:gd name="T70" fmla="+- 0 668 619"/>
                                <a:gd name="T71" fmla="*/ 668 h 104"/>
                                <a:gd name="T72" fmla="+- 0 3369 3342"/>
                                <a:gd name="T73" fmla="*/ T72 w 71"/>
                                <a:gd name="T74" fmla="+- 0 644 619"/>
                                <a:gd name="T75" fmla="*/ 644 h 104"/>
                                <a:gd name="T76" fmla="+- 0 3382 3342"/>
                                <a:gd name="T77" fmla="*/ T76 w 71"/>
                                <a:gd name="T78" fmla="+- 0 631 619"/>
                                <a:gd name="T79" fmla="*/ 631 h 104"/>
                                <a:gd name="T80" fmla="+- 0 3392 3342"/>
                                <a:gd name="T81" fmla="*/ T80 w 71"/>
                                <a:gd name="T82" fmla="+- 0 631 619"/>
                                <a:gd name="T83" fmla="*/ 631 h 104"/>
                                <a:gd name="T84" fmla="+- 0 3412 3342"/>
                                <a:gd name="T85" fmla="*/ T84 w 71"/>
                                <a:gd name="T86" fmla="+- 0 631 619"/>
                                <a:gd name="T87" fmla="*/ 631 h 104"/>
                                <a:gd name="T88" fmla="+- 0 3412 3342"/>
                                <a:gd name="T89" fmla="*/ T88 w 71"/>
                                <a:gd name="T90" fmla="+- 0 627 619"/>
                                <a:gd name="T91" fmla="*/ 627 h 104"/>
                                <a:gd name="T92" fmla="+- 0 3404 3342"/>
                                <a:gd name="T93" fmla="*/ T92 w 71"/>
                                <a:gd name="T94" fmla="+- 0 619 619"/>
                                <a:gd name="T95" fmla="*/ 619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71" h="104">
                                  <a:moveTo>
                                    <a:pt x="62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6" y="92"/>
                                  </a:lnTo>
                                  <a:lnTo>
                                    <a:pt x="21" y="103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61" y="94"/>
                                  </a:lnTo>
                                  <a:lnTo>
                                    <a:pt x="61" y="90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18" y="64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48" y="49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49"/>
                          <wps:cNvSpPr>
                            <a:spLocks/>
                          </wps:cNvSpPr>
                          <wps:spPr bwMode="auto">
                            <a:xfrm>
                              <a:off x="3342" y="619"/>
                              <a:ext cx="71" cy="104"/>
                            </a:xfrm>
                            <a:custGeom>
                              <a:avLst/>
                              <a:gdLst>
                                <a:gd name="T0" fmla="+- 0 3405 3342"/>
                                <a:gd name="T1" fmla="*/ T0 w 71"/>
                                <a:gd name="T2" fmla="+- 0 697 619"/>
                                <a:gd name="T3" fmla="*/ 697 h 104"/>
                                <a:gd name="T4" fmla="+- 0 3398 3342"/>
                                <a:gd name="T5" fmla="*/ T4 w 71"/>
                                <a:gd name="T6" fmla="+- 0 702 619"/>
                                <a:gd name="T7" fmla="*/ 702 h 104"/>
                                <a:gd name="T8" fmla="+- 0 3385 3342"/>
                                <a:gd name="T9" fmla="*/ T8 w 71"/>
                                <a:gd name="T10" fmla="+- 0 709 619"/>
                                <a:gd name="T11" fmla="*/ 709 h 104"/>
                                <a:gd name="T12" fmla="+- 0 3403 3342"/>
                                <a:gd name="T13" fmla="*/ T12 w 71"/>
                                <a:gd name="T14" fmla="+- 0 709 619"/>
                                <a:gd name="T15" fmla="*/ 709 h 104"/>
                                <a:gd name="T16" fmla="+- 0 3405 3342"/>
                                <a:gd name="T17" fmla="*/ T16 w 71"/>
                                <a:gd name="T18" fmla="+- 0 697 619"/>
                                <a:gd name="T19" fmla="*/ 697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104">
                                  <a:moveTo>
                                    <a:pt x="63" y="78"/>
                                  </a:moveTo>
                                  <a:lnTo>
                                    <a:pt x="56" y="83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61" y="90"/>
                                  </a:lnTo>
                                  <a:lnTo>
                                    <a:pt x="63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48"/>
                          <wps:cNvSpPr>
                            <a:spLocks/>
                          </wps:cNvSpPr>
                          <wps:spPr bwMode="auto">
                            <a:xfrm>
                              <a:off x="3342" y="619"/>
                              <a:ext cx="71" cy="104"/>
                            </a:xfrm>
                            <a:custGeom>
                              <a:avLst/>
                              <a:gdLst>
                                <a:gd name="T0" fmla="+- 0 3412 3342"/>
                                <a:gd name="T1" fmla="*/ T0 w 71"/>
                                <a:gd name="T2" fmla="+- 0 631 619"/>
                                <a:gd name="T3" fmla="*/ 631 h 104"/>
                                <a:gd name="T4" fmla="+- 0 3392 3342"/>
                                <a:gd name="T5" fmla="*/ T4 w 71"/>
                                <a:gd name="T6" fmla="+- 0 631 619"/>
                                <a:gd name="T7" fmla="*/ 631 h 104"/>
                                <a:gd name="T8" fmla="+- 0 3395 3342"/>
                                <a:gd name="T9" fmla="*/ T8 w 71"/>
                                <a:gd name="T10" fmla="+- 0 634 619"/>
                                <a:gd name="T11" fmla="*/ 634 h 104"/>
                                <a:gd name="T12" fmla="+- 0 3395 3342"/>
                                <a:gd name="T13" fmla="*/ T12 w 71"/>
                                <a:gd name="T14" fmla="+- 0 649 619"/>
                                <a:gd name="T15" fmla="*/ 649 h 104"/>
                                <a:gd name="T16" fmla="+- 0 3388 3342"/>
                                <a:gd name="T17" fmla="*/ T16 w 71"/>
                                <a:gd name="T18" fmla="+- 0 658 619"/>
                                <a:gd name="T19" fmla="*/ 658 h 104"/>
                                <a:gd name="T20" fmla="+- 0 3362 3342"/>
                                <a:gd name="T21" fmla="*/ T20 w 71"/>
                                <a:gd name="T22" fmla="+- 0 668 619"/>
                                <a:gd name="T23" fmla="*/ 668 h 104"/>
                                <a:gd name="T24" fmla="+- 0 3390 3342"/>
                                <a:gd name="T25" fmla="*/ T24 w 71"/>
                                <a:gd name="T26" fmla="+- 0 668 619"/>
                                <a:gd name="T27" fmla="*/ 668 h 104"/>
                                <a:gd name="T28" fmla="+- 0 3400 3342"/>
                                <a:gd name="T29" fmla="*/ T28 w 71"/>
                                <a:gd name="T30" fmla="+- 0 662 619"/>
                                <a:gd name="T31" fmla="*/ 662 h 104"/>
                                <a:gd name="T32" fmla="+- 0 3411 3342"/>
                                <a:gd name="T33" fmla="*/ T32 w 71"/>
                                <a:gd name="T34" fmla="+- 0 647 619"/>
                                <a:gd name="T35" fmla="*/ 647 h 104"/>
                                <a:gd name="T36" fmla="+- 0 3412 3342"/>
                                <a:gd name="T37" fmla="*/ T36 w 71"/>
                                <a:gd name="T38" fmla="+- 0 637 619"/>
                                <a:gd name="T39" fmla="*/ 637 h 104"/>
                                <a:gd name="T40" fmla="+- 0 3412 3342"/>
                                <a:gd name="T41" fmla="*/ T40 w 71"/>
                                <a:gd name="T42" fmla="+- 0 631 619"/>
                                <a:gd name="T43" fmla="*/ 631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1" h="104">
                                  <a:moveTo>
                                    <a:pt x="70" y="12"/>
                                  </a:moveTo>
                                  <a:lnTo>
                                    <a:pt x="50" y="12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46" y="39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48" y="49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7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43"/>
                        <wpg:cNvGrpSpPr>
                          <a:grpSpLocks/>
                        </wpg:cNvGrpSpPr>
                        <wpg:grpSpPr bwMode="auto">
                          <a:xfrm>
                            <a:off x="3446" y="619"/>
                            <a:ext cx="76" cy="102"/>
                            <a:chOff x="3446" y="619"/>
                            <a:chExt cx="76" cy="102"/>
                          </a:xfrm>
                        </wpg:grpSpPr>
                        <wps:wsp>
                          <wps:cNvPr id="149" name="Freeform 46"/>
                          <wps:cNvSpPr>
                            <a:spLocks/>
                          </wps:cNvSpPr>
                          <wps:spPr bwMode="auto">
                            <a:xfrm>
                              <a:off x="3446" y="619"/>
                              <a:ext cx="76" cy="102"/>
                            </a:xfrm>
                            <a:custGeom>
                              <a:avLst/>
                              <a:gdLst>
                                <a:gd name="T0" fmla="+- 0 3469 3446"/>
                                <a:gd name="T1" fmla="*/ T0 w 76"/>
                                <a:gd name="T2" fmla="+- 0 619 619"/>
                                <a:gd name="T3" fmla="*/ 619 h 102"/>
                                <a:gd name="T4" fmla="+- 0 3449 3446"/>
                                <a:gd name="T5" fmla="*/ T4 w 76"/>
                                <a:gd name="T6" fmla="+- 0 619 619"/>
                                <a:gd name="T7" fmla="*/ 619 h 102"/>
                                <a:gd name="T8" fmla="+- 0 3451 3446"/>
                                <a:gd name="T9" fmla="*/ T8 w 76"/>
                                <a:gd name="T10" fmla="+- 0 624 619"/>
                                <a:gd name="T11" fmla="*/ 624 h 102"/>
                                <a:gd name="T12" fmla="+- 0 3451 3446"/>
                                <a:gd name="T13" fmla="*/ T12 w 76"/>
                                <a:gd name="T14" fmla="+- 0 638 619"/>
                                <a:gd name="T15" fmla="*/ 638 h 102"/>
                                <a:gd name="T16" fmla="+- 0 3446 3446"/>
                                <a:gd name="T17" fmla="*/ T16 w 76"/>
                                <a:gd name="T18" fmla="+- 0 721 619"/>
                                <a:gd name="T19" fmla="*/ 721 h 102"/>
                                <a:gd name="T20" fmla="+- 0 3464 3446"/>
                                <a:gd name="T21" fmla="*/ T20 w 76"/>
                                <a:gd name="T22" fmla="+- 0 721 619"/>
                                <a:gd name="T23" fmla="*/ 721 h 102"/>
                                <a:gd name="T24" fmla="+- 0 3467 3446"/>
                                <a:gd name="T25" fmla="*/ T24 w 76"/>
                                <a:gd name="T26" fmla="+- 0 655 619"/>
                                <a:gd name="T27" fmla="*/ 655 h 102"/>
                                <a:gd name="T28" fmla="+- 0 3482 3446"/>
                                <a:gd name="T29" fmla="*/ T28 w 76"/>
                                <a:gd name="T30" fmla="+- 0 644 619"/>
                                <a:gd name="T31" fmla="*/ 644 h 102"/>
                                <a:gd name="T32" fmla="+- 0 3489 3446"/>
                                <a:gd name="T33" fmla="*/ T32 w 76"/>
                                <a:gd name="T34" fmla="+- 0 639 619"/>
                                <a:gd name="T35" fmla="*/ 639 h 102"/>
                                <a:gd name="T36" fmla="+- 0 3471 3446"/>
                                <a:gd name="T37" fmla="*/ T36 w 76"/>
                                <a:gd name="T38" fmla="+- 0 639 619"/>
                                <a:gd name="T39" fmla="*/ 639 h 102"/>
                                <a:gd name="T40" fmla="+- 0 3469 3446"/>
                                <a:gd name="T41" fmla="*/ T40 w 76"/>
                                <a:gd name="T42" fmla="+- 0 619 619"/>
                                <a:gd name="T43" fmla="*/ 619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6" h="102">
                                  <a:moveTo>
                                    <a:pt x="2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8" y="102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45"/>
                          <wps:cNvSpPr>
                            <a:spLocks/>
                          </wps:cNvSpPr>
                          <wps:spPr bwMode="auto">
                            <a:xfrm>
                              <a:off x="3446" y="619"/>
                              <a:ext cx="76" cy="102"/>
                            </a:xfrm>
                            <a:custGeom>
                              <a:avLst/>
                              <a:gdLst>
                                <a:gd name="T0" fmla="+- 0 3522 3446"/>
                                <a:gd name="T1" fmla="*/ T0 w 76"/>
                                <a:gd name="T2" fmla="+- 0 636 619"/>
                                <a:gd name="T3" fmla="*/ 636 h 102"/>
                                <a:gd name="T4" fmla="+- 0 3503 3446"/>
                                <a:gd name="T5" fmla="*/ T4 w 76"/>
                                <a:gd name="T6" fmla="+- 0 636 619"/>
                                <a:gd name="T7" fmla="*/ 636 h 102"/>
                                <a:gd name="T8" fmla="+- 0 3504 3446"/>
                                <a:gd name="T9" fmla="*/ T8 w 76"/>
                                <a:gd name="T10" fmla="+- 0 641 619"/>
                                <a:gd name="T11" fmla="*/ 641 h 102"/>
                                <a:gd name="T12" fmla="+- 0 3500 3446"/>
                                <a:gd name="T13" fmla="*/ T12 w 76"/>
                                <a:gd name="T14" fmla="+- 0 721 619"/>
                                <a:gd name="T15" fmla="*/ 721 h 102"/>
                                <a:gd name="T16" fmla="+- 0 3520 3446"/>
                                <a:gd name="T17" fmla="*/ T16 w 76"/>
                                <a:gd name="T18" fmla="+- 0 721 619"/>
                                <a:gd name="T19" fmla="*/ 721 h 102"/>
                                <a:gd name="T20" fmla="+- 0 3518 3446"/>
                                <a:gd name="T21" fmla="*/ T20 w 76"/>
                                <a:gd name="T22" fmla="+- 0 714 619"/>
                                <a:gd name="T23" fmla="*/ 714 h 102"/>
                                <a:gd name="T24" fmla="+- 0 3518 3446"/>
                                <a:gd name="T25" fmla="*/ T24 w 76"/>
                                <a:gd name="T26" fmla="+- 0 707 619"/>
                                <a:gd name="T27" fmla="*/ 707 h 102"/>
                                <a:gd name="T28" fmla="+- 0 3518 3446"/>
                                <a:gd name="T29" fmla="*/ T28 w 76"/>
                                <a:gd name="T30" fmla="+- 0 703 619"/>
                                <a:gd name="T31" fmla="*/ 703 h 102"/>
                                <a:gd name="T32" fmla="+- 0 3522 3446"/>
                                <a:gd name="T33" fmla="*/ T32 w 76"/>
                                <a:gd name="T34" fmla="+- 0 636 619"/>
                                <a:gd name="T35" fmla="*/ 636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102">
                                  <a:moveTo>
                                    <a:pt x="76" y="17"/>
                                  </a:moveTo>
                                  <a:lnTo>
                                    <a:pt x="57" y="17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4" y="102"/>
                                  </a:lnTo>
                                  <a:lnTo>
                                    <a:pt x="74" y="102"/>
                                  </a:lnTo>
                                  <a:lnTo>
                                    <a:pt x="72" y="95"/>
                                  </a:lnTo>
                                  <a:lnTo>
                                    <a:pt x="72" y="88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44"/>
                          <wps:cNvSpPr>
                            <a:spLocks/>
                          </wps:cNvSpPr>
                          <wps:spPr bwMode="auto">
                            <a:xfrm>
                              <a:off x="3446" y="619"/>
                              <a:ext cx="76" cy="102"/>
                            </a:xfrm>
                            <a:custGeom>
                              <a:avLst/>
                              <a:gdLst>
                                <a:gd name="T0" fmla="+- 0 3517 3446"/>
                                <a:gd name="T1" fmla="*/ T0 w 76"/>
                                <a:gd name="T2" fmla="+- 0 619 619"/>
                                <a:gd name="T3" fmla="*/ 619 h 102"/>
                                <a:gd name="T4" fmla="+- 0 3505 3446"/>
                                <a:gd name="T5" fmla="*/ T4 w 76"/>
                                <a:gd name="T6" fmla="+- 0 619 619"/>
                                <a:gd name="T7" fmla="*/ 619 h 102"/>
                                <a:gd name="T8" fmla="+- 0 3489 3446"/>
                                <a:gd name="T9" fmla="*/ T8 w 76"/>
                                <a:gd name="T10" fmla="+- 0 624 619"/>
                                <a:gd name="T11" fmla="*/ 624 h 102"/>
                                <a:gd name="T12" fmla="+- 0 3471 3446"/>
                                <a:gd name="T13" fmla="*/ T12 w 76"/>
                                <a:gd name="T14" fmla="+- 0 639 619"/>
                                <a:gd name="T15" fmla="*/ 639 h 102"/>
                                <a:gd name="T16" fmla="+- 0 3489 3446"/>
                                <a:gd name="T17" fmla="*/ T16 w 76"/>
                                <a:gd name="T18" fmla="+- 0 639 619"/>
                                <a:gd name="T19" fmla="*/ 639 h 102"/>
                                <a:gd name="T20" fmla="+- 0 3490 3446"/>
                                <a:gd name="T21" fmla="*/ T20 w 76"/>
                                <a:gd name="T22" fmla="+- 0 638 619"/>
                                <a:gd name="T23" fmla="*/ 638 h 102"/>
                                <a:gd name="T24" fmla="+- 0 3495 3446"/>
                                <a:gd name="T25" fmla="*/ T24 w 76"/>
                                <a:gd name="T26" fmla="+- 0 636 619"/>
                                <a:gd name="T27" fmla="*/ 636 h 102"/>
                                <a:gd name="T28" fmla="+- 0 3522 3446"/>
                                <a:gd name="T29" fmla="*/ T28 w 76"/>
                                <a:gd name="T30" fmla="+- 0 636 619"/>
                                <a:gd name="T31" fmla="*/ 636 h 102"/>
                                <a:gd name="T32" fmla="+- 0 3522 3446"/>
                                <a:gd name="T33" fmla="*/ T32 w 76"/>
                                <a:gd name="T34" fmla="+- 0 627 619"/>
                                <a:gd name="T35" fmla="*/ 627 h 102"/>
                                <a:gd name="T36" fmla="+- 0 3517 3446"/>
                                <a:gd name="T37" fmla="*/ T36 w 76"/>
                                <a:gd name="T38" fmla="+- 0 619 619"/>
                                <a:gd name="T39" fmla="*/ 619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6" h="102">
                                  <a:moveTo>
                                    <a:pt x="71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39"/>
                        <wpg:cNvGrpSpPr>
                          <a:grpSpLocks/>
                        </wpg:cNvGrpSpPr>
                        <wpg:grpSpPr bwMode="auto">
                          <a:xfrm>
                            <a:off x="3560" y="617"/>
                            <a:ext cx="77" cy="107"/>
                            <a:chOff x="3560" y="617"/>
                            <a:chExt cx="77" cy="107"/>
                          </a:xfrm>
                        </wpg:grpSpPr>
                        <wps:wsp>
                          <wps:cNvPr id="153" name="Freeform 42"/>
                          <wps:cNvSpPr>
                            <a:spLocks/>
                          </wps:cNvSpPr>
                          <wps:spPr bwMode="auto">
                            <a:xfrm>
                              <a:off x="3560" y="617"/>
                              <a:ext cx="77" cy="107"/>
                            </a:xfrm>
                            <a:custGeom>
                              <a:avLst/>
                              <a:gdLst>
                                <a:gd name="T0" fmla="+- 0 3631 3560"/>
                                <a:gd name="T1" fmla="*/ T0 w 77"/>
                                <a:gd name="T2" fmla="+- 0 703 617"/>
                                <a:gd name="T3" fmla="*/ 703 h 107"/>
                                <a:gd name="T4" fmla="+- 0 3611 3560"/>
                                <a:gd name="T5" fmla="*/ T4 w 77"/>
                                <a:gd name="T6" fmla="+- 0 703 617"/>
                                <a:gd name="T7" fmla="*/ 703 h 107"/>
                                <a:gd name="T8" fmla="+- 0 3613 3560"/>
                                <a:gd name="T9" fmla="*/ T8 w 77"/>
                                <a:gd name="T10" fmla="+- 0 723 617"/>
                                <a:gd name="T11" fmla="*/ 723 h 107"/>
                                <a:gd name="T12" fmla="+- 0 3633 3560"/>
                                <a:gd name="T13" fmla="*/ T12 w 77"/>
                                <a:gd name="T14" fmla="+- 0 721 617"/>
                                <a:gd name="T15" fmla="*/ 721 h 107"/>
                                <a:gd name="T16" fmla="+- 0 3631 3560"/>
                                <a:gd name="T17" fmla="*/ T16 w 77"/>
                                <a:gd name="T18" fmla="+- 0 716 617"/>
                                <a:gd name="T19" fmla="*/ 716 h 107"/>
                                <a:gd name="T20" fmla="+- 0 3631 3560"/>
                                <a:gd name="T21" fmla="*/ T20 w 77"/>
                                <a:gd name="T22" fmla="+- 0 706 617"/>
                                <a:gd name="T23" fmla="*/ 706 h 107"/>
                                <a:gd name="T24" fmla="+- 0 3631 3560"/>
                                <a:gd name="T25" fmla="*/ T24 w 77"/>
                                <a:gd name="T26" fmla="+- 0 703 617"/>
                                <a:gd name="T27" fmla="*/ 703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" h="107">
                                  <a:moveTo>
                                    <a:pt x="71" y="86"/>
                                  </a:moveTo>
                                  <a:lnTo>
                                    <a:pt x="51" y="8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3" y="104"/>
                                  </a:lnTo>
                                  <a:lnTo>
                                    <a:pt x="71" y="99"/>
                                  </a:lnTo>
                                  <a:lnTo>
                                    <a:pt x="71" y="89"/>
                                  </a:lnTo>
                                  <a:lnTo>
                                    <a:pt x="71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41"/>
                          <wps:cNvSpPr>
                            <a:spLocks/>
                          </wps:cNvSpPr>
                          <wps:spPr bwMode="auto">
                            <a:xfrm>
                              <a:off x="3560" y="617"/>
                              <a:ext cx="77" cy="107"/>
                            </a:xfrm>
                            <a:custGeom>
                              <a:avLst/>
                              <a:gdLst>
                                <a:gd name="T0" fmla="+- 0 3582 3560"/>
                                <a:gd name="T1" fmla="*/ T0 w 77"/>
                                <a:gd name="T2" fmla="+- 0 619 617"/>
                                <a:gd name="T3" fmla="*/ 619 h 107"/>
                                <a:gd name="T4" fmla="+- 0 3561 3560"/>
                                <a:gd name="T5" fmla="*/ T4 w 77"/>
                                <a:gd name="T6" fmla="+- 0 619 617"/>
                                <a:gd name="T7" fmla="*/ 619 h 107"/>
                                <a:gd name="T8" fmla="+- 0 3563 3560"/>
                                <a:gd name="T9" fmla="*/ T8 w 77"/>
                                <a:gd name="T10" fmla="+- 0 622 617"/>
                                <a:gd name="T11" fmla="*/ 622 h 107"/>
                                <a:gd name="T12" fmla="+- 0 3564 3560"/>
                                <a:gd name="T13" fmla="*/ T12 w 77"/>
                                <a:gd name="T14" fmla="+- 0 632 617"/>
                                <a:gd name="T15" fmla="*/ 632 h 107"/>
                                <a:gd name="T16" fmla="+- 0 3560 3560"/>
                                <a:gd name="T17" fmla="*/ T16 w 77"/>
                                <a:gd name="T18" fmla="+- 0 706 617"/>
                                <a:gd name="T19" fmla="*/ 706 h 107"/>
                                <a:gd name="T20" fmla="+- 0 3560 3560"/>
                                <a:gd name="T21" fmla="*/ T20 w 77"/>
                                <a:gd name="T22" fmla="+- 0 714 617"/>
                                <a:gd name="T23" fmla="*/ 714 h 107"/>
                                <a:gd name="T24" fmla="+- 0 3565 3560"/>
                                <a:gd name="T25" fmla="*/ T24 w 77"/>
                                <a:gd name="T26" fmla="+- 0 722 617"/>
                                <a:gd name="T27" fmla="*/ 722 h 107"/>
                                <a:gd name="T28" fmla="+- 0 3577 3560"/>
                                <a:gd name="T29" fmla="*/ T28 w 77"/>
                                <a:gd name="T30" fmla="+- 0 722 617"/>
                                <a:gd name="T31" fmla="*/ 722 h 107"/>
                                <a:gd name="T32" fmla="+- 0 3593 3560"/>
                                <a:gd name="T33" fmla="*/ T32 w 77"/>
                                <a:gd name="T34" fmla="+- 0 718 617"/>
                                <a:gd name="T35" fmla="*/ 718 h 107"/>
                                <a:gd name="T36" fmla="+- 0 3608 3560"/>
                                <a:gd name="T37" fmla="*/ T36 w 77"/>
                                <a:gd name="T38" fmla="+- 0 706 617"/>
                                <a:gd name="T39" fmla="*/ 706 h 107"/>
                                <a:gd name="T40" fmla="+- 0 3579 3560"/>
                                <a:gd name="T41" fmla="*/ T40 w 77"/>
                                <a:gd name="T42" fmla="+- 0 706 617"/>
                                <a:gd name="T43" fmla="*/ 706 h 107"/>
                                <a:gd name="T44" fmla="+- 0 3578 3560"/>
                                <a:gd name="T45" fmla="*/ T44 w 77"/>
                                <a:gd name="T46" fmla="+- 0 701 617"/>
                                <a:gd name="T47" fmla="*/ 701 h 107"/>
                                <a:gd name="T48" fmla="+- 0 3578 3560"/>
                                <a:gd name="T49" fmla="*/ T48 w 77"/>
                                <a:gd name="T50" fmla="+- 0 694 617"/>
                                <a:gd name="T51" fmla="*/ 694 h 107"/>
                                <a:gd name="T52" fmla="+- 0 3582 3560"/>
                                <a:gd name="T53" fmla="*/ T52 w 77"/>
                                <a:gd name="T54" fmla="+- 0 619 617"/>
                                <a:gd name="T55" fmla="*/ 619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7" h="107">
                                  <a:moveTo>
                                    <a:pt x="22" y="2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17" y="105"/>
                                  </a:lnTo>
                                  <a:lnTo>
                                    <a:pt x="33" y="101"/>
                                  </a:lnTo>
                                  <a:lnTo>
                                    <a:pt x="48" y="89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2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40"/>
                          <wps:cNvSpPr>
                            <a:spLocks/>
                          </wps:cNvSpPr>
                          <wps:spPr bwMode="auto">
                            <a:xfrm>
                              <a:off x="3560" y="617"/>
                              <a:ext cx="77" cy="107"/>
                            </a:xfrm>
                            <a:custGeom>
                              <a:avLst/>
                              <a:gdLst>
                                <a:gd name="T0" fmla="+- 0 3636 3560"/>
                                <a:gd name="T1" fmla="*/ T0 w 77"/>
                                <a:gd name="T2" fmla="+- 0 617 617"/>
                                <a:gd name="T3" fmla="*/ 617 h 107"/>
                                <a:gd name="T4" fmla="+- 0 3618 3560"/>
                                <a:gd name="T5" fmla="*/ T4 w 77"/>
                                <a:gd name="T6" fmla="+- 0 623 617"/>
                                <a:gd name="T7" fmla="*/ 623 h 107"/>
                                <a:gd name="T8" fmla="+- 0 3615 3560"/>
                                <a:gd name="T9" fmla="*/ T8 w 77"/>
                                <a:gd name="T10" fmla="+- 0 687 617"/>
                                <a:gd name="T11" fmla="*/ 687 h 107"/>
                                <a:gd name="T12" fmla="+- 0 3592 3560"/>
                                <a:gd name="T13" fmla="*/ T12 w 77"/>
                                <a:gd name="T14" fmla="+- 0 704 617"/>
                                <a:gd name="T15" fmla="*/ 704 h 107"/>
                                <a:gd name="T16" fmla="+- 0 3587 3560"/>
                                <a:gd name="T17" fmla="*/ T16 w 77"/>
                                <a:gd name="T18" fmla="+- 0 706 617"/>
                                <a:gd name="T19" fmla="*/ 706 h 107"/>
                                <a:gd name="T20" fmla="+- 0 3608 3560"/>
                                <a:gd name="T21" fmla="*/ T20 w 77"/>
                                <a:gd name="T22" fmla="+- 0 706 617"/>
                                <a:gd name="T23" fmla="*/ 706 h 107"/>
                                <a:gd name="T24" fmla="+- 0 3611 3560"/>
                                <a:gd name="T25" fmla="*/ T24 w 77"/>
                                <a:gd name="T26" fmla="+- 0 703 617"/>
                                <a:gd name="T27" fmla="*/ 703 h 107"/>
                                <a:gd name="T28" fmla="+- 0 3631 3560"/>
                                <a:gd name="T29" fmla="*/ T28 w 77"/>
                                <a:gd name="T30" fmla="+- 0 703 617"/>
                                <a:gd name="T31" fmla="*/ 703 h 107"/>
                                <a:gd name="T32" fmla="+- 0 3631 3560"/>
                                <a:gd name="T33" fmla="*/ T32 w 77"/>
                                <a:gd name="T34" fmla="+- 0 700 617"/>
                                <a:gd name="T35" fmla="*/ 700 h 107"/>
                                <a:gd name="T36" fmla="+- 0 3636 3560"/>
                                <a:gd name="T37" fmla="*/ T36 w 77"/>
                                <a:gd name="T38" fmla="+- 0 617 617"/>
                                <a:gd name="T39" fmla="*/ 617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" h="107">
                                  <a:moveTo>
                                    <a:pt x="76" y="0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48" y="89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71" y="86"/>
                                  </a:lnTo>
                                  <a:lnTo>
                                    <a:pt x="71" y="83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35"/>
                        <wpg:cNvGrpSpPr>
                          <a:grpSpLocks/>
                        </wpg:cNvGrpSpPr>
                        <wpg:grpSpPr bwMode="auto">
                          <a:xfrm>
                            <a:off x="3673" y="619"/>
                            <a:ext cx="81" cy="105"/>
                            <a:chOff x="3673" y="619"/>
                            <a:chExt cx="81" cy="105"/>
                          </a:xfrm>
                        </wpg:grpSpPr>
                        <wps:wsp>
                          <wps:cNvPr id="157" name="Freeform 38"/>
                          <wps:cNvSpPr>
                            <a:spLocks/>
                          </wps:cNvSpPr>
                          <wps:spPr bwMode="auto">
                            <a:xfrm>
                              <a:off x="3673" y="619"/>
                              <a:ext cx="81" cy="105"/>
                            </a:xfrm>
                            <a:custGeom>
                              <a:avLst/>
                              <a:gdLst>
                                <a:gd name="T0" fmla="+- 0 3747 3673"/>
                                <a:gd name="T1" fmla="*/ T0 w 81"/>
                                <a:gd name="T2" fmla="+- 0 708 619"/>
                                <a:gd name="T3" fmla="*/ 708 h 105"/>
                                <a:gd name="T4" fmla="+- 0 3724 3673"/>
                                <a:gd name="T5" fmla="*/ T4 w 81"/>
                                <a:gd name="T6" fmla="+- 0 708 619"/>
                                <a:gd name="T7" fmla="*/ 708 h 105"/>
                                <a:gd name="T8" fmla="+- 0 3728 3673"/>
                                <a:gd name="T9" fmla="*/ T8 w 81"/>
                                <a:gd name="T10" fmla="+- 0 723 619"/>
                                <a:gd name="T11" fmla="*/ 723 h 105"/>
                                <a:gd name="T12" fmla="+- 0 3748 3673"/>
                                <a:gd name="T13" fmla="*/ T12 w 81"/>
                                <a:gd name="T14" fmla="+- 0 721 619"/>
                                <a:gd name="T15" fmla="*/ 721 h 105"/>
                                <a:gd name="T16" fmla="+- 0 3747 3673"/>
                                <a:gd name="T17" fmla="*/ T16 w 81"/>
                                <a:gd name="T18" fmla="+- 0 717 619"/>
                                <a:gd name="T19" fmla="*/ 717 h 105"/>
                                <a:gd name="T20" fmla="+- 0 3746 3673"/>
                                <a:gd name="T21" fmla="*/ T20 w 81"/>
                                <a:gd name="T22" fmla="+- 0 714 619"/>
                                <a:gd name="T23" fmla="*/ 714 h 105"/>
                                <a:gd name="T24" fmla="+- 0 3747 3673"/>
                                <a:gd name="T25" fmla="*/ T24 w 81"/>
                                <a:gd name="T26" fmla="+- 0 708 619"/>
                                <a:gd name="T27" fmla="*/ 708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105">
                                  <a:moveTo>
                                    <a:pt x="74" y="89"/>
                                  </a:moveTo>
                                  <a:lnTo>
                                    <a:pt x="51" y="89"/>
                                  </a:lnTo>
                                  <a:lnTo>
                                    <a:pt x="55" y="104"/>
                                  </a:lnTo>
                                  <a:lnTo>
                                    <a:pt x="75" y="102"/>
                                  </a:lnTo>
                                  <a:lnTo>
                                    <a:pt x="74" y="98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74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37"/>
                          <wps:cNvSpPr>
                            <a:spLocks/>
                          </wps:cNvSpPr>
                          <wps:spPr bwMode="auto">
                            <a:xfrm>
                              <a:off x="3673" y="619"/>
                              <a:ext cx="81" cy="105"/>
                            </a:xfrm>
                            <a:custGeom>
                              <a:avLst/>
                              <a:gdLst>
                                <a:gd name="T0" fmla="+- 0 3746 3673"/>
                                <a:gd name="T1" fmla="*/ T0 w 81"/>
                                <a:gd name="T2" fmla="+- 0 619 619"/>
                                <a:gd name="T3" fmla="*/ 619 h 105"/>
                                <a:gd name="T4" fmla="+- 0 3742 3673"/>
                                <a:gd name="T5" fmla="*/ T4 w 81"/>
                                <a:gd name="T6" fmla="+- 0 619 619"/>
                                <a:gd name="T7" fmla="*/ 619 h 105"/>
                                <a:gd name="T8" fmla="+- 0 3717 3673"/>
                                <a:gd name="T9" fmla="*/ T8 w 81"/>
                                <a:gd name="T10" fmla="+- 0 622 619"/>
                                <a:gd name="T11" fmla="*/ 622 h 105"/>
                                <a:gd name="T12" fmla="+- 0 3697 3673"/>
                                <a:gd name="T13" fmla="*/ T12 w 81"/>
                                <a:gd name="T14" fmla="+- 0 631 619"/>
                                <a:gd name="T15" fmla="*/ 631 h 105"/>
                                <a:gd name="T16" fmla="+- 0 3682 3673"/>
                                <a:gd name="T17" fmla="*/ T16 w 81"/>
                                <a:gd name="T18" fmla="+- 0 646 619"/>
                                <a:gd name="T19" fmla="*/ 646 h 105"/>
                                <a:gd name="T20" fmla="+- 0 3674 3673"/>
                                <a:gd name="T21" fmla="*/ T20 w 81"/>
                                <a:gd name="T22" fmla="+- 0 666 619"/>
                                <a:gd name="T23" fmla="*/ 666 h 105"/>
                                <a:gd name="T24" fmla="+- 0 3673 3673"/>
                                <a:gd name="T25" fmla="*/ T24 w 81"/>
                                <a:gd name="T26" fmla="+- 0 696 619"/>
                                <a:gd name="T27" fmla="*/ 696 h 105"/>
                                <a:gd name="T28" fmla="+- 0 3678 3673"/>
                                <a:gd name="T29" fmla="*/ T28 w 81"/>
                                <a:gd name="T30" fmla="+- 0 716 619"/>
                                <a:gd name="T31" fmla="*/ 716 h 105"/>
                                <a:gd name="T32" fmla="+- 0 3689 3673"/>
                                <a:gd name="T33" fmla="*/ T32 w 81"/>
                                <a:gd name="T34" fmla="+- 0 723 619"/>
                                <a:gd name="T35" fmla="*/ 723 h 105"/>
                                <a:gd name="T36" fmla="+- 0 3706 3673"/>
                                <a:gd name="T37" fmla="*/ T36 w 81"/>
                                <a:gd name="T38" fmla="+- 0 720 619"/>
                                <a:gd name="T39" fmla="*/ 720 h 105"/>
                                <a:gd name="T40" fmla="+- 0 3724 3673"/>
                                <a:gd name="T41" fmla="*/ T40 w 81"/>
                                <a:gd name="T42" fmla="+- 0 708 619"/>
                                <a:gd name="T43" fmla="*/ 708 h 105"/>
                                <a:gd name="T44" fmla="+- 0 3693 3673"/>
                                <a:gd name="T45" fmla="*/ T44 w 81"/>
                                <a:gd name="T46" fmla="+- 0 708 619"/>
                                <a:gd name="T47" fmla="*/ 708 h 105"/>
                                <a:gd name="T48" fmla="+- 0 3689 3673"/>
                                <a:gd name="T49" fmla="*/ T48 w 81"/>
                                <a:gd name="T50" fmla="+- 0 695 619"/>
                                <a:gd name="T51" fmla="*/ 695 h 105"/>
                                <a:gd name="T52" fmla="+- 0 3689 3673"/>
                                <a:gd name="T53" fmla="*/ T52 w 81"/>
                                <a:gd name="T54" fmla="+- 0 684 619"/>
                                <a:gd name="T55" fmla="*/ 684 h 105"/>
                                <a:gd name="T56" fmla="+- 0 3693 3673"/>
                                <a:gd name="T57" fmla="*/ T56 w 81"/>
                                <a:gd name="T58" fmla="+- 0 661 619"/>
                                <a:gd name="T59" fmla="*/ 661 h 105"/>
                                <a:gd name="T60" fmla="+- 0 3705 3673"/>
                                <a:gd name="T61" fmla="*/ T60 w 81"/>
                                <a:gd name="T62" fmla="+- 0 642 619"/>
                                <a:gd name="T63" fmla="*/ 642 h 105"/>
                                <a:gd name="T64" fmla="+- 0 3724 3673"/>
                                <a:gd name="T65" fmla="*/ T64 w 81"/>
                                <a:gd name="T66" fmla="+- 0 634 619"/>
                                <a:gd name="T67" fmla="*/ 634 h 105"/>
                                <a:gd name="T68" fmla="+- 0 3733 3673"/>
                                <a:gd name="T69" fmla="*/ T68 w 81"/>
                                <a:gd name="T70" fmla="+- 0 633 619"/>
                                <a:gd name="T71" fmla="*/ 633 h 105"/>
                                <a:gd name="T72" fmla="+- 0 3751 3673"/>
                                <a:gd name="T73" fmla="*/ T72 w 81"/>
                                <a:gd name="T74" fmla="+- 0 633 619"/>
                                <a:gd name="T75" fmla="*/ 633 h 105"/>
                                <a:gd name="T76" fmla="+- 0 3751 3673"/>
                                <a:gd name="T77" fmla="*/ T76 w 81"/>
                                <a:gd name="T78" fmla="+- 0 632 619"/>
                                <a:gd name="T79" fmla="*/ 632 h 105"/>
                                <a:gd name="T80" fmla="+- 0 3754 3673"/>
                                <a:gd name="T81" fmla="*/ T80 w 81"/>
                                <a:gd name="T82" fmla="+- 0 619 619"/>
                                <a:gd name="T83" fmla="*/ 619 h 105"/>
                                <a:gd name="T84" fmla="+- 0 3750 3673"/>
                                <a:gd name="T85" fmla="*/ T84 w 81"/>
                                <a:gd name="T86" fmla="+- 0 619 619"/>
                                <a:gd name="T87" fmla="*/ 619 h 105"/>
                                <a:gd name="T88" fmla="+- 0 3746 3673"/>
                                <a:gd name="T89" fmla="*/ T88 w 81"/>
                                <a:gd name="T90" fmla="+- 0 619 619"/>
                                <a:gd name="T91" fmla="*/ 619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1" h="105">
                                  <a:moveTo>
                                    <a:pt x="73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33" y="101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20" y="89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78" y="13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36"/>
                          <wps:cNvSpPr>
                            <a:spLocks/>
                          </wps:cNvSpPr>
                          <wps:spPr bwMode="auto">
                            <a:xfrm>
                              <a:off x="3673" y="619"/>
                              <a:ext cx="81" cy="105"/>
                            </a:xfrm>
                            <a:custGeom>
                              <a:avLst/>
                              <a:gdLst>
                                <a:gd name="T0" fmla="+- 0 3751 3673"/>
                                <a:gd name="T1" fmla="*/ T0 w 81"/>
                                <a:gd name="T2" fmla="+- 0 633 619"/>
                                <a:gd name="T3" fmla="*/ 633 h 105"/>
                                <a:gd name="T4" fmla="+- 0 3733 3673"/>
                                <a:gd name="T5" fmla="*/ T4 w 81"/>
                                <a:gd name="T6" fmla="+- 0 633 619"/>
                                <a:gd name="T7" fmla="*/ 633 h 105"/>
                                <a:gd name="T8" fmla="+- 0 3730 3673"/>
                                <a:gd name="T9" fmla="*/ T8 w 81"/>
                                <a:gd name="T10" fmla="+- 0 690 619"/>
                                <a:gd name="T11" fmla="*/ 690 h 105"/>
                                <a:gd name="T12" fmla="+- 0 3728 3673"/>
                                <a:gd name="T13" fmla="*/ T12 w 81"/>
                                <a:gd name="T14" fmla="+- 0 691 619"/>
                                <a:gd name="T15" fmla="*/ 691 h 105"/>
                                <a:gd name="T16" fmla="+- 0 3706 3673"/>
                                <a:gd name="T17" fmla="*/ T16 w 81"/>
                                <a:gd name="T18" fmla="+- 0 708 619"/>
                                <a:gd name="T19" fmla="*/ 708 h 105"/>
                                <a:gd name="T20" fmla="+- 0 3724 3673"/>
                                <a:gd name="T21" fmla="*/ T20 w 81"/>
                                <a:gd name="T22" fmla="+- 0 708 619"/>
                                <a:gd name="T23" fmla="*/ 708 h 105"/>
                                <a:gd name="T24" fmla="+- 0 3724 3673"/>
                                <a:gd name="T25" fmla="*/ T24 w 81"/>
                                <a:gd name="T26" fmla="+- 0 708 619"/>
                                <a:gd name="T27" fmla="*/ 708 h 105"/>
                                <a:gd name="T28" fmla="+- 0 3747 3673"/>
                                <a:gd name="T29" fmla="*/ T28 w 81"/>
                                <a:gd name="T30" fmla="+- 0 708 619"/>
                                <a:gd name="T31" fmla="*/ 708 h 105"/>
                                <a:gd name="T32" fmla="+- 0 3747 3673"/>
                                <a:gd name="T33" fmla="*/ T32 w 81"/>
                                <a:gd name="T34" fmla="+- 0 703 619"/>
                                <a:gd name="T35" fmla="*/ 703 h 105"/>
                                <a:gd name="T36" fmla="+- 0 3750 3673"/>
                                <a:gd name="T37" fmla="*/ T36 w 81"/>
                                <a:gd name="T38" fmla="+- 0 642 619"/>
                                <a:gd name="T39" fmla="*/ 642 h 105"/>
                                <a:gd name="T40" fmla="+- 0 3750 3673"/>
                                <a:gd name="T41" fmla="*/ T40 w 81"/>
                                <a:gd name="T42" fmla="+- 0 638 619"/>
                                <a:gd name="T43" fmla="*/ 638 h 105"/>
                                <a:gd name="T44" fmla="+- 0 3751 3673"/>
                                <a:gd name="T45" fmla="*/ T44 w 81"/>
                                <a:gd name="T46" fmla="+- 0 633 619"/>
                                <a:gd name="T47" fmla="*/ 633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1" h="105">
                                  <a:moveTo>
                                    <a:pt x="78" y="14"/>
                                  </a:moveTo>
                                  <a:lnTo>
                                    <a:pt x="60" y="14"/>
                                  </a:lnTo>
                                  <a:lnTo>
                                    <a:pt x="57" y="71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74" y="89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77" y="23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7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4" o:spid="_x0000_s1026" style="width:206.85pt;height:36.2pt;mso-position-horizontal-relative:char;mso-position-vertical-relative:line" coordsize="4137,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">
                <v:group id="Group 170" o:spid="_x0000_s1027" style="position:absolute;width:4137;height:515" coordsize="4137,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71" o:spid="_x0000_s1028" style="position:absolute;width:4137;height:515;visibility:visible;mso-wrap-style:square;v-text-anchor:top" coordsize="4137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f8KMQA&#10;AADbAAAADwAAAGRycy9kb3ducmV2LnhtbESPQYvCMBSE74L/ITxhL6JpRaRUo8jKwi7oQbvr+dE8&#10;22LzUpus1n9vBMHjMDPfMItVZ2pxpdZVlhXE4wgEcW51xYWC3+xrlIBwHlljbZkU3MnBatnvLTDV&#10;9sZ7uh58IQKEXYoKSu+bVEqXl2TQjW1DHLyTbQ36INtC6hZvAW5qOYmimTRYcVgosaHPkvLz4d8o&#10;uEyPu3u2jfPhJUtoM/uJq+3mT6mPQbeeg/DU+Xf41f7WCiYxPL+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H/CjEAAAA2wAAAA8AAAAAAAAAAAAAAAAAmAIAAGRycy9k&#10;b3ducmV2LnhtbFBLBQYAAAAABAAEAPUAAACJAwAAAAA=&#10;" path="m,515r4136,l4136,,,,,515xe" fillcolor="black" stroked="f">
                    <v:path arrowok="t" o:connecttype="custom" o:connectlocs="0,515;4136,515;4136,0;0,0;0,515" o:connectangles="0,0,0,0,0"/>
                  </v:shape>
                </v:group>
                <v:group id="Group 166" o:spid="_x0000_s1029" style="position:absolute;left:3727;top:21;width:172;height:245" coordorigin="3727,21" coordsize="17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169" o:spid="_x0000_s1030" style="position:absolute;left:3727;top:21;width:172;height:245;visibility:visible;mso-wrap-style:square;v-text-anchor:top" coordsize="17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z4ysMA&#10;AADbAAAADwAAAGRycy9kb3ducmV2LnhtbESPQWvCQBSE74X+h+UVeim60ZQaoqtIqeCx1R48PrLP&#10;bDD7XsiuJv33bqHQ4zAz3zCrzehbdaM+NMIGZtMMFHEltuHawPdxNylAhYhssRUmAz8UYLN+fFhh&#10;aWXgL7odYq0ShEOJBlyMXal1qBx5DFPpiJN3lt5jTLKvte1xSHDf6nmWvWmPDacFhx29O6ouh6s3&#10;IMVwXTjav7wWn1V9+rB5J5Ib8/w0bpegIo3xP/zX3lsD8xx+v6Qfo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z4ysMAAADbAAAADwAAAAAAAAAAAAAAAACYAgAAZHJzL2Rv&#10;d25yZXYueG1sUEsFBgAAAAAEAAQA9QAAAIgDAAAAAA==&#10;" path="m132,l105,74,74,135,23,182,,198r52,47l100,203r43,-46l171,107,132,70,150,16,132,xe" stroked="f">
                    <v:path arrowok="t" o:connecttype="custom" o:connectlocs="132,21;105,95;74,156;23,203;0,219;52,266;100,224;143,178;171,128;132,91;150,37;132,21" o:connectangles="0,0,0,0,0,0,0,0,0,0,0,0"/>
                  </v:shape>
                  <v:shape id="Picture 168" o:spid="_x0000_s1031" type="#_x0000_t75" style="position:absolute;left:2954;width:441;height: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vpV3CAAAA2wAAAA8AAABkcnMvZG93bnJldi54bWxEj0GLwjAUhO8L/ofwBG9rqoiUahQRBS8L&#10;6oro7dE8m2LzUpKs1n9vFhb2OMzMN8x82dlGPMiH2rGC0TADQVw6XXOl4PS9/cxBhIissXFMCl4U&#10;YLnofcyx0O7JB3ocYyUShEOBCkyMbSFlKA1ZDEPXEifv5rzFmKSvpPb4THDbyHGWTaXFmtOCwZbW&#10;hsr78ccqwP1qc/m6mV3Mm/3oenh5d869UoN+t5qBiNTF//Bfe6cVjCfw+yX9ALl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r6VdwgAAANsAAAAPAAAAAAAAAAAAAAAAAJ8C&#10;AABkcnMvZG93bnJldi54bWxQSwUGAAAAAAQABAD3AAAAjgMAAAAA&#10;">
                    <v:imagedata r:id="rId29" o:title=""/>
                  </v:shape>
                  <v:shape id="Picture 167" o:spid="_x0000_s1032" type="#_x0000_t75" style="position:absolute;left:2995;top:286;width:296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KRmrEAAAA2wAAAA8AAABkcnMvZG93bnJldi54bWxEj09rwkAUxO8Fv8PyBG91o4KU6Cqi1D9Q&#10;Co1evD2yzySYfZvurkn89t1CocdhZn7DLNe9qUVLzleWFUzGCQji3OqKCwWX8/vrGwgfkDXWlknB&#10;kzysV4OXJabadvxFbRYKESHsU1RQhtCkUvq8JIN+bBvi6N2sMxiidIXUDrsIN7WcJslcGqw4LpTY&#10;0Lak/J49jILZ9/mg+1173BuX7E/Zlbrbx6dSo2G/WYAI1If/8F/7qBVM5/D7Jf4A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KRmrEAAAA2wAAAA8AAAAAAAAAAAAAAAAA&#10;nwIAAGRycy9kb3ducmV2LnhtbFBLBQYAAAAABAAEAPcAAACQAwAAAAA=&#10;">
                    <v:imagedata r:id="rId30" o:title=""/>
                  </v:shape>
                </v:group>
                <v:group id="Group 164" o:spid="_x0000_s1033" style="position:absolute;left:3161;width:234;height:170" coordorigin="3161" coordsize="234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65" o:spid="_x0000_s1034" style="position:absolute;left:3161;width:234;height:170;visibility:visible;mso-wrap-style:square;v-text-anchor:top" coordsize="234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m5o8EA&#10;AADbAAAADwAAAGRycy9kb3ducmV2LnhtbESPUWvCMBSF3wX/Q7jC3jRt2YbrTIsIEx839Qdcm9uk&#10;2NyUJtPu3y/CYI+Hc853OJt6cr240Rg6zwryVQaCuPG6Y6PgfPpYrkGEiKyx90wKfihAXc1nGyy1&#10;v/MX3Y7RiAThUKICG+NQShkaSw7Dyg/EyWv96DAmORqpR7wnuOtlkWWv0mHHacHiQDtLzfX47RS0&#10;hBezHfL886XdozXPxRTWe6WeFtP2HUSkKf6H/9oHraB4g8eX9ANk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puaPBAAAA2wAAAA8AAAAAAAAAAAAAAAAAmAIAAGRycy9kb3du&#10;cmV2LnhtbFBLBQYAAAAABAAEAPUAAACGAwAAAAA=&#10;" path="m104,l,,182,170r52,-49l104,xe" fillcolor="#dd961a" stroked="f">
                    <v:path arrowok="t" o:connecttype="custom" o:connectlocs="104,0;0,0;182,170;234,121;104,0" o:connectangles="0,0,0,0,0"/>
                  </v:shape>
                </v:group>
                <v:group id="Group 162" o:spid="_x0000_s1035" style="position:absolute;left:3369;width:234;height:170" coordorigin="3369" coordsize="234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163" o:spid="_x0000_s1036" style="position:absolute;left:3369;width:234;height:170;visibility:visible;mso-wrap-style:square;v-text-anchor:top" coordsize="234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S9D8EA&#10;AADbAAAADwAAAGRycy9kb3ducmV2LnhtbESPzWrDMBCE74W8g9hAb41stwnGjRJCIKHH5ucBttZa&#10;MrFWxlIS9+2rQiDHYWa+YZbr0XXiRkNoPSvIZxkI4trrlo2C82n3VoIIEVlj55kU/FKA9WryssRK&#10;+zsf6HaMRiQIhwoV2Bj7SspQW3IYZr4nTl7jB4cxycFIPeA9wV0niyxbSIctpwWLPW0t1Zfj1Slo&#10;CH/Mps/z73mzR2s+ijGUe6Vep+PmE0SkMT7Dj/aXVvBewP+X9A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UvQ/BAAAA2wAAAA8AAAAAAAAAAAAAAAAAmAIAAGRycy9kb3du&#10;cmV2LnhtbFBLBQYAAAAABAAEAPUAAACGAwAAAAA=&#10;" path="m103,l,,181,170r52,-49l103,xe" fillcolor="#dd961a" stroked="f">
                    <v:path arrowok="t" o:connecttype="custom" o:connectlocs="103,0;0,0;181,170;233,121;103,0" o:connectangles="0,0,0,0,0"/>
                  </v:shape>
                </v:group>
                <v:group id="Group 156" o:spid="_x0000_s1037" style="position:absolute;left:3519;width:130;height:73" coordorigin="3519" coordsize="130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161" o:spid="_x0000_s1038" style="position:absolute;left:3519;width:130;height:73;visibility:visible;mso-wrap-style:square;v-text-anchor:top" coordsize="13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Q1rcQA&#10;AADbAAAADwAAAGRycy9kb3ducmV2LnhtbESP0WrCQBRE34X+w3IFX6RuakVKdCMhWPClUKMfcNm9&#10;JjHZuyG71div7xYKfRxm5gyz3Y22EzcafONYwcsiAUGsnWm4UnA+vT+/gfAB2WDnmBQ8yMMue5ps&#10;MTXuzke6laESEcI+RQV1CH0qpdc1WfQL1xNH7+IGiyHKoZJmwHuE204uk2QtLTYcF2rsqahJt+WX&#10;VcDFfl60VOX6e3m66sf+s/zgXKnZdMw3IAKN4T/81z4YBa8r+P0Sf4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ENa3EAAAA2wAAAA8AAAAAAAAAAAAAAAAAmAIAAGRycy9k&#10;b3ducmV2LnhtbFBLBQYAAAAABAAEAPUAAACJAwAAAAA=&#10;" path="m130,l26,,,24,52,73,130,xe" fillcolor="#dd961a" stroked="f">
                    <v:path arrowok="t" o:connecttype="custom" o:connectlocs="130,0;26,0;0,24;52,73;130,0" o:connectangles="0,0,0,0,0"/>
                  </v:shape>
                  <v:shape id="Picture 160" o:spid="_x0000_s1039" type="#_x0000_t75" style="position:absolute;left:3623;width:182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pAG/DAAAA2wAAAA8AAABkcnMvZG93bnJldi54bWxEj0FrAjEUhO+F/ofwCr3VrBZbWY1SbAve&#10;ZLWw10fyutl287Ik6br+eyMIPQ4z8w2z2oyuEwOF2HpWMJ0UIIi1Ny03Cr6On08LEDEhG+w8k4Iz&#10;Rdis7+9WWBp/4oqGQ2pEhnAsUYFNqS+ljNqSwzjxPXH2vn1wmLIMjTQBTxnuOjkrihfpsOW8YLGn&#10;rSX9e/hzCjhY6/1Q1/rjta70z/69Ok+PSj0+jG9LEInG9B++tXdGwfMcrl/yD5Dr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OkAb8MAAADbAAAADwAAAAAAAAAAAAAAAACf&#10;AgAAZHJzL2Rvd25yZXYueG1sUEsFBgAAAAAEAAQA9wAAAI8DAAAAAA==&#10;">
                    <v:imagedata r:id="rId31" o:title=""/>
                  </v:shape>
                  <v:shape id="Picture 159" o:spid="_x0000_s1040" type="#_x0000_t75" style="position:absolute;left:3312;top:92;width:187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sLVDEAAAA2wAAAA8AAABkcnMvZG93bnJldi54bWxEj0FrwkAUhO8F/8PyBC9FN9UiEl1FhGLo&#10;QWr04u2RfSaL2bchu8b477tCocdhZr5hVpve1qKj1hvHCj4mCQjiwmnDpYLz6Wu8AOEDssbaMSl4&#10;kofNevC2wlS7Bx+py0MpIoR9igqqEJpUSl9UZNFPXEMcvatrLYYo21LqFh8Rbms5TZK5tGg4LlTY&#10;0K6i4pbfrYLvizXHzr+7fbZdmP3sJ8uvh0+lRsN+uwQRqA//4b92phXM5vD6En+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sLVDEAAAA2wAAAA8AAAAAAAAAAAAAAAAA&#10;nwIAAGRycy9kb3ducmV2LnhtbFBLBQYAAAAABAAEAPcAAACQAwAAAAA=&#10;">
                    <v:imagedata r:id="rId32" o:title=""/>
                  </v:shape>
                  <v:shape id="Picture 158" o:spid="_x0000_s1041" type="#_x0000_t75" style="position:absolute;left:3415;top:189;width:171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hvXXFAAAA2wAAAA8AAABkcnMvZG93bnJldi54bWxEj91qwkAUhO8F32E5Qu+ajbZYSV1FU0oq&#10;Qmm1D3DIHpNg9mzIbvPz9l2h4OUwM98w6+1gatFR6yrLCuZRDII4t7riQsHP+f1xBcJ5ZI21ZVIw&#10;koPtZjpZY6Jtz9/UnXwhAoRdggpK75tESpeXZNBFtiEO3sW2Bn2QbSF1i32Am1ou4ngpDVYcFkps&#10;KC0pv55+jYJ08fzZjIdL9nXYD5azt/6I+51SD7Nh9wrC0+Dv4f/2h1bw9AK3L+EHyM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4b11xQAAANsAAAAPAAAAAAAAAAAAAAAA&#10;AJ8CAABkcnMvZG93bnJldi54bWxQSwUGAAAAAAQABAD3AAAAkQMAAAAA&#10;">
                    <v:imagedata r:id="rId33" o:title=""/>
                  </v:shape>
                  <v:shape id="Picture 157" o:spid="_x0000_s1042" type="#_x0000_t75" style="position:absolute;left:3519;top:92;width:187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0rGi/AAAA2wAAAA8AAABkcnMvZG93bnJldi54bWxET82KwjAQvi/4DmEEb9tUXRapRhFFEISF&#10;rT7A0IxNsZmUJNrq05vDwh4/vv/VZrCteJAPjWMF0ywHQVw53XCt4HI+fC5AhIissXVMCp4UYLMe&#10;fayw0K7nX3qUsRYphEOBCkyMXSFlqAxZDJnriBN3dd5iTNDXUnvsU7ht5SzPv6XFhlODwY52hqpb&#10;ebcKbvy8/vSvL1+V871pX/uTOUav1GQ8bJcgIg3xX/znPmoF8zQ2fUk/QK7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P9KxovwAAANsAAAAPAAAAAAAAAAAAAAAAAJ8CAABk&#10;cnMvZG93bnJldi54bWxQSwUGAAAAAAQABAD3AAAAiwMAAAAA&#10;">
                    <v:imagedata r:id="rId34" o:title=""/>
                  </v:shape>
                </v:group>
                <v:group id="Group 153" o:spid="_x0000_s1043" style="position:absolute;left:3727;width:130;height:73" coordorigin="3727" coordsize="130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155" o:spid="_x0000_s1044" style="position:absolute;left:3727;width:130;height:73;visibility:visible;mso-wrap-style:square;v-text-anchor:top" coordsize="13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lA08EA&#10;AADbAAAADwAAAGRycy9kb3ducmV2LnhtbERP3WrCMBS+H/gO4Qi7GWu6IjK6RinFwW4ErXuAQ3Js&#10;q81JaTJt9/TmYrDLj++/2E62FzcafedYwVuSgiDWznTcKPg+fb6+g/AB2WDvmBTM5GG7WTwVmBt3&#10;5yPd6tCIGMI+RwVtCEMupdctWfSJG4gjd3ajxRDh2Egz4j2G215mabqWFjuODS0OVLWkr/WPVcDV&#10;7qW6UlPq3+x00fPuUO+5VOp5OZUfIAJN4V/85/4yClZxffwSf4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5QNPBAAAA2wAAAA8AAAAAAAAAAAAAAAAAmAIAAGRycy9kb3du&#10;cmV2LnhtbFBLBQYAAAAABAAEAPUAAACGAwAAAAA=&#10;" path="m129,l26,,,24,51,73,129,xe" fillcolor="#dd961a" stroked="f">
                    <v:path arrowok="t" o:connecttype="custom" o:connectlocs="129,0;26,0;0,24;51,73;129,0" o:connectangles="0,0,0,0,0"/>
                  </v:shape>
                  <v:shape id="Picture 154" o:spid="_x0000_s1045" type="#_x0000_t75" style="position:absolute;left:3868;width:149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oEf/CAAAA2wAAAA8AAABkcnMvZG93bnJldi54bWxEj0+LwjAUxO+C3yG8BW82VUSka5RlQfQg&#10;+G/Z87N525ZtXmoStf32RhA8DjO/GWa+bE0tbuR8ZVnBKElBEOdWV1wo+DmthjMQPiBrrC2Tgo48&#10;LBf93hwzbe98oNsxFCKWsM9QQRlCk0np85IM+sQ2xNH7s85giNIVUju8x3JTy3GaTqXBiuNCiQ19&#10;l5T/H69GwWR0Xs823W712+3l9rxtLm6cT5UafLRfnyACteEdftEb/eTg+SX+A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aBH/wgAAANsAAAAPAAAAAAAAAAAAAAAAAJ8C&#10;AABkcnMvZG93bnJldi54bWxQSwUGAAAAAAQABAD3AAAAjgMAAAAA&#10;">
                    <v:imagedata r:id="rId35" o:title=""/>
                  </v:shape>
                </v:group>
                <v:group id="Group 140" o:spid="_x0000_s1046" style="position:absolute;left:3991;width:146;height:137" coordorigin="3991" coordsize="14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152" o:spid="_x0000_s1047" style="position:absolute;left:3991;width:146;height:137;visibility:visible;mso-wrap-style:square;v-text-anchor:top" coordsize="14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O0ocUA&#10;AADbAAAADwAAAGRycy9kb3ducmV2LnhtbESPT2vCQBTE74V+h+UVvOmmKrakrlLFf+BBanvw+My+&#10;ZkOzb0N2Y+K3dwWhx2FmfsNM550txYVqXzhW8DpIQBBnThecK/j5XvffQfiArLF0TAqu5GE+e36a&#10;Yqpdy190OYZcRAj7FBWYEKpUSp8ZsugHriKO3q+rLYYo61zqGtsIt6UcJslEWiw4LhisaGko+zs2&#10;VsH5sF807Xmx2awMbekNx/mpOSnVe+k+P0AE6sJ/+NHeaQXjEdy/x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87ShxQAAANsAAAAPAAAAAAAAAAAAAAAAAJgCAABkcnMv&#10;ZG93bnJldi54bWxQSwUGAAAAAAQABAD1AAAAigMAAAAA&#10;" path="m104,l,,145,136r,-97l104,xe" fillcolor="#dd961a" stroked="f">
                    <v:path arrowok="t" o:connecttype="custom" o:connectlocs="104,0;0,0;145,136;145,39;104,0" o:connectangles="0,0,0,0,0"/>
                  </v:shape>
                  <v:shape id="Picture 151" o:spid="_x0000_s1048" type="#_x0000_t75" style="position:absolute;left:3934;top:92;width:202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sL8/FAAAA2wAAAA8AAABkcnMvZG93bnJldi54bWxEj09rAjEUxO8Fv0N4BS9Fsy3S6moUKVTb&#10;41pRvD02z83Szcuyyf7x2zeFgsdhZn7DrDaDrURHjS8dK3ieJiCIc6dLLhQcvz8mcxA+IGusHJOC&#10;G3nYrEcPK0y16zmj7hAKESHsU1RgQqhTKX1uyKKfupo4elfXWAxRNoXUDfYRbiv5kiSv0mLJccFg&#10;Te+G8p9DaxV8PSXnS5e97XdZ2x47Z4ZTvzBKjR+H7RJEoCHcw//tT61gNoO/L/EH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7C/PxQAAANsAAAAPAAAAAAAAAAAAAAAA&#10;AJ8CAABkcnMvZG93bnJldi54bWxQSwUGAAAAAAQABAD3AAAAkQMAAAAA&#10;">
                    <v:imagedata r:id="rId36" o:title=""/>
                  </v:shape>
                  <v:shape id="Picture 150" o:spid="_x0000_s1049" type="#_x0000_t75" style="position:absolute;left:3934;top:286;width:202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5hSPGAAAA2wAAAA8AAABkcnMvZG93bnJldi54bWxEj91qwkAUhO8F32E5Qu/MRrE/RFcJLUIp&#10;WGxsC94dssckmD0bs6tGn94tFLwcZuYbZrboTC1O1LrKsoJRFIMgzq2uuFDwvVkOX0A4j6yxtkwK&#10;LuRgMe/3Zphoe+YvOmW+EAHCLkEFpfdNIqXLSzLoItsQB29nW4M+yLaQusVzgJtajuP4SRqsOCyU&#10;2NBrSfk+OxoF1+3vzzF7G6+268nzPk39x+dhh0o9DLp0CsJT5+/h//a7VjB5hL8v4QfI+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3mFI8YAAADbAAAADwAAAAAAAAAAAAAA&#10;AACfAgAAZHJzL2Rvd25yZXYueG1sUEsFBgAAAAAEAAQA9wAAAJIDAAAAAA==&#10;">
                    <v:imagedata r:id="rId37" o:title=""/>
                  </v:shape>
                  <v:shape id="Picture 149" o:spid="_x0000_s1050" type="#_x0000_t75" style="position:absolute;left:3832;top:188;width:185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p2i7GAAAA2wAAAA8AAABkcnMvZG93bnJldi54bWxEj0FrwkAUhO+C/2F5Qi9SN0oRSV2lioVC&#10;RWjiob29Zl+T1OzbsLvV5N+7gtDjMDPfMMt1ZxpxJudrywqmkwQEcWF1zaWCY/76uADhA7LGxjIp&#10;6MnDejUcLDHV9sIfdM5CKSKEfYoKqhDaVEpfVGTQT2xLHL0f6wyGKF0ptcNLhJtGzpJkLg3WHBcq&#10;bGlbUXHK/oyC3dfm9+Ay913O3vs+/2zHez4dlHoYdS/PIAJ14T98b79pBU9zuH2JP0Cu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KnaLsYAAADbAAAADwAAAAAAAAAAAAAA&#10;AACfAgAAZHJzL2Rvd25yZXYueG1sUEsFBgAAAAAEAAQA9wAAAJIDAAAAAA==&#10;">
                    <v:imagedata r:id="rId38" o:title=""/>
                  </v:shape>
                  <v:shape id="Picture 148" o:spid="_x0000_s1051" type="#_x0000_t75" style="position:absolute;left:3623;top:189;width:187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Y06PEAAAA2wAAAA8AAABkcnMvZG93bnJldi54bWxEj0FrAjEUhO8F/0N4Qm81q4gtq1FE2+LJ&#10;qtuLt8fmdbN087Ik0V3/vREKPQ4z8w2zWPW2EVfyoXasYDzKQBCXTtdcKfguPl7eQISIrLFxTApu&#10;FGC1HDwtMNeu4yNdT7ESCcIhRwUmxjaXMpSGLIaRa4mT9+O8xZikr6T22CW4beQky2bSYs1pwWBL&#10;G0Pl7+liFVym1X7bF6b0759nq79m3fpWHJR6HvbrOYhIffwP/7V3WsH0FR5f0g+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Y06PEAAAA2wAAAA8AAAAAAAAAAAAAAAAA&#10;nwIAAGRycy9kb3ducmV2LnhtbFBLBQYAAAAABAAEAPcAAACQAwAAAAA=&#10;">
                    <v:imagedata r:id="rId39" o:title=""/>
                  </v:shape>
                  <v:shape id="Picture 147" o:spid="_x0000_s1052" type="#_x0000_t75" style="position:absolute;left:3415;top:384;width:150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YYyq9AAAA2wAAAA8AAABkcnMvZG93bnJldi54bWxET8kKwjAQvQv+QxjBi2iqiEg1igqKBwXX&#10;+9BMF2wmpYla/94cBI+Pt8+XjSnFi2pXWFYwHEQgiBOrC84U3K7b/hSE88gaS8uk4EMOlot2a46x&#10;tm8+0+viMxFC2MWoIPe+iqV0SU4G3cBWxIFLbW3QB1hnUtf4DuGmlKMomkiDBYeGHCva5JQ8Lk+j&#10;4HRY757RcVVtD83kmqbne283GirV7TSrGQhPjf+Lf+69VjAOY8OX8APk4g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lBhjKr0AAADbAAAADwAAAAAAAAAAAAAAAACfAgAAZHJz&#10;L2Rvd25yZXYueG1sUEsFBgAAAAAEAAQA9wAAAIkDAAAAAA==&#10;">
                    <v:imagedata r:id="rId40" o:title=""/>
                  </v:shape>
                  <v:shape id="Picture 146" o:spid="_x0000_s1053" type="#_x0000_t75" style="position:absolute;left:3203;top:286;width:296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iAP3EAAAA2wAAAA8AAABkcnMvZG93bnJldi54bWxEj0FrwkAUhO+C/2F5gre6UazY6CpWEQo9&#10;iLa9P7LPJCb7Nuxuk9hf3y0UPA4z8w2z3vamFi05X1pWMJ0kIIgzq0vOFXx+HJ+WIHxA1lhbJgV3&#10;8rDdDAdrTLXt+EztJeQiQtinqKAIoUml9FlBBv3ENsTRu1pnMETpcqkddhFuajlLkoU0WHJcKLCh&#10;fUFZdfk2Co6HKvt5nZ0SW/vn6de+er+1nVNqPOp3KxCB+vAI/7fftIL5C/x9iT9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iAP3EAAAA2wAAAA8AAAAAAAAAAAAAAAAA&#10;nwIAAGRycy9kb3ducmV2LnhtbFBLBQYAAAAABAAEAPcAAACQAwAAAAA=&#10;">
                    <v:imagedata r:id="rId41" o:title=""/>
                  </v:shape>
                  <v:shape id="Picture 145" o:spid="_x0000_s1054" type="#_x0000_t75" style="position:absolute;left:3617;top:481;width:73;height: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FhlnBAAAA2wAAAA8AAABkcnMvZG93bnJldi54bWxET8lqwzAQvRf6D2IKuTVyAynFjRJCIBB6&#10;aRyn4ONgTW1Ta+RKirevjw6FHh9v3+xG04qenG8sK3hZJiCIS6sbrhRc8+PzGwgfkDW2lknBRB52&#10;28eHDabaDpxRfwmViCHsU1RQh9ClUvqyJoN+aTviyH1bZzBE6CqpHQ4x3LRylSSv0mDDsaHGjg41&#10;lT+Xm1GQz5Ppsf84nX+Lm9PZ5/zlilypxdO4fwcRaAz/4j/3SStYx/XxS/wBcn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uFhlnBAAAA2wAAAA8AAAAAAAAAAAAAAAAAnwIA&#10;AGRycy9kb3ducmV2LnhtbFBLBQYAAAAABAAEAPcAAACNAwAAAAA=&#10;">
                    <v:imagedata r:id="rId42" o:title=""/>
                  </v:shape>
                  <v:shape id="Picture 144" o:spid="_x0000_s1055" type="#_x0000_t75" style="position:absolute;left:3825;top:481;width:73;height: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jS93DAAAA2wAAAA8AAABkcnMvZG93bnJldi54bWxEj0FrAjEUhO9C/0N4hd40q9Uiq1GKbUEP&#10;Htx68fbYPDexm5dlk+r6740geBxmvhlmvuxcLc7UButZwXCQgSAuvbZcKdj//vSnIEJE1lh7JgVX&#10;CrBcvPTmmGt/4R2di1iJVMIhRwUmxiaXMpSGHIaBb4iTd/Stw5hkW0nd4iWVu1qOsuxDOrScFgw2&#10;tDJU/hX/TsHke2xwb6v34mtjxycnN357Oij19tp9zkBE6uIz/KDXOnFDuH9JP0A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yNL3cMAAADbAAAADwAAAAAAAAAAAAAAAACf&#10;AgAAZHJzL2Rvd25yZXYueG1sUEsFBgAAAAAEAAQA9wAAAI8DAAAAAA==&#10;">
                    <v:imagedata r:id="rId43" o:title=""/>
                  </v:shape>
                  <v:shape id="Picture 143" o:spid="_x0000_s1056" type="#_x0000_t75" style="position:absolute;left:3614;top:368;width:19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ebSrHAAAA2wAAAA8AAABkcnMvZG93bnJldi54bWxEj0FrwkAUhO+C/2F5BW+6qaKU1FWCoOQg&#10;bbWFtrdH9pmkZt/G7EZjf70rFHocZuYbZr7sTCXO1LjSsoLHUQSCOLO65FzBx/t6+ATCeWSNlWVS&#10;cCUHy0W/N8dY2wvv6Lz3uQgQdjEqKLyvYyldVpBBN7I1cfAOtjHog2xyqRu8BLip5DiKZtJgyWGh&#10;wJpWBWXHfWsU+Onn7yR9eT28/WyS7XfSnr6SdKbU4KFLnkF46vx/+K+dagXTMdy/hB8gF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yebSrHAAAA2wAAAA8AAAAAAAAAAAAA&#10;AAAAnwIAAGRycy9kb3ducmV2LnhtbFBLBQYAAAAABAAEAPcAAACTAwAAAAA=&#10;">
                    <v:imagedata r:id="rId44" o:title=""/>
                  </v:shape>
                  <v:shape id="Picture 142" o:spid="_x0000_s1057" type="#_x0000_t75" style="position:absolute;left:3830;top:384;width:187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s87bEAAAA2wAAAA8AAABkcnMvZG93bnJldi54bWxEj0GLwjAUhO8L/ofwFvYimqqsrNUoIiyK&#10;h4JdL94ezbPt2ryUJtX6740geBxm5htmsepMJa7UuNKygtEwAkGcWV1yruD49zv4AeE8ssbKMim4&#10;k4PVsvexwFjbGx/omvpcBAi7GBUU3texlC4ryKAb2po4eGfbGPRBNrnUDd4C3FRyHEVTabDksFBg&#10;TZuCskvaGgWnJDnv+7PL1pukPubT/3bs+q1SX5/deg7CU+ff4Vd7pxV8T+D5JfwA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s87bEAAAA2wAAAA8AAAAAAAAAAAAAAAAA&#10;nwIAAGRycy9kb3ducmV2LnhtbFBLBQYAAAAABAAEAPcAAACQAwAAAAA=&#10;">
                    <v:imagedata r:id="rId45" o:title=""/>
                  </v:shape>
                  <v:shape id="Picture 141" o:spid="_x0000_s1058" type="#_x0000_t75" style="position:absolute;left:3727;top:286;width:187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deebEAAAA2wAAAA8AAABkcnMvZG93bnJldi54bWxEj0FrAjEUhO8F/0N4greatdrWbo0ilUoV&#10;SlG398fmdbOYvCybVNd/bwoFj8PMfMPMFp2z4kRtqD0rGA0zEMSl1zVXCorD+/0URIjIGq1nUnCh&#10;AIt5726GufZn3tFpHyuRIBxyVGBibHIpQ2nIYRj6hjh5P751GJNsK6lbPCe4s/Ihy56kw5rTgsGG&#10;3gyVx/2vU7C1L2sbvj6n5ntTPK+2zdgui7FSg363fAURqYu38H/7Qyt4nMDfl/QD5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deebEAAAA2wAAAA8AAAAAAAAAAAAAAAAA&#10;nwIAAGRycy9kb3ducmV2LnhtbFBLBQYAAAAABAAEAPcAAACQAwAAAAA=&#10;">
                    <v:imagedata r:id="rId46" o:title=""/>
                  </v:shape>
                </v:group>
                <v:group id="Group 137" o:spid="_x0000_s1059" style="position:absolute;left:3501;top:274;width:191;height:223" coordorigin="3501,274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139" o:spid="_x0000_s1060" style="position:absolute;left:3501;top:274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+HEsQA&#10;AADbAAAADwAAAGRycy9kb3ducmV2LnhtbESPQWvCQBSE7wX/w/KE3pqNBYNEVxHB0kMpNErA22v2&#10;NUmbfZvubmP6711B8DjMzDfMajOaTgzkfGtZwSxJQRBXVrdcKzge9k8LED4ga+wsk4J/8rBZTx5W&#10;mGt75g8ailCLCGGfo4ImhD6X0lcNGfSJ7Ymj92WdwRClq6V2eI5w08nnNM2kwZbjQoM97Rqqfoo/&#10;o8C9ZdlieCl/v7ms8HNevp9MQUo9TsftEkSgMdzDt/arVjDP4Pol/gC5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vhxLEAAAA2wAAAA8AAAAAAAAAAAAAAAAAmAIAAGRycy9k&#10;b3ducmV2LnhtbFBLBQYAAAAABAAEAPUAAACJAwAAAAA=&#10;" path="m79,187r-52,l66,223r2,-7l74,199r5,-12xe" stroked="f">
                    <v:path arrowok="t" o:connecttype="custom" o:connectlocs="79,461;27,461;66,497;68,490;74,473;79,461" o:connectangles="0,0,0,0,0,0"/>
                  </v:shape>
                  <v:shape id="Freeform 138" o:spid="_x0000_s1061" style="position:absolute;left:3501;top:274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MiicQA&#10;AADbAAAADwAAAGRycy9kb3ducmV2LnhtbESPQWvCQBSE7wX/w/IEb3VjwVSiq4jQ4qEUGiXg7Zl9&#10;JtHs23R3G9N/3y0Uehxm5htmtRlMK3pyvrGsYDZNQBCXVjdcKTgeXh4XIHxA1thaJgXf5GGzHj2s&#10;MNP2zh/U56ESEcI+QwV1CF0mpS9rMuintiOO3sU6gyFKV0nt8B7hppVPSZJKgw3HhRo72tVU3vIv&#10;o8C9pemify0+r1yUeJ4X7yeTk1KT8bBdggg0hP/wX3uvFcyf4fdL/A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jIonEAAAA2wAAAA8AAAAAAAAAAAAAAAAAmAIAAGRycy9k&#10;b3ducmV2LnhtbFBLBQYAAAAABAAEAPUAAACJAwAAAAA=&#10;" path="m140,l93,40,51,84,14,144,,191r19,18l27,187r52,l107,127,149,77,191,48,140,xe" stroked="f">
                    <v:path arrowok="t" o:connecttype="custom" o:connectlocs="140,274;93,314;51,358;14,418;0,465;19,483;27,461;79,461;107,401;149,351;191,322;140,274" o:connectangles="0,0,0,0,0,0,0,0,0,0,0,0"/>
                  </v:shape>
                </v:group>
                <v:group id="Group 133" o:spid="_x0000_s1062" style="position:absolute;left:334;top:201;width:171;height:172" coordorigin="334,201" coordsize="171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136" o:spid="_x0000_s1063" style="position:absolute;left:334;top:201;width:171;height:172;visibility:visible;mso-wrap-style:square;v-text-anchor:top" coordsize="17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UDyMQA&#10;AADbAAAADwAAAGRycy9kb3ducmV2LnhtbESPT4vCMBTE78J+h/AWvGnqglq7RpFVwYsH/x28vW3e&#10;tmWbl9pEW7+9EQSPw8z8hpnOW1OKG9WusKxg0I9AEKdWF5wpOB7WvRiE88gaS8uk4E4O5rOPzhQT&#10;bRve0W3vMxEg7BJUkHtfJVK6NCeDrm8r4uD92dqgD7LOpK6xCXBTyq8oGkmDBYeFHCv6ySn931+N&#10;AtPQKo6K8fn3ct+2p0WWDpYXp1T3s118g/DU+nf41d5oBcMJPL+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1A8jEAAAA2wAAAA8AAAAAAAAAAAAAAAAAmAIAAGRycy9k&#10;b3ducmV2LnhtbFBLBQYAAAAABAAEAPUAAACJAwAAAAA=&#10;" path="m40,l,,17,19r,153l45,172,45,51r40,l40,xe" stroked="f">
                    <v:path arrowok="t" o:connecttype="custom" o:connectlocs="40,201;0,201;17,220;17,373;45,373;45,252;85,252;40,201" o:connectangles="0,0,0,0,0,0,0,0"/>
                  </v:shape>
                  <v:shape id="Freeform 135" o:spid="_x0000_s1064" style="position:absolute;left:334;top:201;width:171;height:172;visibility:visible;mso-wrap-style:square;v-text-anchor:top" coordsize="17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Ng6L0A&#10;AADbAAAADwAAAGRycy9kb3ducmV2LnhtbERPuwrCMBTdBf8hXMFNUx1UqlHEB7g4+Brcrs21LTY3&#10;tYm2/r0ZBMfDec8WjSnEmyqXW1Yw6EcgiBOrc04VnE/b3gSE88gaC8uk4EMOFvN2a4axtjUf6H30&#10;qQgh7GJUkHlfxlK6JCODrm9L4sDdbWXQB1ilUldYh3BTyGEUjaTBnENDhiWtMkoex5dRYGraTKJ8&#10;fL09P/vmskyTwfrplOp2muUUhKfG/8U/904rGIX14Uv4AXL+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aNg6L0AAADbAAAADwAAAAAAAAAAAAAAAACYAgAAZHJzL2Rvd25yZXYu&#10;eG1sUEsFBgAAAAAEAAQA9QAAAIIDAAAAAA==&#10;" path="m85,51r-40,l155,172r15,l170,115r-27,l85,51xe" stroked="f">
                    <v:path arrowok="t" o:connecttype="custom" o:connectlocs="85,252;45,252;155,373;170,373;170,316;143,316;85,252" o:connectangles="0,0,0,0,0,0,0"/>
                  </v:shape>
                  <v:shape id="Freeform 134" o:spid="_x0000_s1065" style="position:absolute;left:334;top:201;width:171;height:172;visibility:visible;mso-wrap-style:square;v-text-anchor:top" coordsize="17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/Fc8IA&#10;AADbAAAADwAAAGRycy9kb3ducmV2LnhtbESPzarCMBSE94LvEI7gTtPehVeqUUSv4MbF9Wfh7tgc&#10;22JzUpto69sbQXA5zMw3zHTemlI8qHaFZQXxMAJBnFpdcKbgsF8PxiCcR9ZYWiYFT3Iwn3U7U0y0&#10;bfifHjufiQBhl6CC3PsqkdKlORl0Q1sRB+9ia4M+yDqTusYmwE0pf6JoJA0WHBZyrGiZU3rd3Y0C&#10;09DfOCp+T+fbc9seF1kar25OqX6vXUxAeGr9N/xpb7SCUQzvL+EH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78VzwgAAANsAAAAPAAAAAAAAAAAAAAAAAJgCAABkcnMvZG93&#10;bnJldi54bWxQSwUGAAAAAAQABAD1AAAAhwMAAAAA&#10;" path="m170,l143,r,115l170,115,170,xe" stroked="f">
                    <v:path arrowok="t" o:connecttype="custom" o:connectlocs="170,201;143,201;143,316;170,316;170,201" o:connectangles="0,0,0,0,0"/>
                  </v:shape>
                </v:group>
                <v:group id="Group 130" o:spid="_x0000_s1066" style="position:absolute;left:544;top:201;width:144;height:172" coordorigin="544,201" coordsize="144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132" o:spid="_x0000_s1067" style="position:absolute;left:544;top:201;width:144;height:172;visibility:visible;mso-wrap-style:square;v-text-anchor:top" coordsize="14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Iv3sMA&#10;AADbAAAADwAAAGRycy9kb3ducmV2LnhtbESPQWvCQBSE7wX/w/KE3ppNKoYQs0oICD14sCqeH9ln&#10;Esy+DdlVY3+9Wyj0OMzMN0yxmUwv7jS6zrKCJIpBENdWd9woOB23HxkI55E19pZJwZMcbNaztwJz&#10;bR/8TfeDb0SAsMtRQev9kEvp6pYMusgOxMG72NGgD3JspB7xEeCml59xnEqDHYeFFgeqWqqvh5tR&#10;sJt8ecqw3u6SpSvP2fK4T6sfpd7nU7kC4Wny/+G/9pdWkC7g90v4AX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Iv3sMAAADbAAAADwAAAAAAAAAAAAAAAACYAgAAZHJzL2Rv&#10;d25yZXYueG1sUEsFBgAAAAAEAAQA9QAAAIgDAAAAAA==&#10;" path="m82,24r-31,l51,172r31,l82,24xe" stroked="f">
                    <v:path arrowok="t" o:connecttype="custom" o:connectlocs="82,225;51,225;51,373;82,373;82,225" o:connectangles="0,0,0,0,0"/>
                  </v:shape>
                  <v:shape id="Freeform 131" o:spid="_x0000_s1068" style="position:absolute;left:544;top:201;width:144;height:172;visibility:visible;mso-wrap-style:square;v-text-anchor:top" coordsize="14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u3qsMA&#10;AADbAAAADwAAAGRycy9kb3ducmV2LnhtbESPQWvCQBSE7wX/w/KE3ppNioYQs0oICD14sCqeH9ln&#10;Esy+DdlVY3+9Wyj0OMzMN0yxmUwv7jS6zrKCJIpBENdWd9woOB23HxkI55E19pZJwZMcbNaztwJz&#10;bR/8TfeDb0SAsMtRQev9kEvp6pYMusgOxMG72NGgD3JspB7xEeCml59xnEqDHYeFFgeqWqqvh5tR&#10;sJt8ecqw3u6SpSvP2fK4T6sfpd7nU7kC4Wny/+G/9pdWkC7g90v4AX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u3qsMAAADbAAAADwAAAAAAAAAAAAAAAACYAgAAZHJzL2Rv&#10;d25yZXYueG1sUEsFBgAAAAAEAAQA9QAAAIgDAAAAAA==&#10;" path="m143,l,,,24r133,l143,xe" stroked="f">
                    <v:path arrowok="t" o:connecttype="custom" o:connectlocs="143,201;0,201;0,225;133,225;143,201" o:connectangles="0,0,0,0,0"/>
                  </v:shape>
                </v:group>
                <v:group id="Group 128" o:spid="_x0000_s1069" style="position:absolute;left:729;top:201;width:119;height:172" coordorigin="729,201" coordsize="119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129" o:spid="_x0000_s1070" style="position:absolute;left:729;top:201;width:119;height:172;visibility:visible;mso-wrap-style:square;v-text-anchor:top" coordsize="1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W/G8QA&#10;AADbAAAADwAAAGRycy9kb3ducmV2LnhtbESPzWrDMBCE74W8g9hALqWWk4MpjpXQBAou9NA6eYDF&#10;2tpurJWR5J+8fVUo9DjMzDdMcVxMLyZyvrOsYJukIIhrqztuFFwvr0/PIHxA1thbJgV38nA8rB4K&#10;zLWd+ZOmKjQiQtjnqKANYcil9HVLBn1iB+LofVlnMETpGqkdzhFuerlL00wa7DgutDjQuaX6Vo1G&#10;gbkHVz2e3t7T7213mz6GcsrGUqnNennZgwi0hP/wX7vUCrIMfr/EH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FvxvEAAAA2wAAAA8AAAAAAAAAAAAAAAAAmAIAAGRycy9k&#10;b3ducmV2LnhtbFBLBQYAAAAABAAEAPUAAACJAwAAAAA=&#10;" path="m112,l,,,172r107,l118,149r-87,l31,97r60,l99,74r-68,l31,23r73,l112,xe" stroked="f">
                    <v:path arrowok="t" o:connecttype="custom" o:connectlocs="112,201;0,201;0,373;107,373;118,350;31,350;31,298;91,298;99,275;31,275;31,224;104,224;112,201" o:connectangles="0,0,0,0,0,0,0,0,0,0,0,0,0"/>
                  </v:shape>
                </v:group>
                <v:group id="Group 124" o:spid="_x0000_s1071" style="position:absolute;left:894;top:198;width:157;height:176" coordorigin="894,198" coordsize="157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127" o:spid="_x0000_s1072" style="position:absolute;left:894;top:198;width:157;height:176;visibility:visible;mso-wrap-style:square;v-text-anchor:top" coordsize="157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FtsEA&#10;AADbAAAADwAAAGRycy9kb3ducmV2LnhtbERPTYvCMBC9C/sfwix403Q9iFaj6ILQm6yK6G1oxrba&#10;TGoSbd1fbw4Le3y87/myM7V4kvOVZQVfwwQEcW51xYWCw34zmIDwAVljbZkUvMjDcvHRm2Oqbcs/&#10;9NyFQsQQ9ikqKENoUil9XpJBP7QNceQu1hkMEbpCaodtDDe1HCXJWBqsODaU2NB3Sflt9zAKkvvv&#10;vRtd8/30tT61mc4u7nzcKtX/7FYzEIG68C/+c2dawTiOjV/iD5C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XRbbBAAAA2wAAAA8AAAAAAAAAAAAAAAAAmAIAAGRycy9kb3du&#10;cmV2LnhtbFBLBQYAAAAABAAEAPUAAACGAwAAAAA=&#10;" path="m75,l46,,25,2,10,4,,175r31,l31,108r68,l91,98r17,-9l112,86r-81,l31,22r89,l116,16,98,6,75,xe" stroked="f">
                    <v:path arrowok="t" o:connecttype="custom" o:connectlocs="75,198;46,198;25,200;10,202;0,373;31,373;31,306;99,306;91,296;108,287;112,284;31,284;31,220;120,220;116,214;98,204;75,198" o:connectangles="0,0,0,0,0,0,0,0,0,0,0,0,0,0,0,0,0"/>
                  </v:shape>
                  <v:shape id="Freeform 126" o:spid="_x0000_s1073" style="position:absolute;left:894;top:198;width:157;height:176;visibility:visible;mso-wrap-style:square;v-text-anchor:top" coordsize="157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vgLcQA&#10;AADbAAAADwAAAGRycy9kb3ducmV2LnhtbESPQWvCQBSE74L/YXmCt7rRg9ToKioUcpNqEb09ss8k&#10;bfZt3N2a2F/fFQSPw8x8wyxWnanFjZyvLCsYjxIQxLnVFRcKvg4fb+8gfEDWWFsmBXfysFr2ewtM&#10;tW35k277UIgIYZ+igjKEJpXS5yUZ9CPbEEfvYp3BEKUrpHbYRrip5SRJptJgxXGhxIa2JeU/+1+j&#10;ILn+XbvJd36Y3TenNtPZxZ2PO6WGg249BxGoC6/ws51pBdMZPL7EH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b4C3EAAAA2wAAAA8AAAAAAAAAAAAAAAAAmAIAAGRycy9k&#10;b3ducmV2LnhtbFBLBQYAAAAABAAEAPUAAACJAwAAAAA=&#10;" path="m99,108r-37,l119,175r38,l99,108xe" stroked="f">
                    <v:path arrowok="t" o:connecttype="custom" o:connectlocs="99,306;62,306;119,373;157,373;99,306" o:connectangles="0,0,0,0,0"/>
                  </v:shape>
                  <v:shape id="Freeform 125" o:spid="_x0000_s1074" style="position:absolute;left:894;top:198;width:157;height:176;visibility:visible;mso-wrap-style:square;v-text-anchor:top" coordsize="157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jfbcEA&#10;AADbAAAADwAAAGRycy9kb3ducmV2LnhtbERPz2vCMBS+D/wfwhO8zVQPblajqCD0NqZj6O3RPNtq&#10;81KTaOv+enMQdvz4fs+XnanFnZyvLCsYDRMQxLnVFRcKfvbb908QPiBrrC2Tggd5WC56b3NMtW35&#10;m+67UIgYwj5FBWUITSqlz0sy6Ie2IY7cyTqDIUJXSO2wjeGmluMkmUiDFceGEhvalJRfdjejILn+&#10;XbvxOd9PH+tDm+ns5I6/X0oN+t1qBiJQF/7FL3emFXzE9fFL/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4323BAAAA2wAAAA8AAAAAAAAAAAAAAAAAmAIAAGRycy9kb3du&#10;cmV2LnhtbFBLBQYAAAAABAAEAPUAAACGAwAAAAA=&#10;" path="m120,22r-71,l79,24,96,34r5,17l92,72,75,84,31,86r81,l124,75r8,-21l128,32,120,22xe" stroked="f">
                    <v:path arrowok="t" o:connecttype="custom" o:connectlocs="120,220;49,220;79,222;96,232;101,249;92,270;75,282;31,284;112,284;124,273;132,252;128,230;120,220" o:connectangles="0,0,0,0,0,0,0,0,0,0,0,0,0"/>
                  </v:shape>
                </v:group>
                <v:group id="Group 120" o:spid="_x0000_s1075" style="position:absolute;left:1078;top:201;width:171;height:172" coordorigin="1078,201" coordsize="171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123" o:spid="_x0000_s1076" style="position:absolute;left:1078;top:201;width:171;height:172;visibility:visible;mso-wrap-style:square;v-text-anchor:top" coordsize="17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TN2cQA&#10;AADbAAAADwAAAGRycy9kb3ducmV2LnhtbESPT4vCMBTE78J+h/AWvNlUDypdYynuCl48rH8Oe3s2&#10;z7bYvNQm2vrtN4LgcZiZ3zCLtDe1uFPrKssKxlEMgji3uuJCwWG/Hs1BOI+ssbZMCh7kIF1+DBaY&#10;aNvxL913vhABwi5BBaX3TSKly0sy6CLbEAfvbFuDPsi2kLrFLsBNLSdxPJUGKw4LJTa0Kim/7G5G&#10;genoZx5Xs7/T9bHtj1mRj7+vTqnhZ599gfDU+3f41d5oBbMJPL+EH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kzdnEAAAA2wAAAA8AAAAAAAAAAAAAAAAAmAIAAGRycy9k&#10;b3ducmV2LnhtbFBLBQYAAAAABAAEAPUAAACJAwAAAAA=&#10;" path="m40,l,,17,19r,153l45,172,45,51r40,l40,xe" stroked="f">
                    <v:path arrowok="t" o:connecttype="custom" o:connectlocs="40,201;0,201;17,220;17,373;45,373;45,252;85,252;40,201" o:connectangles="0,0,0,0,0,0,0,0"/>
                  </v:shape>
                  <v:shape id="Freeform 122" o:spid="_x0000_s1077" style="position:absolute;left:1078;top:201;width:171;height:172;visibility:visible;mso-wrap-style:square;v-text-anchor:top" coordsize="17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hoQsIA&#10;AADbAAAADwAAAGRycy9kb3ducmV2LnhtbESPzarCMBSE94LvEI7gTlOvoFKNInqFu7kL/xbujs2x&#10;LTYntYm2vr0RBJfDzHzDzBaNKcSDKpdbVjDoRyCIE6tzThUc9pveBITzyBoLy6TgSQ4W83ZrhrG2&#10;NW/psfOpCBB2MSrIvC9jKV2SkUHXtyVx8C62MuiDrFKpK6wD3BTyJ4pG0mDOYSHDklYZJdfd3Sgw&#10;Nf1Oonx8Ot+e/81xmSaD9c0p1e00yykIT43/hj/tP61gPIT3l/A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qGhCwgAAANsAAAAPAAAAAAAAAAAAAAAAAJgCAABkcnMvZG93&#10;bnJldi54bWxQSwUGAAAAAAQABAD1AAAAhwMAAAAA&#10;" path="m85,51r-40,l155,172r15,l170,115r-27,l85,51xe" stroked="f">
                    <v:path arrowok="t" o:connecttype="custom" o:connectlocs="85,252;45,252;155,373;170,373;170,316;143,316;85,252" o:connectangles="0,0,0,0,0,0,0"/>
                  </v:shape>
                  <v:shape id="Freeform 121" o:spid="_x0000_s1078" style="position:absolute;left:1078;top:201;width:171;height:172;visibility:visible;mso-wrap-style:square;v-text-anchor:top" coordsize="17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HwNsIA&#10;AADbAAAADwAAAGRycy9kb3ducmV2LnhtbESPzarCMBSE94LvEI7gTlMvolKNInqFu7kL/xbujs2x&#10;LTYntYm2vr0RBJfDzHzDzBaNKcSDKpdbVjDoRyCIE6tzThUc9pveBITzyBoLy6TgSQ4W83ZrhrG2&#10;NW/psfOpCBB2MSrIvC9jKV2SkUHXtyVx8C62MuiDrFKpK6wD3BTyJ4pG0mDOYSHDklYZJdfd3Sgw&#10;Nf1Oonx8Ot+e/81xmSaD9c0p1e00yykIT43/hj/tP61gPIT3l/A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fA2wgAAANsAAAAPAAAAAAAAAAAAAAAAAJgCAABkcnMvZG93&#10;bnJldi54bWxQSwUGAAAAAAQABAD1AAAAhwMAAAAA&#10;" path="m170,l143,r,115l170,115,170,xe" stroked="f">
                    <v:path arrowok="t" o:connecttype="custom" o:connectlocs="170,201;143,201;143,316;170,316;170,201" o:connectangles="0,0,0,0,0"/>
                  </v:shape>
                </v:group>
                <v:group id="Group 116" o:spid="_x0000_s1079" style="position:absolute;left:1289;top:201;width:175;height:172" coordorigin="1289,201" coordsize="175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119" o:spid="_x0000_s1080" style="position:absolute;left:1289;top:201;width:175;height:172;visibility:visible;mso-wrap-style:square;v-text-anchor:top" coordsize="175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ht5sMA&#10;AADbAAAADwAAAGRycy9kb3ducmV2LnhtbESPT2sCMRTE70K/Q3gFL1KTith2a5QiCOJBcOuf62Pz&#10;urt087IkUddvbwTB4zAzv2Gm88424kw+1I41vA8VCOLCmZpLDbvf5dsniBCRDTaOScOVAsxnL70p&#10;ZsZdeEvnPJYiQThkqKGKsc2kDEVFFsPQtcTJ+3PeYkzSl9J4vCS4beRIqYm0WHNaqLClRUXFf36y&#10;GhaSVkc1Ljbkc15/HdRmv1YDrfuv3c83iEhdfIYf7ZXR8DGB+5f0A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ht5sMAAADbAAAADwAAAAAAAAAAAAAAAACYAgAAZHJzL2Rv&#10;d25yZXYueG1sUEsFBgAAAAAEAAQA9QAAAIgDAAAAAA==&#10;" path="m97,l65,r8,19l,172r29,l48,132r108,l147,111r-90,l86,48r32,l97,xe" stroked="f">
                    <v:path arrowok="t" o:connecttype="custom" o:connectlocs="97,201;65,201;73,220;0,373;29,373;48,333;156,333;147,312;57,312;86,249;118,249;97,201" o:connectangles="0,0,0,0,0,0,0,0,0,0,0,0"/>
                  </v:shape>
                  <v:shape id="Freeform 118" o:spid="_x0000_s1081" style="position:absolute;left:1289;top:201;width:175;height:172;visibility:visible;mso-wrap-style:square;v-text-anchor:top" coordsize="175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TIfcMA&#10;AADbAAAADwAAAGRycy9kb3ducmV2LnhtbESPQWsCMRSE70L/Q3iCF9FEKWq3RimCIB4Et9VeH5vX&#10;3cXNy5JEXf99Uyh4HGbmG2a57mwjbuRD7VjDZKxAEBfO1Fxq+PrcjhYgQkQ22DgmDQ8KsF699JaY&#10;GXfnI93yWIoE4ZChhirGNpMyFBVZDGPXEifvx3mLMUlfSuPxnuC2kVOlZtJizWmhwpY2FRWX/Go1&#10;bCTtvtVrcSCf8/7trA6nvRpqPeh3H+8gInXxGf5v74yG+Rz+vq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TIfcMAAADbAAAADwAAAAAAAAAAAAAAAACYAgAAZHJzL2Rv&#10;d25yZXYueG1sUEsFBgAAAAAEAAQA9QAAAIgDAAAAAA==&#10;" path="m156,132r-33,l141,172r33,l156,132xe" stroked="f">
                    <v:path arrowok="t" o:connecttype="custom" o:connectlocs="156,333;123,333;141,373;174,373;156,333" o:connectangles="0,0,0,0,0"/>
                  </v:shape>
                  <v:shape id="Freeform 117" o:spid="_x0000_s1082" style="position:absolute;left:1289;top:201;width:175;height:172;visibility:visible;mso-wrap-style:square;v-text-anchor:top" coordsize="175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tcD8AA&#10;AADbAAAADwAAAGRycy9kb3ducmV2LnhtbERPTWsCMRC9F/ofwgheiiYVsbo1ShEE8SC4Vr0Om+nu&#10;4mayJKmu/94cBI+P9z1fdrYRV/Khdqzhc6hAEBfO1Fxq+D2sB1MQISIbbByThjsFWC7e3+aYGXfj&#10;PV3zWIoUwiFDDVWMbSZlKCqyGIauJU7cn/MWY4K+lMbjLYXbRo6UmkiLNaeGCltaVVRc8n+rYSVp&#10;c1bjYkc+5+3spHbHrfrQut/rfr5BROriS/x0b4yGrzQ2fUk/QC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5tcD8AAAADbAAAADwAAAAAAAAAAAAAAAACYAgAAZHJzL2Rvd25y&#10;ZXYueG1sUEsFBgAAAAAEAAQA9QAAAIUDAAAAAA==&#10;" path="m118,48r-32,l114,111r33,l118,48xe" stroked="f">
                    <v:path arrowok="t" o:connecttype="custom" o:connectlocs="118,249;86,249;114,312;147,312;118,249" o:connectangles="0,0,0,0,0"/>
                  </v:shape>
                </v:group>
                <v:group id="Group 114" o:spid="_x0000_s1083" style="position:absolute;left:1510;top:201;width:110;height:172" coordorigin="1510,201" coordsize="110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115" o:spid="_x0000_s1084" style="position:absolute;left:1510;top:201;width:110;height:172;visibility:visible;mso-wrap-style:square;v-text-anchor:top" coordsize="11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LdMIA&#10;AADbAAAADwAAAGRycy9kb3ducmV2LnhtbESPwWrCQBCG7wXfYRmhl1I3KVhD6ioiCK2e1HgfstMk&#10;NDsbsmuMb+8chB6Hf/5vvlmuR9eqgfrQeDaQzhJQxKW3DVcGivPuPQMVIrLF1jMZuFOA9WryssTc&#10;+hsfaTjFSgmEQ44G6hi7XOtQ1uQwzHxHLNmv7x1GGftK2x5vAnet/kiST+2wYblQY0fbmsq/09WJ&#10;RhEXadbN3+582G9SW+wG/XMx5nU6br5ARRrj//Kz/W0NZGIvvwgA9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iQt0wgAAANsAAAAPAAAAAAAAAAAAAAAAAJgCAABkcnMvZG93&#10;bnJldi54bWxQSwUGAAAAAAQABAD1AAAAhwMAAAAA&#10;" path="m31,l,,,172r100,l110,149r-79,l31,xe" stroked="f">
                    <v:path arrowok="t" o:connecttype="custom" o:connectlocs="31,201;0,201;0,373;100,373;110,350;31,350;31,201" o:connectangles="0,0,0,0,0,0,0"/>
                  </v:shape>
                </v:group>
                <v:group id="Group 110" o:spid="_x0000_s1085" style="position:absolute;left:1729;top:152;width:198;height:222" coordorigin="1729,152" coordsize="198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113" o:spid="_x0000_s1086" style="position:absolute;left:1729;top:152;width:198;height:222;visibility:visible;mso-wrap-style:square;v-text-anchor:top" coordsize="198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7Yi8IA&#10;AADbAAAADwAAAGRycy9kb3ducmV2LnhtbESP0YrCMBRE3xf8h3AF39ZU0UWqqYgo6L6t+gGX5trU&#10;Njelibb69RthYR+HmTnDrNa9rcWDWl86VjAZJyCIc6dLLhRczvvPBQgfkDXWjknBkzyss8HHClPt&#10;Ov6hxykUIkLYp6jAhNCkUvrckEU/dg1x9K6utRiibAupW+wi3NZymiRf0mLJccFgQ1tDeXW6WwXz&#10;2/m2rwp76ZJd97LN7Nsc76jUaNhvliAC9eE//Nc+aAWLKby/xB8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tiLwgAAANsAAAAPAAAAAAAAAAAAAAAAAJgCAABkcnMvZG93&#10;bnJldi54bWxQSwUGAAAAAAQABAD1AAAAhwMAAAAA&#10;" path="m111,l73,r8,18l,221r33,l53,169r124,l167,144r-105,l95,57r38,l111,xe" stroked="f">
                    <v:path arrowok="t" o:connecttype="custom" o:connectlocs="111,152;73,152;81,170;0,373;33,373;53,321;177,321;167,296;62,296;95,209;133,209;111,152" o:connectangles="0,0,0,0,0,0,0,0,0,0,0,0"/>
                  </v:shape>
                  <v:shape id="Freeform 112" o:spid="_x0000_s1087" style="position:absolute;left:1729;top:152;width:198;height:222;visibility:visible;mso-wrap-style:square;v-text-anchor:top" coordsize="198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J9EMIA&#10;AADbAAAADwAAAGRycy9kb3ducmV2LnhtbESP0YrCMBRE34X9h3AXfNN0dRXpGkVEwd03qx9waa5N&#10;tbkpTbTVrzcLgo/DzJxh5svOVuJGjS8dK/gaJiCIc6dLLhQcD9vBDIQPyBorx6TgTh6Wi4/eHFPt&#10;Wt7TLQuFiBD2KSowIdSplD43ZNEPXU0cvZNrLIYom0LqBtsIt5UcJclUWiw5LhisaW0ov2RXq2By&#10;Ppy3l8Ie22TTPmz9/Wd+r6hU/7Nb/YAI1IV3+NXeaQWzMfx/iT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4n0QwgAAANsAAAAPAAAAAAAAAAAAAAAAAJgCAABkcnMvZG93&#10;bnJldi54bWxQSwUGAAAAAAQABAD1AAAAhwMAAAAA&#10;" path="m177,169r-39,l159,221r38,l177,169xe" stroked="f">
                    <v:path arrowok="t" o:connecttype="custom" o:connectlocs="177,321;138,321;159,373;197,373;177,321" o:connectangles="0,0,0,0,0"/>
                  </v:shape>
                  <v:shape id="Freeform 111" o:spid="_x0000_s1088" style="position:absolute;left:1729;top:152;width:198;height:222;visibility:visible;mso-wrap-style:square;v-text-anchor:top" coordsize="198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vlZMIA&#10;AADbAAAADwAAAGRycy9kb3ducmV2LnhtbESP3YrCMBSE7xd8h3AE79ZU0UWqUUQUdO9WfYBDc2z6&#10;k5PSRFt9+o2wsJfDzHzDrDa9rcWDWl84VjAZJyCIM6cLzhVcL4fPBQgfkDXWjknBkzxs1oOPFaba&#10;dfxDj3PIRYSwT1GBCaFJpfSZIYt+7Bri6N1cazFE2eZSt9hFuK3lNEm+pMWC44LBhnaGsup8twrm&#10;5aU8VLm9dsm+e9lm9m1Od1RqNOy3SxCB+vAf/msftYLFDN5f4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+VkwgAAANsAAAAPAAAAAAAAAAAAAAAAAJgCAABkcnMvZG93&#10;bnJldi54bWxQSwUGAAAAAAQABAD1AAAAhwMAAAAA&#10;" path="m133,57r-38,l129,144r38,l133,57xe" stroked="f">
                    <v:path arrowok="t" o:connecttype="custom" o:connectlocs="133,209;95,209;129,296;167,296;133,209" o:connectangles="0,0,0,0,0"/>
                  </v:shape>
                </v:group>
                <v:group id="Group 108" o:spid="_x0000_s1089" style="position:absolute;left:1971;top:201;width:115;height:172" coordorigin="1971,201" coordsize="115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109" o:spid="_x0000_s1090" style="position:absolute;left:1971;top:201;width:115;height:172;visibility:visible;mso-wrap-style:square;v-text-anchor:top" coordsize="115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2a18MA&#10;AADbAAAADwAAAGRycy9kb3ducmV2LnhtbESP3WoCMRSE7wXfIRzBO81WROzWKEUQRUHqD14fNsfd&#10;pZuTNYnu2qdvhEIvh5n5hpktWlOJBzlfWlbwNkxAEGdWl5wrOJ9WgykIH5A1VpZJwZM8LObdzgxT&#10;bRs+0OMYchEh7FNUUIRQp1L6rCCDfmhr4uhdrTMYonS51A6bCDeVHCXJRBosOS4UWNOyoOz7eDcK&#10;qp8EbwduzG58vZzXXxm+u/1WqX6v/fwAEagN/+G/9kYrmE7g9SX+A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2a18MAAADbAAAADwAAAAAAAAAAAAAAAACYAgAAZHJzL2Rv&#10;d25yZXYueG1sUEsFBgAAAAAEAAQA9QAAAIgDAAAAAA==&#10;" path="m115,l,,,172r31,l31,104r64,l103,82r-72,l31,23r76,l115,xe" stroked="f">
                    <v:path arrowok="t" o:connecttype="custom" o:connectlocs="115,201;0,201;0,373;31,373;31,305;95,305;103,283;31,283;31,224;107,224;115,201" o:connectangles="0,0,0,0,0,0,0,0,0,0,0"/>
                  </v:shape>
                </v:group>
                <v:group id="Group 106" o:spid="_x0000_s1091" style="position:absolute;left:2131;top:201;width:115;height:172" coordorigin="2131,201" coordsize="115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107" o:spid="_x0000_s1092" style="position:absolute;left:2131;top:201;width:115;height:172;visibility:visible;mso-wrap-style:square;v-text-anchor:top" coordsize="115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6rPr8A&#10;AADbAAAADwAAAGRycy9kb3ducmV2LnhtbERPy4rCMBTdC/5DuII7TR1kcKpRRBgUhcEXri/NtS02&#10;NzWJts7XTxbCLA/nPVu0phJPcr60rGA0TEAQZ1aXnCs4n74HExA+IGusLJOCF3lYzLudGabaNnyg&#10;5zHkIoawT1FBEUKdSumzggz6oa2JI3e1zmCI0OVSO2xiuKnkR5J8SoMlx4YCa1oVlN2OD6Og+k3w&#10;fuDG7MbXy3m9z/DL/WyV6vfa5RREoDb8i9/ujVYwiWPjl/gD5Pw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bqs+vwAAANsAAAAPAAAAAAAAAAAAAAAAAJgCAABkcnMvZG93bnJl&#10;di54bWxQSwUGAAAAAAQABAD1AAAAhAMAAAAA&#10;" path="m115,l,,,172r31,l31,104r64,l103,82r-72,l31,23r76,l115,xe" stroked="f">
                    <v:path arrowok="t" o:connecttype="custom" o:connectlocs="115,201;0,201;0,373;31,373;31,305;95,305;103,283;31,283;31,224;107,224;115,201" o:connectangles="0,0,0,0,0,0,0,0,0,0,0"/>
                  </v:shape>
                </v:group>
                <v:group id="Group 102" o:spid="_x0000_s1093" style="position:absolute;left:2252;top:201;width:175;height:172" coordorigin="2252,201" coordsize="175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105" o:spid="_x0000_s1094" style="position:absolute;left:2252;top:201;width:175;height:172;visibility:visible;mso-wrap-style:square;v-text-anchor:top" coordsize="175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G288EA&#10;AADbAAAADwAAAGRycy9kb3ducmV2LnhtbERPz2vCMBS+D/wfwhO8DE02xtDOKCIMSg/CqpvXR/PW&#10;FpuXkmRt/e+Xw2DHj+/3dj/ZTgzkQ+tYw9NKgSCunGm51nA5vy/XIEJENtg5Jg13CrDfzR62mBk3&#10;8gcNZaxFCuGQoYYmxj6TMlQNWQwr1xMn7tt5izFBX0vjcUzhtpPPSr1Kiy2nhgZ7OjZU3cofq+Eo&#10;Kb+ql+pEvuRi86VOn4V61Hoxnw5vICJN8V/8586Nhk1an76kH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htvPBAAAA2wAAAA8AAAAAAAAAAAAAAAAAmAIAAGRycy9kb3du&#10;cmV2LnhtbFBLBQYAAAAABAAEAPUAAACGAwAAAAA=&#10;" path="m98,l65,r9,19l,172r30,l48,132r108,l147,111r-89,l87,48r32,l98,xe" stroked="f">
                    <v:path arrowok="t" o:connecttype="custom" o:connectlocs="98,201;65,201;74,220;0,373;30,373;48,333;156,333;147,312;58,312;87,249;119,249;98,201" o:connectangles="0,0,0,0,0,0,0,0,0,0,0,0"/>
                  </v:shape>
                  <v:shape id="Freeform 104" o:spid="_x0000_s1095" style="position:absolute;left:2252;top:201;width:175;height:172;visibility:visible;mso-wrap-style:square;v-text-anchor:top" coordsize="175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0TaMMA&#10;AADbAAAADwAAAGRycy9kb3ducmV2LnhtbESPQWsCMRSE70L/Q3gFL1ITpYi7NUoRBPEguNr2+ti8&#10;7i7dvCxJ1PXfm4LgcZiZb5jFqretuJAPjWMNk7ECQVw603Cl4XTcvM1BhIhssHVMGm4UYLV8GSww&#10;N+7KB7oUsRIJwiFHDXWMXS5lKGuyGMauI07er/MWY5K+ksbjNcFtK6dKzaTFhtNCjR2tayr/irPV&#10;sJa0/VHv5Z58wbvsW+2/dmqk9fC1//wAEamPz/CjvTUasgn8f0k/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0TaMMAAADbAAAADwAAAAAAAAAAAAAAAACYAgAAZHJzL2Rv&#10;d25yZXYueG1sUEsFBgAAAAAEAAQA9QAAAIgDAAAAAA==&#10;" path="m156,132r-33,l141,172r34,l156,132xe" stroked="f">
                    <v:path arrowok="t" o:connecttype="custom" o:connectlocs="156,333;123,333;141,373;175,373;156,333" o:connectangles="0,0,0,0,0"/>
                  </v:shape>
                  <v:shape id="Freeform 103" o:spid="_x0000_s1096" style="position:absolute;left:2252;top:201;width:175;height:172;visibility:visible;mso-wrap-style:square;v-text-anchor:top" coordsize="175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+NH8MA&#10;AADbAAAADwAAAGRycy9kb3ducmV2LnhtbESPQWsCMRSE7wX/Q3hCL0WTSil1NbuIUBAPQteq18fm&#10;ubu4eVmSVNd/bwqFHoeZ+YZZFoPtxJV8aB1reJ0qEMSVMy3XGr73n5MPECEiG+wck4Y7BSjy0dMS&#10;M+Nu/EXXMtYiQThkqKGJsc+kDFVDFsPU9cTJOztvMSbpa2k83hLcdnKm1Lu02HJaaLCndUPVpfyx&#10;GtaSNif1Vu3Il7ydH9XusFUvWj+Ph9UCRKQh/of/2hujYT6D3y/pB8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+NH8MAAADbAAAADwAAAAAAAAAAAAAAAACYAgAAZHJzL2Rv&#10;d25yZXYueG1sUEsFBgAAAAAEAAQA9QAAAIgDAAAAAA==&#10;" path="m119,48r-32,l115,111r32,l119,48xe" stroked="f">
                    <v:path arrowok="t" o:connecttype="custom" o:connectlocs="119,249;87,249;115,312;147,312;119,249" o:connectangles="0,0,0,0,0"/>
                  </v:shape>
                </v:group>
                <v:group id="Group 98" o:spid="_x0000_s1097" style="position:absolute;left:2559;top:198;width:157;height:176" coordorigin="2559,198" coordsize="157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101" o:spid="_x0000_s1098" style="position:absolute;left:2559;top:198;width:157;height:176;visibility:visible;mso-wrap-style:square;v-text-anchor:top" coordsize="157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8/lMUA&#10;AADbAAAADwAAAGRycy9kb3ducmV2LnhtbESPQWvCQBSE70L/w/IK3uqmIlKjm2ALhdxELaW9PbLP&#10;JJp9G3dXE/vru4WCx2FmvmFW+WBacSXnG8sKnicJCOLS6oYrBR/796cXED4ga2wtk4Ibecizh9EK&#10;U2173tJ1FyoRIexTVFCH0KVS+rImg35iO+LoHawzGKJ0ldQO+wg3rZwmyVwabDgu1NjRW03laXcx&#10;CpLzz3mYHsv94vb61Re6OLjvz41S48dhvQQRaAj38H+70AoWM/j7En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z+UxQAAANsAAAAPAAAAAAAAAAAAAAAAAJgCAABkcnMv&#10;ZG93bnJldi54bWxQSwUGAAAAAAQABAD1AAAAigMAAAAA&#10;" path="m74,l45,,24,2,9,4,,175r30,l30,108r68,l90,98r17,-9l111,86r-81,l30,22r89,l115,16,97,6,74,xe" stroked="f">
                    <v:path arrowok="t" o:connecttype="custom" o:connectlocs="74,198;45,198;24,200;9,202;0,373;30,373;30,306;98,306;90,296;107,287;111,284;30,284;30,220;119,220;115,214;97,204;74,198" o:connectangles="0,0,0,0,0,0,0,0,0,0,0,0,0,0,0,0,0"/>
                  </v:shape>
                  <v:shape id="Freeform 100" o:spid="_x0000_s1099" style="position:absolute;left:2559;top:198;width:157;height:176;visibility:visible;mso-wrap-style:square;v-text-anchor:top" coordsize="157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OaD8UA&#10;AADbAAAADwAAAGRycy9kb3ducmV2LnhtbESPQWvCQBSE70L/w/IK3uqmglKjm2ALhdxELaW9PbLP&#10;JJp9G3dXE/vru4WCx2FmvmFW+WBacSXnG8sKnicJCOLS6oYrBR/796cXED4ga2wtk4Ibecizh9EK&#10;U2173tJ1FyoRIexTVFCH0KVS+rImg35iO+LoHawzGKJ0ldQO+wg3rZwmyVwabDgu1NjRW03laXcx&#10;CpLzz3mYHsv94vb61Re6OLjvz41S48dhvQQRaAj38H+70AoWM/j7En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5oPxQAAANsAAAAPAAAAAAAAAAAAAAAAAJgCAABkcnMv&#10;ZG93bnJldi54bWxQSwUGAAAAAAQABAD1AAAAigMAAAAA&#10;" path="m98,108r-37,l118,175r38,l98,108xe" stroked="f">
                    <v:path arrowok="t" o:connecttype="custom" o:connectlocs="98,306;61,306;118,373;156,373;98,306" o:connectangles="0,0,0,0,0"/>
                  </v:shape>
                  <v:shape id="Freeform 99" o:spid="_x0000_s1100" style="position:absolute;left:2559;top:198;width:157;height:176;visibility:visible;mso-wrap-style:square;v-text-anchor:top" coordsize="157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EEeMQA&#10;AADbAAAADwAAAGRycy9kb3ducmV2LnhtbESPQWvCQBSE74L/YXmCt7rRg9ToKioUcpNqEb09ss8k&#10;bfZt3N2a2F/fFQSPw8x8wyxWnanFjZyvLCsYjxIQxLnVFRcKvg4fb+8gfEDWWFsmBXfysFr2ewtM&#10;tW35k277UIgIYZ+igjKEJpXS5yUZ9CPbEEfvYp3BEKUrpHbYRrip5SRJptJgxXGhxIa2JeU/+1+j&#10;ILn+XbvJd36Y3TenNtPZxZ2PO6WGg249BxGoC6/ws51pBbMpPL7EH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RBHjEAAAA2wAAAA8AAAAAAAAAAAAAAAAAmAIAAGRycy9k&#10;b3ducmV2LnhtbFBLBQYAAAAABAAEAPUAAACJAwAAAAA=&#10;" path="m119,22r-71,l78,24,95,34r5,17l91,72,75,84,30,86r81,l123,75r8,-21l127,32,119,22xe" stroked="f">
                    <v:path arrowok="t" o:connecttype="custom" o:connectlocs="119,220;48,220;78,222;95,232;100,249;91,270;75,282;30,284;111,284;123,273;131,252;127,230;119,220" o:connectangles="0,0,0,0,0,0,0,0,0,0,0,0,0"/>
                  </v:shape>
                </v:group>
                <v:group id="Group 94" o:spid="_x0000_s1101" style="position:absolute;left:2743;top:199;width:122;height:178" coordorigin="2743,199" coordsize="12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97" o:spid="_x0000_s1102" style="position:absolute;left:2743;top:199;width:122;height:178;visibility:visible;mso-wrap-style:square;v-text-anchor:top" coordsize="122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0Ci8EA&#10;AADbAAAADwAAAGRycy9kb3ducmV2LnhtbERPPW/CMBDdK/EfrENiqRoHhgrSGASoRc1WoNmv8ZFE&#10;xOcQG5L8+3qo1PHpfaebwTTiQZ2rLSuYRzEI4sLqmksF3+ePlyUI55E1NpZJwUgONuvJU4qJtj0f&#10;6XHypQgh7BJUUHnfJlK6oiKDLrItceAutjPoA+xKqTvsQ7hp5CKOX6XBmkNDhS3tKyqup7tRkGe7&#10;MX/Pnrn+Wd7wmt8Ou+zLKDWbDts3EJ4G/y/+c39qBaswNnwJP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9AovBAAAA2wAAAA8AAAAAAAAAAAAAAAAAmAIAAGRycy9kb3du&#10;cmV2LnhtbFBLBQYAAAAABAAEAPUAAACGAwAAAAA=&#10;" path="m,137r3,32l22,174r20,3l71,175r23,-7l111,156r1,-2l58,154,35,152,16,146,,137xe" stroked="f">
                    <v:path arrowok="t" o:connecttype="custom" o:connectlocs="0,336;3,368;22,373;42,376;71,374;94,367;111,355;112,353;58,353;35,351;16,345;0,336" o:connectangles="0,0,0,0,0,0,0,0,0,0,0,0"/>
                  </v:shape>
                  <v:shape id="Freeform 96" o:spid="_x0000_s1103" style="position:absolute;left:2743;top:199;width:122;height:178;visibility:visible;mso-wrap-style:square;v-text-anchor:top" coordsize="122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GnEMMA&#10;AADbAAAADwAAAGRycy9kb3ducmV2LnhtbESPQYvCMBSE78L+h/AWvIim60G0GkUXFXtzXXt/Ns+2&#10;2LzUJmr995sFweMwM98ws0VrKnGnxpWWFXwNIhDEmdUl5wqOv5v+GITzyBory6TgSQ4W84/ODGNt&#10;H/xD94PPRYCwi1FB4X0dS+myggy6ga2Jg3e2jUEfZJNL3eAjwE0lh1E0kgZLDgsF1vRdUHY53IyC&#10;NFk903XS4/I0vuIlvW5Xyd4o1f1sl1MQnlr/Dr/aO61gMoH/L+E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GnEMMAAADbAAAADwAAAAAAAAAAAAAAAACYAgAAZHJzL2Rv&#10;d25yZXYueG1sUEsFBgAAAAAEAAQA9QAAAIgDAAAAAA==&#10;" path="m82,l53,2,30,10,14,22,5,37,7,60r8,17l31,90r47,20l90,119r,12l80,147r-22,7l112,154r8,-13l122,128r-6,-23l101,90,54,69,45,64,34,58r,-11l43,30,65,23r48,l120,10,104,4,82,xe" stroked="f">
                    <v:path arrowok="t" o:connecttype="custom" o:connectlocs="82,199;53,201;30,209;14,221;5,236;7,259;15,276;31,289;78,309;90,318;90,330;80,346;58,353;112,353;120,340;122,327;116,304;101,289;54,268;45,263;34,257;34,246;43,229;65,222;113,222;120,209;104,203;82,199" o:connectangles="0,0,0,0,0,0,0,0,0,0,0,0,0,0,0,0,0,0,0,0,0,0,0,0,0,0,0,0"/>
                  </v:shape>
                  <v:shape id="Freeform 95" o:spid="_x0000_s1104" style="position:absolute;left:2743;top:199;width:122;height:178;visibility:visible;mso-wrap-style:square;v-text-anchor:top" coordsize="122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E2sQA&#10;AADcAAAADwAAAGRycy9kb3ducmV2LnhtbESPQW/CMAyF75P4D5GRuEyQjsOECgEBGojeNrbeTWPa&#10;isYpTYDy7+fDpN1svef3Pi9WvWvUnbpQezbwNklAERfe1lwa+PnejWegQkS22HgmA08KsFoOXhaY&#10;Wv/gL7ofY6kkhEOKBqoY21TrUFTkMEx8Syza2XcOo6xdqW2HDwl3jZ4mybt2WLM0VNjStqLicrw5&#10;A3m2eeYf2SvXp9kVL/l1v8k+nTGjYb+eg4rUx3/z3/XBCn4i+PKMT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ZhNrEAAAA3AAAAA8AAAAAAAAAAAAAAAAAmAIAAGRycy9k&#10;b3ducmV2LnhtbFBLBQYAAAAABAAEAPUAAACJAwAAAAA=&#10;" path="m113,23r-48,l89,25r18,7l113,23xe" stroked="f">
                    <v:path arrowok="t" o:connecttype="custom" o:connectlocs="113,222;65,222;89,224;107,231;113,222" o:connectangles="0,0,0,0,0"/>
                  </v:shape>
                </v:group>
                <v:group id="Group 92" o:spid="_x0000_s1105" style="position:absolute;left:270;top:152;width:2;height:221" coordorigin="270,152" coordsize="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93" o:spid="_x0000_s1106" style="position:absolute;left:270;top:152;width:2;height:221;visibility:visible;mso-wrap-style:square;v-text-anchor:top" coordsize="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zHMsEA&#10;AADcAAAADwAAAGRycy9kb3ducmV2LnhtbERPS4vCMBC+C/6HMMLebLIeVKpRZGGxHn0c3NtsM7bV&#10;ZtJtonb/vREEb/PxPWe+7GwtbtT6yrGGz0SBIM6dqbjQcNh/D6cgfEA2WDsmDf/kYbno9+aYGnfn&#10;Ld12oRAxhH2KGsoQmlRKn5dk0SeuIY7cybUWQ4RtIU2L9xhuazlSaiwtVhwbSmzoq6T8srtaDdlk&#10;NT7sf7bF9bw5/oVOrX+rjLX+GHSrGYhAXXiLX+7MxPlqBM9n4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MxzLBAAAA3AAAAA8AAAAAAAAAAAAAAAAAmAIAAGRycy9kb3du&#10;cmV2LnhtbFBLBQYAAAAABAAEAPUAAACGAwAAAAA=&#10;" path="m,l,221e" filled="f" strokecolor="white" strokeweight=".64594mm">
                    <v:path arrowok="t" o:connecttype="custom" o:connectlocs="0,152;0,373" o:connectangles="0,0"/>
                  </v:shape>
                </v:group>
                <v:group id="Group 90" o:spid="_x0000_s1107" style="position:absolute;left:2486;top:201;width:2;height:173" coordorigin="2486,201" coordsize="2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91" o:spid="_x0000_s1108" style="position:absolute;left:2486;top:201;width:2;height:173;visibility:visible;mso-wrap-style:square;v-text-anchor:top" coordsize="2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jzt8IA&#10;AADcAAAADwAAAGRycy9kb3ducmV2LnhtbERPTWvCQBC9F/wPywje6sYircZsREWht6L24HHMjtlo&#10;djZkt0n677uFQm/zeJ+TrQdbi45aXzlWMJsmIIgLpysuFXyeD88LED4ga6wdk4Jv8rDOR08Zptr1&#10;fKTuFEoRQ9inqMCE0KRS+sKQRT91DXHkbq61GCJsS6lb7GO4reVLkrxKixXHBoMN7QwVj9OXVXCu&#10;bmb/2F66y8d9dlz2i6vf0ZtSk/GwWYEINIR/8Z/7Xcf5yRx+n4kX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KPO3wgAAANwAAAAPAAAAAAAAAAAAAAAAAJgCAABkcnMvZG93&#10;bnJldi54bWxQSwUGAAAAAAQABAD1AAAAhwMAAAAA&#10;" path="m,l,172e" filled="f" strokecolor="white" strokeweight=".57539mm">
                    <v:path arrowok="t" o:connecttype="custom" o:connectlocs="0,201;0,373" o:connectangles="0,0"/>
                  </v:shape>
                </v:group>
                <v:group id="Group 87" o:spid="_x0000_s1109" style="position:absolute;left:2154;top:582;width:108;height:139" coordorigin="2154,582" coordsize="108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89" o:spid="_x0000_s1110" style="position:absolute;left:2154;top:582;width:108;height:139;visibility:visible;mso-wrap-style:square;v-text-anchor:top" coordsize="108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OtecMA&#10;AADcAAAADwAAAGRycy9kb3ducmV2LnhtbERPTWvCQBC9F/oflil4KXWjUimpq4hY6E1MROxtyE6T&#10;0OxsyE5j6q93hYK3ebzPWawG16ieulB7NjAZJ6CIC29rLg0c8o+XN1BBkC02nsnAHwVYLR8fFpha&#10;f+Y99ZmUKoZwSNFAJdKmWoeiIodh7FviyH37zqFE2JXadniO4a7R0ySZa4c1x4YKW9pUVPxkv87A&#10;ZXiW7bE4nMpdvp65Sf8qefZlzOhpWL+DEhrkLv53f9o4P5nD7Zl4gV5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OtecMAAADcAAAADwAAAAAAAAAAAAAAAACYAgAAZHJzL2Rv&#10;d25yZXYueG1sUEsFBgAAAAAEAAQA9QAAAIgDAAAAAA==&#10;" path="m61,14r-18,l36,139r18,l61,14xe" fillcolor="black" stroked="f">
                    <v:path arrowok="t" o:connecttype="custom" o:connectlocs="61,596;43,596;36,721;54,721;61,596" o:connectangles="0,0,0,0,0"/>
                  </v:shape>
                  <v:shape id="Freeform 88" o:spid="_x0000_s1111" style="position:absolute;left:2154;top:582;width:108;height:139;visibility:visible;mso-wrap-style:square;v-text-anchor:top" coordsize="108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8I4sMA&#10;AADcAAAADwAAAGRycy9kb3ducmV2LnhtbERPTWvCQBC9F/wPywi9lLqxUivRVaS00Js0EdHbkJ0m&#10;odnZkJ3G1F/vFgre5vE+Z7UZXKN66kLt2cB0koAiLrytuTSwz98fF6CCIFtsPJOBXwqwWY/uVpha&#10;f+ZP6jMpVQzhkKKBSqRNtQ5FRQ7DxLfEkfvynUOJsCu17fAcw12jn5Jkrh3WHBsqbOm1ouI7+3EG&#10;LsODvB2K/bHc5duZm/bPkmcnY+7Hw3YJSmiQm/jf/WHj/OQF/p6JF+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8I4sMAAADcAAAADwAAAAAAAAAAAAAAAACYAgAAZHJzL2Rv&#10;d25yZXYueG1sUEsFBgAAAAAEAAQA9QAAAIgDAAAAAA==&#10;" path="m108,l2,,,14r106,l108,xe" fillcolor="black" stroked="f">
                    <v:path arrowok="t" o:connecttype="custom" o:connectlocs="108,582;2,582;0,596;106,596;108,582" o:connectangles="0,0,0,0,0"/>
                  </v:shape>
                </v:group>
                <v:group id="Group 83" o:spid="_x0000_s1112" style="position:absolute;left:2255;top:619;width:71;height:104" coordorigin="2255,619" coordsize="71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86" o:spid="_x0000_s1113" style="position:absolute;left:2255;top:619;width:71;height:104;visibility:visible;mso-wrap-style:square;v-text-anchor:top" coordsize="7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0D2sMA&#10;AADcAAAADwAAAGRycy9kb3ducmV2LnhtbERPTUvDQBC9C/0Pywje7MYexKbdllqQlurFqoXehuw0&#10;WczOxuw0if56Vyh4m8f7nPly8LXqqI0usIG7cQaKuAjWcWng/e3p9gFUFGSLdWAy8E0RlovR1Rxz&#10;G3p+pW4vpUohHHM0UIk0udaxqMhjHIeGOHGn0HqUBNtS2xb7FO5rPcmye+3RcWqosKF1RcXn/uwN&#10;TOXj+fh12PTdo9hJXLndz4tDY26uh9UMlNAg/+KLe2vT/GwKf8+kC/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0D2sMAAADcAAAADwAAAAAAAAAAAAAAAACYAgAAZHJzL2Rv&#10;d25yZXYueG1sUEsFBgAAAAAEAAQA9QAAAIgDAAAAAA==&#10;" path="m62,l46,,24,7,10,24,3,46,,66,6,92r15,11l43,101,61,94r,-4l24,90,18,84r,-20l19,61,37,54,48,49r-28,l27,25,40,12r10,l70,12r,-4l62,xe" fillcolor="black" stroked="f">
                    <v:path arrowok="t" o:connecttype="custom" o:connectlocs="62,619;46,619;24,626;10,643;3,665;0,685;6,711;21,722;43,720;61,713;61,709;24,709;18,703;18,683;19,680;37,673;48,668;20,668;27,644;40,631;50,631;70,631;70,627;62,619" o:connectangles="0,0,0,0,0,0,0,0,0,0,0,0,0,0,0,0,0,0,0,0,0,0,0,0"/>
                  </v:shape>
                  <v:shape id="Freeform 85" o:spid="_x0000_s1114" style="position:absolute;left:2255;top:619;width:71;height:104;visibility:visible;mso-wrap-style:square;v-text-anchor:top" coordsize="7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48msYA&#10;AADcAAAADwAAAGRycy9kb3ducmV2LnhtbESPzU7DQAyE70h9h5UrcaOb9oAgdFuVShUIuFB+JG5W&#10;1iQrst6QNUng6fEBiZutGc98Xm+n2JqB+hwSO1guCjDEVfKBawfPT4ezCzBZkD22icnBN2XYbmYn&#10;ayx9GvmRhqPURkM4l+igEelKa3PVUMS8SB2xau+pjyi69rX1PY4aHlu7KopzGzGwNjTY0b6h6uP4&#10;FR1cysv92+frzThci1/lXbj7eQjo3Ol82l2BEZrk3/x3fesVf6n4+oxOY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48msYAAADcAAAADwAAAAAAAAAAAAAAAACYAgAAZHJz&#10;L2Rvd25yZXYueG1sUEsFBgAAAAAEAAQA9QAAAIsDAAAAAA==&#10;" path="m62,78r-6,5l43,90r18,l62,78xe" fillcolor="black" stroked="f">
                    <v:path arrowok="t" o:connecttype="custom" o:connectlocs="62,697;56,702;43,709;61,709;62,697" o:connectangles="0,0,0,0,0"/>
                  </v:shape>
                  <v:shape id="Freeform 84" o:spid="_x0000_s1115" style="position:absolute;left:2255;top:619;width:71;height:104;visibility:visible;mso-wrap-style:square;v-text-anchor:top" coordsize="7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KZAcMA&#10;AADcAAAADwAAAGRycy9kb3ducmV2LnhtbERPS0vDQBC+C/6HZYTe7CY9SI3dliqI0vZifYC3ITsm&#10;i9nZmJ0maX+9KxS8zcf3nMVq9I3qqYsusIF8moEiLoN1XBl4e328noOKgmyxCUwGjhRhtby8WGBh&#10;w8Av1O+lUimEY4EGapG20DqWNXmM09ASJ+4rdB4lwa7StsMhhftGz7LsRnt0nBpqbOmhpvJ7f/AG&#10;buV9+/nz8TT092Jnce02p51DYyZX4/oOlNAo/+Kz+9mm+XkOf8+kC/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KZAcMAAADcAAAADwAAAAAAAAAAAAAAAACYAgAAZHJzL2Rv&#10;d25yZXYueG1sUEsFBgAAAAAEAAQA9QAAAIgDAAAAAA==&#10;" path="m70,12r-20,l53,15r,15l46,39,20,49r28,l58,43,69,28,70,18r,-6xe" fillcolor="black" stroked="f">
                    <v:path arrowok="t" o:connecttype="custom" o:connectlocs="70,631;50,631;53,634;53,649;46,658;20,668;48,668;58,662;69,647;70,637;70,631" o:connectangles="0,0,0,0,0,0,0,0,0,0,0"/>
                  </v:shape>
                </v:group>
                <v:group id="Group 80" o:spid="_x0000_s1116" style="position:absolute;left:2397;top:582;width:108;height:139" coordorigin="2397,582" coordsize="108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82" o:spid="_x0000_s1117" style="position:absolute;left:2397;top:582;width:108;height:139;visibility:visible;mso-wrap-style:square;v-text-anchor:top" coordsize="108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2YPMMA&#10;AADcAAAADwAAAGRycy9kb3ducmV2LnhtbERPTUvDQBC9C/6HZYRepN3EokjsJhRR6E1MitjbkB2T&#10;YHY2ZMc07a93BaG3ebzP2RSz69VEY+g8G0hXCSji2tuOGwP76nX5CCoIssXeMxk4UYAiv77aYGb9&#10;kd9pKqVRMYRDhgZakSHTOtQtOQwrPxBH7suPDiXCsdF2xGMMd72+S5IH7bDj2NDiQM8t1d/ljzNw&#10;nm/l5aPefzZv1Xbt0uleqvJgzOJm3j6BEprlIv5372ycn67h75l4g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2YPMMAAADcAAAADwAAAAAAAAAAAAAAAACYAgAAZHJzL2Rv&#10;d25yZXYueG1sUEsFBgAAAAAEAAQA9QAAAIgDAAAAAA==&#10;" path="m61,14r-19,l35,139r19,l61,14xe" fillcolor="black" stroked="f">
                    <v:path arrowok="t" o:connecttype="custom" o:connectlocs="61,596;42,596;35,721;54,721;61,596" o:connectangles="0,0,0,0,0"/>
                  </v:shape>
                  <v:shape id="Freeform 81" o:spid="_x0000_s1118" style="position:absolute;left:2397;top:582;width:108;height:139;visibility:visible;mso-wrap-style:square;v-text-anchor:top" coordsize="108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QASMQA&#10;AADcAAAADwAAAGRycy9kb3ducmV2LnhtbERPTUvDQBC9C/6HZYRepN2kailpt6VIC97EpEh7G7Jj&#10;EszOhuyYRn+9Kwi9zeN9zno7ulYN1IfGs4F0loAiLr1tuDJwLA7TJaggyBZbz2TgmwJsN7c3a8ys&#10;v/AbDblUKoZwyNBALdJlWoeyJodh5jviyH343qFE2Ffa9niJ4a7V8yRZaIcNx4YaO3quqfzMv5yB&#10;n/Fe9u/l8VS9FrsHlw5PUuRnYyZ3424FSmiUq/jf/WLj/PQR/p6JF+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UAEjEAAAA3AAAAA8AAAAAAAAAAAAAAAAAmAIAAGRycy9k&#10;b3ducmV2LnhtbFBLBQYAAAAABAAEAPUAAACJAwAAAAA=&#10;" path="m107,l1,,,14r106,l107,xe" fillcolor="black" stroked="f">
                    <v:path arrowok="t" o:connecttype="custom" o:connectlocs="107,582;1,582;0,596;106,596;107,582" o:connectangles="0,0,0,0,0"/>
                  </v:shape>
                </v:group>
                <v:group id="Group 76" o:spid="_x0000_s1119" style="position:absolute;left:2501;top:619;width:81;height:105" coordorigin="2501,619" coordsize="81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79" o:spid="_x0000_s1120" style="position:absolute;left:2501;top:619;width:81;height:105;visibility:visible;mso-wrap-style:square;v-text-anchor:top" coordsize="81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+4QMEA&#10;AADcAAAADwAAAGRycy9kb3ducmV2LnhtbERPzWqDQBC+F/oOyxRya1Y92MZmE0Qo9Nb48wCDO1Gp&#10;OyvuVm2fPhso9DYf3+8cz5sZxUKzGywriPcRCOLW6oE7BU39/vwKwnlkjaNlUvBDDs6nx4cjZtqu&#10;XNJS+U6EEHYZKui9nzIpXduTQbe3E3HgrnY26AOcO6lnXEO4GWUSRak0OHBo6HGioqf2q/o2CpaX&#10;y2dRTr/O1lW+RU3i03w8KLV72vI3EJ42/y/+c3/oMD9O4f5MuECe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fuEDBAAAA3AAAAA8AAAAAAAAAAAAAAAAAmAIAAGRycy9kb3du&#10;cmV2LnhtbFBLBQYAAAAABAAEAPUAAACGAwAAAAA=&#10;" path="m73,89r-23,l55,104r20,-2l74,98,73,95r,-6xe" fillcolor="black" stroked="f">
                    <v:path arrowok="t" o:connecttype="custom" o:connectlocs="73,708;50,708;55,723;75,721;74,717;73,714;73,708" o:connectangles="0,0,0,0,0,0,0"/>
                  </v:shape>
                  <v:shape id="Freeform 78" o:spid="_x0000_s1121" style="position:absolute;left:2501;top:619;width:81;height:105;visibility:visible;mso-wrap-style:square;v-text-anchor:top" coordsize="81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Md270A&#10;AADcAAAADwAAAGRycy9kb3ducmV2LnhtbERPSwrCMBDdC94hjOBOU134qUYpguBOrR5gaMa22ExK&#10;E2v19EYQ3M3jfWe97UwlWmpcaVnBZByBIM6sLjlXcL3sRwsQziNrrCyTghc52G76vTXG2j75TG3q&#10;cxFC2MWooPC+jqV0WUEG3djWxIG72cagD7DJpW7wGcJNJadRNJMGSw4NBda0Kyi7pw+joJ2fjrtz&#10;/Xb2kiZddJ36WVItlRoOumQFwlPn/+Kf+6DD/Mkcvs+EC+Tm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JMd270AAADcAAAADwAAAAAAAAAAAAAAAACYAgAAZHJzL2Rvd25yZXYu&#10;eG1sUEsFBgAAAAAEAAQA9QAAAIIDAAAAAA==&#10;" path="m72,l69,,43,3,23,12,9,27,,47,,77,5,97r10,7l33,101,50,89r-31,l15,76r,-11l20,42,31,23,50,15r9,-1l77,14r,-1l81,,76,,72,xe" fillcolor="black" stroked="f">
                    <v:path arrowok="t" o:connecttype="custom" o:connectlocs="72,619;69,619;43,622;23,631;9,646;0,666;0,696;5,716;15,723;33,720;50,708;19,708;15,695;15,684;20,661;31,642;50,634;59,633;77,633;77,632;81,619;76,619;72,619" o:connectangles="0,0,0,0,0,0,0,0,0,0,0,0,0,0,0,0,0,0,0,0,0,0,0"/>
                  </v:shape>
                  <v:shape id="Freeform 77" o:spid="_x0000_s1122" style="position:absolute;left:2501;top:619;width:81;height:105;visibility:visible;mso-wrap-style:square;v-text-anchor:top" coordsize="81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yJqcMA&#10;AADcAAAADwAAAGRycy9kb3ducmV2LnhtbESPzY7CMAyE70i8Q2SkvUEKB34KAVVISNx2KTyA1Zi2&#10;onGqJpTC068PK+3N1oxnPu8Og2tUT12oPRuYzxJQxIW3NZcGbtfTdA0qRGSLjWcy8KYAh/14tMPU&#10;+hdfqM9jqSSEQ4oGqhjbVOtQVOQwzHxLLNrddw6jrF2pbYcvCXeNXiTJUjusWRoqbOlYUfHIn85A&#10;v/r5Pl7aT/DXPBuS2yIus2ZjzNdkyLagIg3x3/x3fbaCPxdaeUYm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yJqcMAAADcAAAADwAAAAAAAAAAAAAAAACYAgAAZHJzL2Rv&#10;d25yZXYueG1sUEsFBgAAAAAEAAQA9QAAAIgDAAAAAA==&#10;" path="m77,14r-18,l56,71r-2,1l32,89r18,l73,89r,-5l76,27r,-8l77,14xe" fillcolor="black" stroked="f">
                    <v:path arrowok="t" o:connecttype="custom" o:connectlocs="77,633;59,633;56,690;54,691;32,708;50,708;73,708;73,703;76,646;76,638;77,633" o:connectangles="0,0,0,0,0,0,0,0,0,0,0"/>
                  </v:shape>
                </v:group>
                <v:group id="Group 73" o:spid="_x0000_s1123" style="position:absolute;left:2612;top:619;width:54;height:102" coordorigin="2612,619" coordsize="54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75" o:spid="_x0000_s1124" style="position:absolute;left:2612;top:619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NZc8YA&#10;AADcAAAADwAAAGRycy9kb3ducmV2LnhtbESPQWvCQBCF70L/wzKFXkQ3tVZC6iaIUOjBS6MUvA3Z&#10;MQnNzqbZNab/3jkUepvhvXnvm20xuU6NNITWs4HnZQKKuPK25drA6fi+SEGFiGyx80wGfilAkT/M&#10;tphZf+NPGstYKwnhkKGBJsY+0zpUDTkMS98Ti3bxg8Mo61BrO+BNwl2nV0my0Q5bloYGe9o3VH2X&#10;V2fgZ239fEz3h1JfA72Mu/O6/3o15ulx2r2BijTFf/Pf9YcV/JXgyzMyg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NZc8YAAADcAAAADwAAAAAAAAAAAAAAAACYAgAAZHJz&#10;L2Rvd25yZXYueG1sUEsFBgAAAAAEAAQA9QAAAIsDAAAAAA==&#10;" path="m24,l3,,6,6r,10l5,22,,102r19,l18,96r,-8l19,84,22,29,51,24r,-2l24,22,23,21,24,xe" fillcolor="black" stroked="f">
                    <v:path arrowok="t" o:connecttype="custom" o:connectlocs="24,619;3,619;6,625;6,635;5,641;0,721;19,721;18,715;18,707;19,703;22,648;51,643;51,641;24,641;23,640;24,619" o:connectangles="0,0,0,0,0,0,0,0,0,0,0,0,0,0,0,0"/>
                  </v:shape>
                  <v:shape id="Freeform 74" o:spid="_x0000_s1125" style="position:absolute;left:2612;top:619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/86MMA&#10;AADcAAAADwAAAGRycy9kb3ducmV2LnhtbERPTWvCQBC9F/wPywi9FLPR2hLSbEQEoYdeGqXQ25Ad&#10;k9DsbNxdY/rvuwXB2zze5xSbyfRiJOc7ywqWSQqCuLa640bB8bBfZCB8QNbYWyYFv+RhU84eCsy1&#10;vfInjVVoRAxhn6OCNoQhl9LXLRn0iR2II3eyzmCI0DVSO7zGcNPLVZq+SoMdx4YWB9q1VP9UF6Pg&#10;vNb2acx2H5W8eHoet9/r4etFqcf5tH0DEWgKd/HN/a7j/NUS/p+JF8j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/86MMAAADcAAAADwAAAAAAAAAAAAAAAACYAgAAZHJzL2Rv&#10;d25yZXYueG1sUEsFBgAAAAAEAAQA9QAAAIgDAAAAAA==&#10;" path="m48,l28,16r-4,6l51,22,53,2,51,1,48,xe" fillcolor="black" stroked="f">
                    <v:path arrowok="t" o:connecttype="custom" o:connectlocs="48,619;28,635;24,641;51,641;53,621;51,620;48,619" o:connectangles="0,0,0,0,0,0,0"/>
                  </v:shape>
                </v:group>
                <v:group id="Group 70" o:spid="_x0000_s1126" style="position:absolute;left:2691;top:567;width:29;height:154" coordorigin="2691,567" coordsize="29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72" o:spid="_x0000_s1127" style="position:absolute;left:2691;top:567;width:29;height:154;visibility:visible;mso-wrap-style:square;v-text-anchor:top" coordsize="29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y8HL8A&#10;AADcAAAADwAAAGRycy9kb3ducmV2LnhtbERPTWsCMRC9F/wPYYTealZti6xG0aLitVY8D5txs7qZ&#10;LJtR13/fCIXe5vE+Z7bofK1u1MYqsIHhIANFXARbcWng8LN5m4CKgmyxDkwGHhRhMe+9zDC34c7f&#10;dNtLqVIIxxwNOJEm1zoWjjzGQWiIE3cKrUdJsC21bfGewn2tR1n2qT1WnBocNvTlqLjsr97AOi6v&#10;biwfW3ovVsdtvT6LjmdjXvvdcgpKqJN/8Z97Z9P80Riez6QL9Pw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XLwcvwAAANwAAAAPAAAAAAAAAAAAAAAAAJgCAABkcnMvZG93bnJl&#10;di54bWxQSwUGAAAAAAQABAD1AAAAhAMAAAAA&#10;" path="m23,l11,,5,6r,11l11,23r12,l29,17,29,6,23,xe" fillcolor="black" stroked="f">
                    <v:path arrowok="t" o:connecttype="custom" o:connectlocs="23,567;11,567;5,573;5,584;11,590;23,590;29,584;29,573;23,567" o:connectangles="0,0,0,0,0,0,0,0,0"/>
                  </v:shape>
                  <v:shape id="Freeform 71" o:spid="_x0000_s1128" style="position:absolute;left:2691;top:567;width:29;height:154;visibility:visible;mso-wrap-style:square;v-text-anchor:top" coordsize="29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kaL8A&#10;AADcAAAADwAAAGRycy9kb3ducmV2LnhtbERPTWsCMRC9F/wPYQRvNau1RVajaFHxWiueh824Wd1M&#10;ls2o23/fCIXe5vE+Z77sfK3u1MYqsIHRMANFXARbcWng+L19nYKKgmyxDkwGfijCctF7mWNuw4O/&#10;6H6QUqUQjjkacCJNrnUsHHmMw9AQJ+4cWo+SYFtq2+Ijhftaj7PsQ3usODU4bOjTUXE93LyBTVzd&#10;3Ju872hSrE+7enMRHS/GDPrdagZKqJN/8Z97b9P88QSez6QL9O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tSRovwAAANwAAAAPAAAAAAAAAAAAAAAAAJgCAABkcnMvZG93bnJl&#10;di54bWxQSwUGAAAAAAQABAD1AAAAhAMAAAAA&#10;" path="m23,52l3,52r2,8l5,69r,5l,154r20,l19,149r-1,-6l19,136,23,52xe" fillcolor="black" stroked="f">
                    <v:path arrowok="t" o:connecttype="custom" o:connectlocs="23,619;3,619;5,627;5,636;5,641;0,721;20,721;19,716;18,710;19,703;23,619" o:connectangles="0,0,0,0,0,0,0,0,0,0,0"/>
                  </v:shape>
                </v:group>
                <v:group id="Group 67" o:spid="_x0000_s1129" style="position:absolute;left:2793;top:582;width:108;height:139" coordorigin="2793,582" coordsize="108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69" o:spid="_x0000_s1130" style="position:absolute;left:2793;top:582;width:108;height:139;visibility:visible;mso-wrap-style:square;v-text-anchor:top" coordsize="108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bxGcMA&#10;AADcAAAADwAAAGRycy9kb3ducmV2LnhtbERPTWvCQBC9F/wPywi9lLpRqUjqKiIt9FZMROxtyE6T&#10;YHY2ZKcx7a93hYK3ebzPWW0G16ieulB7NjCdJKCIC29rLg0c8vfnJaggyBYbz2TglwJs1qOHFabW&#10;X3hPfSaliiEcUjRQibSp1qGoyGGY+JY4ct++cygRdqW2HV5iuGv0LEkW2mHNsaHClnYVFefsxxn4&#10;G57k7VgcTuVnvp27af8iefZlzON42L6CEhrkLv53f9g4f7aA2zPxAr2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bxGcMAAADcAAAADwAAAAAAAAAAAAAAAACYAgAAZHJzL2Rv&#10;d25yZXYueG1sUEsFBgAAAAAEAAQA9QAAAIgDAAAAAA==&#10;" path="m61,14r-19,l35,139r19,l61,14xe" fillcolor="black" stroked="f">
                    <v:path arrowok="t" o:connecttype="custom" o:connectlocs="61,596;42,596;35,721;54,721;61,596" o:connectangles="0,0,0,0,0"/>
                  </v:shape>
                  <v:shape id="Freeform 68" o:spid="_x0000_s1131" style="position:absolute;left:2793;top:582;width:108;height:139;visibility:visible;mso-wrap-style:square;v-text-anchor:top" coordsize="108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pUgsQA&#10;AADcAAAADwAAAGRycy9kb3ducmV2LnhtbERPTWvCQBC9F/wPywheSt2o2JbUVUQq9CZNpLS3ITtN&#10;gtnZkJ3G1F/vFoTe5vE+Z7UZXKN66kLt2cBsmoAiLrytuTRwzPcPz6CCIFtsPJOBXwqwWY/uVpha&#10;f+Z36jMpVQzhkKKBSqRNtQ5FRQ7D1LfEkfv2nUOJsCu17fAcw12j50nyqB3WHBsqbGlXUXHKfpyB&#10;y3Avrx/F8bM85NuFm/VLybMvYybjYfsCSmiQf/HN/Wbj/PkT/D0TL9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qVILEAAAA3AAAAA8AAAAAAAAAAAAAAAAAmAIAAGRycy9k&#10;b3ducmV2LnhtbFBLBQYAAAAABAAEAPUAAACJAwAAAAA=&#10;" path="m107,l1,,,14r106,l107,xe" fillcolor="black" stroked="f">
                    <v:path arrowok="t" o:connecttype="custom" o:connectlocs="107,582;1,582;0,596;106,596;107,582" o:connectangles="0,0,0,0,0"/>
                  </v:shape>
                </v:group>
                <v:group id="Group 63" o:spid="_x0000_s1132" style="position:absolute;left:2894;top:619;width:81;height:105" coordorigin="2894,619" coordsize="81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66" o:spid="_x0000_s1133" style="position:absolute;left:2894;top:619;width:81;height:105;visibility:visible;mso-wrap-style:square;v-text-anchor:top" coordsize="81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zmj8EA&#10;AADcAAAADwAAAGRycy9kb3ducmV2LnhtbERPzWqDQBC+F/IOywR6a9Z6sI3JRkQI9Nb68wCDO1Gp&#10;OyvuRm2fvlso9DYf3++cs82MYqHZDZYVPB8iEMSt1QN3Cpr6+vQKwnlkjaNlUvBFDrLL7uGMqbYr&#10;l7RUvhMhhF2KCnrvp1RK1/Zk0B3sRBy4m50N+gDnTuoZ1xBuRhlHUSINDhwaepyo6Kn9rO5GwfLy&#10;8V6U07ezdZVvURP7JB+PSj3ut/wEwtPm/8V/7jcd5sdH+H0mXCA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s5o/BAAAA3AAAAA8AAAAAAAAAAAAAAAAAmAIAAGRycy9kb3du&#10;cmV2LnhtbFBLBQYAAAAABAAEAPUAAACGAwAAAAA=&#10;" path="m74,89r-23,l55,104r20,-2l74,98,73,95r1,-6xe" fillcolor="black" stroked="f">
                    <v:path arrowok="t" o:connecttype="custom" o:connectlocs="74,708;51,708;55,723;75,721;74,717;73,714;74,708" o:connectangles="0,0,0,0,0,0,0"/>
                  </v:shape>
                  <v:shape id="Freeform 65" o:spid="_x0000_s1134" style="position:absolute;left:2894;top:619;width:81;height:105;visibility:visible;mso-wrap-style:square;v-text-anchor:top" coordsize="81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/Zz8MA&#10;AADcAAAADwAAAGRycy9kb3ducmV2LnhtbESPQYvCQAyF74L/YciCN52ugrpdRymC4G21+gNCJ9uW&#10;7WRKZ6zVX785CN4S3st7Xza7wTWqpy7Ung18zhJQxIW3NZcGrpfDdA0qRGSLjWcy8KAAu+14tMHU&#10;+jufqc9jqSSEQ4oGqhjbVOtQVOQwzHxLLNqv7xxGWbtS2w7vEu4aPU+SpXZYszRU2NK+ouIvvzkD&#10;/er0sz+3z+AveTYk13lcZs2XMZOPIfsGFWmIb/Pr+mgFfyH48oxMo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/Zz8MAAADcAAAADwAAAAAAAAAAAAAAAACYAgAAZHJzL2Rv&#10;d25yZXYueG1sUEsFBgAAAAAEAAQA9QAAAIgDAAAAAA==&#10;" path="m73,l69,,44,3,24,12,9,27,1,47,,77,5,97r11,7l33,101,51,89r-31,l16,76r,-11l20,42,32,23,50,15,60,14r18,l78,13,81,,77,,73,xe" fillcolor="black" stroked="f">
                    <v:path arrowok="t" o:connecttype="custom" o:connectlocs="73,619;69,619;44,622;24,631;9,646;1,666;0,696;5,716;16,723;33,720;51,708;20,708;16,695;16,684;20,661;32,642;50,634;60,633;78,633;78,632;81,619;77,619;73,619" o:connectangles="0,0,0,0,0,0,0,0,0,0,0,0,0,0,0,0,0,0,0,0,0,0,0"/>
                  </v:shape>
                  <v:shape id="Freeform 64" o:spid="_x0000_s1135" style="position:absolute;left:2894;top:619;width:81;height:105;visibility:visible;mso-wrap-style:square;v-text-anchor:top" coordsize="81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N8VMEA&#10;AADcAAAADwAAAGRycy9kb3ducmV2LnhtbERP24rCMBB9X/Afwgi+rakKXmpTKYKwb66tHzA0Y1ts&#10;JqWJtbtfvxEWfJvDuU5yGE0rBupdY1nBYh6BIC6tbrhScC1On1sQziNrbC2Tgh9ycEgnHwnG2j75&#10;QkPuKxFC2MWooPa+i6V0ZU0G3dx2xIG72d6gD7CvpO7xGcJNK5dRtJYGGw4NNXZ0rKm85w+jYNh8&#10;n4+X7tfZIs/G6Lr066zdKTWbjtkehKfRv8X/7i8d5q8W8HomXCD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DfFTBAAAA3AAAAA8AAAAAAAAAAAAAAAAAmAIAAGRycy9kb3du&#10;cmV2LnhtbFBLBQYAAAAABAAEAPUAAACGAwAAAAA=&#10;" path="m78,14r-18,l57,71r-2,1l33,89r18,l74,89r,-5l77,27r,-8l78,14xe" fillcolor="black" stroked="f">
                    <v:path arrowok="t" o:connecttype="custom" o:connectlocs="78,633;60,633;57,690;55,691;33,708;51,708;51,708;74,708;74,703;77,646;77,638;78,633" o:connectangles="0,0,0,0,0,0,0,0,0,0,0,0"/>
                  </v:shape>
                </v:group>
                <v:group id="Group 60" o:spid="_x0000_s1136" style="position:absolute;left:3013;top:567;width:29;height:154" coordorigin="3013,567" coordsize="29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62" o:spid="_x0000_s1137" style="position:absolute;left:3013;top:567;width:29;height:154;visibility:visible;mso-wrap-style:square;v-text-anchor:top" coordsize="29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UqwcAA&#10;AADcAAAADwAAAGRycy9kb3ducmV2LnhtbERPTWvCQBC9F/wPywje6qamFUldRUWl16p4HrLTbGx2&#10;NmRHjf++Wyj0No/3OfNl7xt1oy7WgQ28jDNQxGWwNVcGTsfd8wxUFGSLTWAy8KAIy8XgaY6FDXf+&#10;pNtBKpVCOBZowIm0hdaxdOQxjkNLnLiv0HmUBLtK2w7vKdw3epJlU+2x5tTgsKWNo/L7cPUGtnF1&#10;dbm87em1XJ/3zfYiOl6MGQ371TsooV7+xX/uD5vm5zn8PpMu0I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IUqwcAAAADcAAAADwAAAAAAAAAAAAAAAACYAgAAZHJzL2Rvd25y&#10;ZXYueG1sUEsFBgAAAAAEAAQA9QAAAIUDAAAAAA==&#10;" path="m22,l10,,5,6r,11l10,23r12,l28,17,28,6,22,xe" fillcolor="black" stroked="f">
                    <v:path arrowok="t" o:connecttype="custom" o:connectlocs="22,567;10,567;5,573;5,584;10,590;22,590;28,584;28,573;22,567" o:connectangles="0,0,0,0,0,0,0,0,0"/>
                  </v:shape>
                  <v:shape id="Freeform 61" o:spid="_x0000_s1138" style="position:absolute;left:3013;top:567;width:29;height:154;visibility:visible;mso-wrap-style:square;v-text-anchor:top" coordsize="29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yytb8A&#10;AADcAAAADwAAAGRycy9kb3ducmV2LnhtbERPTWsCMRC9F/wPYQRvNWu1RVajaFHptVY8D5txs7qZ&#10;LJtR139vCoXe5vE+Z77sfK1u1MYqsIHRMANFXARbcWng8LN9nYKKgmyxDkwGHhRhuei9zDG34c7f&#10;dNtLqVIIxxwNOJEm1zoWjjzGYWiIE3cKrUdJsC21bfGewn2t37LsQ3usODU4bOjTUXHZX72BTVxd&#10;3VjedzQp1sddvTmLjmdjBv1uNQMl1Mm/+M/9ZdP88QR+n0kX6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bLK1vwAAANwAAAAPAAAAAAAAAAAAAAAAAJgCAABkcnMvZG93bnJl&#10;di54bWxQSwUGAAAAAAQABAD1AAAAhAMAAAAA&#10;" path="m23,52l3,52r2,8l4,69,,154r19,l18,149r,-6l18,136,23,52xe" fillcolor="black" stroked="f">
                    <v:path arrowok="t" o:connecttype="custom" o:connectlocs="23,619;3,619;5,627;4,636;0,721;19,721;18,716;18,710;18,703;23,619" o:connectangles="0,0,0,0,0,0,0,0,0,0"/>
                  </v:shape>
                </v:group>
                <v:group id="Group 55" o:spid="_x0000_s1139" style="position:absolute;left:3075;top:618;width:126;height:105" coordorigin="3075,618" coordsize="126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59" o:spid="_x0000_s1140" style="position:absolute;left:3075;top:618;width:126;height:105;visibility:visible;mso-wrap-style:square;v-text-anchor:top" coordsize="126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75G8EA&#10;AADcAAAADwAAAGRycy9kb3ducmV2LnhtbERPS2rDMBDdF3IHMYHsGjkJmNaJEppAwdBN7fQAgzSx&#10;Ra2RsRTb7emrQqG7ebzvHE6z68RIQ7CeFWzWGQhi7Y3lRsHH9fXxCUSIyAY7z6TgiwKcjouHAxbG&#10;T1zRWMdGpBAOBSpoY+wLKYNuyWFY+544cTc/OIwJDo00A04p3HVym2W5dGg5NbTY06Ul/VnfnYLL&#10;pjzX8pvJVs110s9b/f5mtVKr5fyyBxFpjv/iP3dp0vxdDr/PpAv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e+RvBAAAA3AAAAA8AAAAAAAAAAAAAAAAAmAIAAGRycy9kb3du&#10;cmV2LnhtbFBLBQYAAAAABAAEAPUAAACGAwAAAAA=&#10;" path="m24,1l3,1,4,11r,8l3,26,,97r7,7l18,104,38,97r7,-8l17,89,19,70r,-9l20,54,24,1xe" fillcolor="black" stroked="f">
                    <v:path arrowok="t" o:connecttype="custom" o:connectlocs="24,619;3,619;4,629;4,637;3,644;0,715;7,722;18,722;38,715;45,707;17,707;19,688;19,679;20,672;24,619" o:connectangles="0,0,0,0,0,0,0,0,0,0,0,0,0,0,0"/>
                  </v:shape>
                  <v:shape id="Freeform 58" o:spid="_x0000_s1141" style="position:absolute;left:3075;top:618;width:126;height:105;visibility:visible;mso-wrap-style:square;v-text-anchor:top" coordsize="126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JcgMEA&#10;AADcAAAADwAAAGRycy9kb3ducmV2LnhtbERP3WrCMBS+F/YO4Qx2p6kOplajbMJA8EZbH+CQHNtg&#10;c1KazHZ7ejMQvDsf3+9ZbwfXiBt1wXpWMJ1kIIi1N5YrBefye7wAESKywcYzKfilANvNy2iNufE9&#10;n+hWxEqkEA45KqhjbHMpg67JYZj4ljhxF985jAl2lTQd9incNXKWZR/SoeXUUGNLu5r0tfhxCnbT&#10;/Vch/5jsqSp7vZzp48Fqpd5eh88ViEhDfIof7r1J89/n8P9Muk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SXIDBAAAA3AAAAA8AAAAAAAAAAAAAAAAAmAIAAGRycy9kb3du&#10;cmV2LnhtbFBLBQYAAAAABAAEAPUAAACGAwAAAAA=&#10;" path="m70,83r-18,l52,98r9,6l72,104,92,99r8,-9l71,90,70,83xe" fillcolor="black" stroked="f">
                    <v:path arrowok="t" o:connecttype="custom" o:connectlocs="70,701;52,701;52,716;61,722;72,722;92,717;100,708;71,708;70,701;70,701" o:connectangles="0,0,0,0,0,0,0,0,0,0"/>
                  </v:shape>
                  <v:shape id="Freeform 57" o:spid="_x0000_s1142" style="position:absolute;left:3075;top:618;width:126;height:105;visibility:visible;mso-wrap-style:square;v-text-anchor:top" coordsize="126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3I8sQA&#10;AADcAAAADwAAAGRycy9kb3ducmV2LnhtbESPQWsCMRCF70L/Q5iCN82qUOzWKFYQhF7q2h8wJNPd&#10;4GaybFJ37a/vHAreZnhv3vtmsxtDq27UJx/ZwGJegCK20XmuDXxdjrM1qJSRHbaRycCdEuy2T5MN&#10;li4OfKZblWslIZxKNNDk3JVaJ9tQwDSPHbFo37EPmGXta+16HCQ8tHpZFC86oGdpaLCjQ0P2Wv0E&#10;A4fF6b3Sv0z+XF8G+7q0nx/eGjN9HvdvoDKN+WH+vz45wV8JrTwjE+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NyPLEAAAA3AAAAA8AAAAAAAAAAAAAAAAAmAIAAGRycy9k&#10;b3ducmV2LnhtbFBLBQYAAAAABAAEAPUAAACJAwAAAAA=&#10;" path="m124,1r-18,l107,7r,9l107,26r-2,23l98,72,86,87,71,90r29,l106,83,117,63r6,-23l125,19r,-11l124,1xe" fillcolor="black" stroked="f">
                    <v:path arrowok="t" o:connecttype="custom" o:connectlocs="124,619;106,619;107,625;107,634;107,644;105,667;98,690;86,705;71,708;100,708;106,701;117,681;123,658;125,637;125,626;124,619" o:connectangles="0,0,0,0,0,0,0,0,0,0,0,0,0,0,0,0"/>
                  </v:shape>
                  <v:shape id="Freeform 56" o:spid="_x0000_s1143" style="position:absolute;left:3075;top:618;width:126;height:105;visibility:visible;mso-wrap-style:square;v-text-anchor:top" coordsize="126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tacEA&#10;AADcAAAADwAAAGRycy9kb3ducmV2LnhtbERPS2rDMBDdB3oHMYXuEjkphNqJEtpAwNBNbecAgzS1&#10;Ra2RsZTY7emrQqC7ebzv7I+z68WNxmA9K1ivMhDE2hvLrYJLc16+gAgR2WDvmRR8U4Dj4WGxx8L4&#10;iSu61bEVKYRDgQq6GIdCyqA7chhWfiBO3KcfHcYEx1aaEacU7nq5ybKtdGg5NXQ40Kkj/VVfnYLT&#10;unyr5Q+Trdpm0vlGf7xbrdTT4/y6AxFpjv/iu7s0af5zDn/PpAvk4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BbWnBAAAA3AAAAA8AAAAAAAAAAAAAAAAAmAIAAGRycy9kb3du&#10;cmV2LnhtbFBLBQYAAAAABAAEAPUAAACGAwAAAAA=&#10;" path="m75,l56,5r,21l55,45,53,64r-5,7l33,89r12,l52,83r18,l70,64r,-3l71,54,75,xe" fillcolor="black" stroked="f">
                    <v:path arrowok="t" o:connecttype="custom" o:connectlocs="75,618;56,623;56,644;55,663;53,682;48,689;33,707;45,707;52,701;70,701;70,682;70,679;71,672;75,618" o:connectangles="0,0,0,0,0,0,0,0,0,0,0,0,0,0"/>
                  </v:shape>
                </v:group>
                <v:group id="Group 51" o:spid="_x0000_s1144" style="position:absolute;left:3232;top:567;width:76;height:155" coordorigin="3232,567" coordsize="76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54" o:spid="_x0000_s1145" style="position:absolute;left:3232;top:567;width:76;height:155;visibility:visible;mso-wrap-style:square;v-text-anchor:top" coordsize="76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+8Ob0A&#10;AADcAAAADwAAAGRycy9kb3ducmV2LnhtbERPSwrCMBDdC94hjOBOU4uIVKOIUnDrZ+FyaMam2ExK&#10;E7V6eiMI7ubxvrNcd7YWD2p95VjBZJyAIC6crrhUcD7lozkIH5A11o5JwYs8rFf93hIz7Z58oMcx&#10;lCKGsM9QgQmhyaT0hSGLfuwa4shdXWsxRNiWUrf4jOG2lmmSzKTFimODwYa2horb8W4V4PuSb4p8&#10;t7uczfZ6OrzSqqlTpYaDbrMAEagLf/HPvddx/nQC32fiB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0+8Ob0AAADcAAAADwAAAAAAAAAAAAAAAACYAgAAZHJzL2Rvd25yZXYu&#10;eG1sUEsFBgAAAAAEAAQA9QAAAIIDAAAAAA==&#10;" path="m26,l6,,8,5r,10l7,21,,154r18,l21,88,42,72r-17,l26,xe" fillcolor="black" stroked="f">
                    <v:path arrowok="t" o:connecttype="custom" o:connectlocs="26,567;6,567;8,572;8,582;7,588;0,721;18,721;21,655;42,639;25,639;26,567" o:connectangles="0,0,0,0,0,0,0,0,0,0,0"/>
                  </v:shape>
                  <v:shape id="Freeform 53" o:spid="_x0000_s1146" style="position:absolute;left:3232;top:567;width:76;height:155;visibility:visible;mso-wrap-style:square;v-text-anchor:top" coordsize="76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0iTr0A&#10;AADcAAAADwAAAGRycy9kb3ducmV2LnhtbERPSwrCMBDdC94hjOBOU4uIVKOIUnDrZ+FyaMam2ExK&#10;E7V6eiMI7ubxvrNcd7YWD2p95VjBZJyAIC6crrhUcD7lozkIH5A11o5JwYs8rFf93hIz7Z58oMcx&#10;lCKGsM9QgQmhyaT0hSGLfuwa4shdXWsxRNiWUrf4jOG2lmmSzKTFimODwYa2horb8W4V4PuSb4p8&#10;t7uczfZ6OrzSqqlTpYaDbrMAEagLf/HPvddx/jSF7zPxAr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50iTr0AAADcAAAADwAAAAAAAAAAAAAAAACYAgAAZHJzL2Rvd25yZXYu&#10;eG1sUEsFBgAAAAAEAAQA9QAAAIIDAAAAAA==&#10;" path="m76,69r-18,l58,77,57,88r-2,55l74,154r-2,-6l72,136,76,69xe" fillcolor="black" stroked="f">
                    <v:path arrowok="t" o:connecttype="custom" o:connectlocs="76,636;58,636;58,644;57,655;55,710;74,721;72,715;72,703;76,636" o:connectangles="0,0,0,0,0,0,0,0,0"/>
                  </v:shape>
                  <v:shape id="Freeform 52" o:spid="_x0000_s1147" style="position:absolute;left:3232;top:567;width:76;height:155;visibility:visible;mso-wrap-style:square;v-text-anchor:top" coordsize="76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GH1b4A&#10;AADcAAAADwAAAGRycy9kb3ducmV2LnhtbERPy6rCMBDdC/5DGOHuNLVXRKpRRCm49bFwOTRjU2wm&#10;pYla/XojCO7mcJ6zWHW2FndqfeVYwXiUgCAunK64VHA65sMZCB+QNdaOScGTPKyW/d4CM+0evKf7&#10;IZQihrDPUIEJocmk9IUhi37kGuLIXVxrMUTYllK3+IjhtpZpkkylxYpjg8GGNoaK6+FmFeDrnK+L&#10;fLs9n8zmctw/06qpU6X+Bt16DiJQF37ir3un4/zJP3yeiRfI5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jRh9W+AAAA3AAAAA8AAAAAAAAAAAAAAAAAmAIAAGRycy9kb3ducmV2&#10;LnhtbFBLBQYAAAAABAAEAPUAAACDAwAAAAA=&#10;" path="m71,52r-12,l43,57,25,72r17,l44,70r4,-1l76,69r,-9l71,52xe" fillcolor="black" stroked="f">
                    <v:path arrowok="t" o:connecttype="custom" o:connectlocs="71,619;59,619;43,624;25,639;42,639;44,637;48,636;76,636;76,627;71,619" o:connectangles="0,0,0,0,0,0,0,0,0,0"/>
                  </v:shape>
                </v:group>
                <v:group id="Group 47" o:spid="_x0000_s1148" style="position:absolute;left:3342;top:619;width:71;height:104" coordorigin="3342,619" coordsize="71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50" o:spid="_x0000_s1149" style="position:absolute;left:3342;top:619;width:71;height:104;visibility:visible;mso-wrap-style:square;v-text-anchor:top" coordsize="7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qwH8QA&#10;AADcAAAADwAAAGRycy9kb3ducmV2LnhtbERPTUvDQBC9C/6HZYTe7MZSi8ZuSxVEqV6sreBtyI7J&#10;YnY2Zsck7a/vCgVv83ifM18OvlYdtdEFNnA1zkARF8E6Lg1s3x8vb0BFQbZYByYDe4qwXJyfzTG3&#10;oec36jZSqhTCMUcDlUiTax2LijzGcWiIE/cVWo+SYFtq22Kfwn2tJ1k20x4dp4YKG3qoqPje/HoD&#10;t7J7+fz5eOq7e7GTuHLrw6tDY0YXw+oOlNAg/+KT+9mm+dNr+HsmXaAX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6sB/EAAAA3AAAAA8AAAAAAAAAAAAAAAAAmAIAAGRycy9k&#10;b3ducmV2LnhtbFBLBQYAAAAABAAEAPUAAACJAwAAAAA=&#10;" path="m62,l46,,24,7,10,24,3,46,,66,6,92r15,11l43,101,61,94r,-4l24,90,18,84r,-20l19,61,37,54,48,49r-28,l27,25,40,12r10,l70,12r,-4l62,xe" fillcolor="black" stroked="f">
                    <v:path arrowok="t" o:connecttype="custom" o:connectlocs="62,619;46,619;24,626;10,643;3,665;0,685;6,711;21,722;43,720;61,713;61,709;24,709;18,703;18,683;19,680;37,673;48,668;20,668;27,644;40,631;50,631;70,631;70,627;62,619" o:connectangles="0,0,0,0,0,0,0,0,0,0,0,0,0,0,0,0,0,0,0,0,0,0,0,0"/>
                  </v:shape>
                  <v:shape id="Freeform 49" o:spid="_x0000_s1150" style="position:absolute;left:3342;top:619;width:71;height:104;visibility:visible;mso-wrap-style:square;v-text-anchor:top" coordsize="7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guaMQA&#10;AADcAAAADwAAAGRycy9kb3ducmV2LnhtbERPS0vDQBC+C/6HZQRvdmORUmO3pQpiaXuxPsDbkB2T&#10;xexszI5J2l/fLRS8zcf3nNli8LXqqI0usIHbUQaKuAjWcWng/e35ZgoqCrLFOjAZ2FOExfzyYoa5&#10;DT2/UreTUqUQjjkaqESaXOtYVOQxjkJDnLjv0HqUBNtS2xb7FO5rPc6yifboODVU2NBTRcXP7s8b&#10;uJePzdfv50vfPYodx6VbH7YOjbm+GpYPoIQG+Ref3Sub5t9N4PRMukDP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oLmjEAAAA3AAAAA8AAAAAAAAAAAAAAAAAmAIAAGRycy9k&#10;b3ducmV2LnhtbFBLBQYAAAAABAAEAPUAAACJAwAAAAA=&#10;" path="m63,78r-7,5l43,90r18,l63,78xe" fillcolor="black" stroked="f">
                    <v:path arrowok="t" o:connecttype="custom" o:connectlocs="63,697;56,702;43,709;61,709;63,697" o:connectangles="0,0,0,0,0"/>
                  </v:shape>
                  <v:shape id="Freeform 48" o:spid="_x0000_s1151" style="position:absolute;left:3342;top:619;width:71;height:104;visibility:visible;mso-wrap-style:square;v-text-anchor:top" coordsize="7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SL88QA&#10;AADcAAAADwAAAGRycy9kb3ducmV2LnhtbERPTUvDQBC9C/6HZYTe7MZSrMZuSxVEqV6sreBtyI7J&#10;YnY2Zsck7a/vCgVv83ifM18OvlYdtdEFNnA1zkARF8E6Lg1s3x8vb0BFQbZYByYDe4qwXJyfzTG3&#10;oec36jZSqhTCMUcDlUiTax2LijzGcWiIE/cVWo+SYFtq22Kfwn2tJ1l2rT06Tg0VNvRQUfG9+fUG&#10;bmX38vnz8dR392InceXWh1eHxowuhtUdKKFB/sUn97NN86cz+HsmXaAX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ki/PEAAAA3AAAAA8AAAAAAAAAAAAAAAAAmAIAAGRycy9k&#10;b3ducmV2LnhtbFBLBQYAAAAABAAEAPUAAACJAwAAAAA=&#10;" path="m70,12r-20,l53,15r,15l46,39,20,49r28,l58,43,69,28,70,18r,-6xe" fillcolor="black" stroked="f">
                    <v:path arrowok="t" o:connecttype="custom" o:connectlocs="70,631;50,631;53,634;53,649;46,658;20,668;48,668;58,662;69,647;70,637;70,631" o:connectangles="0,0,0,0,0,0,0,0,0,0,0"/>
                  </v:shape>
                </v:group>
                <v:group id="Group 43" o:spid="_x0000_s1152" style="position:absolute;left:3446;top:619;width:76;height:102" coordorigin="3446,619" coordsize="76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46" o:spid="_x0000_s1153" style="position:absolute;left:3446;top:619;width:76;height:102;visibility:visible;mso-wrap-style:square;v-text-anchor:top" coordsize="7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HUcIA&#10;AADcAAAADwAAAGRycy9kb3ducmV2LnhtbERPTWsCMRC9F/wPYQQvRbMrUupqFFlq7aGXquB12Iy7&#10;wc1kSVLd/ntTELzN433Oct3bVlzJB+NYQT7JQBBXThuuFRwP2/E7iBCRNbaOScEfBVivBi9LLLS7&#10;8Q9d97EWKYRDgQqaGLtCylA1ZDFMXEecuLPzFmOCvpba4y2F21ZOs+xNWjScGhrsqGyouux/rYKd&#10;6bw5HmyZ7/Ls4/s8/Xw9lVap0bDfLEBE6uNT/HB/6TR/Nof/Z9IF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s0dRwgAAANwAAAAPAAAAAAAAAAAAAAAAAJgCAABkcnMvZG93&#10;bnJldi54bWxQSwUGAAAAAAQABAD1AAAAhwMAAAAA&#10;" path="m23,l3,,5,5r,14l,102r18,l21,36,36,25r7,-5l25,20,23,xe" fillcolor="black" stroked="f">
                    <v:path arrowok="t" o:connecttype="custom" o:connectlocs="23,619;3,619;5,624;5,638;0,721;18,721;21,655;36,644;43,639;25,639;23,619" o:connectangles="0,0,0,0,0,0,0,0,0,0,0"/>
                  </v:shape>
                  <v:shape id="Freeform 45" o:spid="_x0000_s1154" style="position:absolute;left:3446;top:619;width:76;height:102;visibility:visible;mso-wrap-style:square;v-text-anchor:top" coordsize="7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B4EcUA&#10;AADcAAAADwAAAGRycy9kb3ducmV2LnhtbESPT2vDMAzF74N+B6PCLmV1UlgZWd0yQv/ssMvawq4i&#10;VhOzWA6222bffjoMdpN4T+/9tNqMvlc3iskFNlDOC1DETbCOWwPn0+7pBVTKyBb7wGTghxJs1pOH&#10;FVY23PmTbsfcKgnhVKGBLueh0jo1HXlM8zAQi3YJ0WOWNbbaRrxLuO/1oiiW2qNjaehwoLqj5vt4&#10;9QYObojufPJ1eSiL7cdlsZ991d6Yx+n49goq05j/zX/X71bwnwVfnpEJ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HgRxQAAANwAAAAPAAAAAAAAAAAAAAAAAJgCAABkcnMv&#10;ZG93bnJldi54bWxQSwUGAAAAAAQABAD1AAAAigMAAAAA&#10;" path="m76,17r-19,l58,22r-4,80l74,102,72,95r,-7l72,84,76,17xe" fillcolor="black" stroked="f">
                    <v:path arrowok="t" o:connecttype="custom" o:connectlocs="76,636;57,636;58,641;54,721;74,721;72,714;72,707;72,703;76,636" o:connectangles="0,0,0,0,0,0,0,0,0"/>
                  </v:shape>
                  <v:shape id="Freeform 44" o:spid="_x0000_s1155" style="position:absolute;left:3446;top:619;width:76;height:102;visibility:visible;mso-wrap-style:square;v-text-anchor:top" coordsize="7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disMA&#10;AADcAAAADwAAAGRycy9kb3ducmV2LnhtbERPS2vCQBC+C/6HZQQvUjcRKpK6EQlWe+jFB/Q6ZCfJ&#10;0uxs2N1q+u+7hUJv8/E9Z7sbbS/u5INxrCBfZiCIa6cNtwpu19enDYgQkTX2jknBNwXYldPJFgvt&#10;Hnym+yW2IoVwKFBBF+NQSBnqjiyGpRuIE9c4bzEm6FupPT5SuO3lKsvW0qLh1NDhQFVH9eflyyo4&#10;mcGb29VW+SnPDu/N6rj4qKxS89m4fwERaYz/4j/3m07zn3P4fSZdI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zdisMAAADcAAAADwAAAAAAAAAAAAAAAACYAgAAZHJzL2Rv&#10;d25yZXYueG1sUEsFBgAAAAAEAAQA9QAAAIgDAAAAAA==&#10;" path="m71,l59,,43,5,25,20r18,l44,19r5,-2l76,17r,-9l71,xe" fillcolor="black" stroked="f">
                    <v:path arrowok="t" o:connecttype="custom" o:connectlocs="71,619;59,619;43,624;25,639;43,639;44,638;49,636;76,636;76,627;71,619" o:connectangles="0,0,0,0,0,0,0,0,0,0"/>
                  </v:shape>
                </v:group>
                <v:group id="Group 39" o:spid="_x0000_s1156" style="position:absolute;left:3560;top:617;width:77;height:107" coordorigin="3560,617" coordsize="77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42" o:spid="_x0000_s1157" style="position:absolute;left:3560;top:617;width:77;height:107;visibility:visible;mso-wrap-style:square;v-text-anchor:top" coordsize="7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4AJ8QA&#10;AADcAAAADwAAAGRycy9kb3ducmV2LnhtbERPS2vCQBC+F/oflin0phvrA4muIvZBqXjwBTkO2TEJ&#10;ZmfD7laT/vpuQehtPr7nzJetqcWVnK8sKxj0ExDEudUVFwqOh/feFIQPyBpry6SgIw/LxePDHFNt&#10;b7yj6z4UIoawT1FBGUKTSunzkgz6vm2II3e2zmCI0BVSO7zFcFPLlySZSIMVx4YSG1qXlF/230bB&#10;sPsxm2x0Wr2NX91Hd/jK8tE2U+r5qV3NQARqw7/47v7Ucf54CH/PxA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uACfEAAAA3AAAAA8AAAAAAAAAAAAAAAAAmAIAAGRycy9k&#10;b3ducmV2LnhtbFBLBQYAAAAABAAEAPUAAACJAwAAAAA=&#10;" path="m71,86r-20,l53,106r20,-2l71,99r,-10l71,86xe" fillcolor="black" stroked="f">
                    <v:path arrowok="t" o:connecttype="custom" o:connectlocs="71,703;51,703;53,723;73,721;71,716;71,706;71,703" o:connectangles="0,0,0,0,0,0,0"/>
                  </v:shape>
                  <v:shape id="Freeform 41" o:spid="_x0000_s1158" style="position:absolute;left:3560;top:617;width:77;height:107;visibility:visible;mso-wrap-style:square;v-text-anchor:top" coordsize="7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eYU8UA&#10;AADcAAAADwAAAGRycy9kb3ducmV2LnhtbERPTWvCQBC9C/6HZQre6qYaS0ldRWwtpdJDtYUch+w0&#10;CWZnw+6qib/eLRS8zeN9znzZmUacyPnasoKHcQKCuLC65lLB935z/wTCB2SNjWVS0JOH5WI4mGOm&#10;7Zm/6LQLpYgh7DNUUIXQZlL6oiKDfmxb4sj9WmcwROhKqR2eY7hp5CRJHqXBmmNDhS2tKyoOu6NR&#10;MO0vZpunP6vX2Yt76/cfeZF+5kqN7rrVM4hAXbiJ/93vOs6fpfD3TLx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5hTxQAAANwAAAAPAAAAAAAAAAAAAAAAAJgCAABkcnMv&#10;ZG93bnJldi54bWxQSwUGAAAAAAQABAD1AAAAigMAAAAA&#10;" path="m22,2l1,2,3,5,4,15,,89r,8l5,105r12,l33,101,48,89r-29,l18,84r,-7l22,2xe" fillcolor="black" stroked="f">
                    <v:path arrowok="t" o:connecttype="custom" o:connectlocs="22,619;1,619;3,622;4,632;0,706;0,714;5,722;17,722;33,718;48,706;19,706;18,701;18,694;22,619" o:connectangles="0,0,0,0,0,0,0,0,0,0,0,0,0,0"/>
                  </v:shape>
                  <v:shape id="Freeform 40" o:spid="_x0000_s1159" style="position:absolute;left:3560;top:617;width:77;height:107;visibility:visible;mso-wrap-style:square;v-text-anchor:top" coordsize="7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9yMUA&#10;AADcAAAADwAAAGRycy9kb3ducmV2LnhtbERPTWvCQBC9F/wPyxS81U3VlJK6itgqUumh2kKOQ3aa&#10;BLOzYXfVxF/vFgq9zeN9zmzRmUacyfnasoLHUQKCuLC65lLB12H98AzCB2SNjWVS0JOHxXxwN8NM&#10;2wt/0nkfShFD2GeooAqhzaT0RUUG/ci2xJH7sc5giNCVUju8xHDTyHGSPEmDNceGCltaVVQc9yej&#10;YNJfzS6ffi/f0le36Q/veTH9yJUa3nfLFxCBuvAv/nNvdZyfpvD7TLx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yz3IxQAAANwAAAAPAAAAAAAAAAAAAAAAAJgCAABkcnMv&#10;ZG93bnJldi54bWxQSwUGAAAAAAQABAD1AAAAigMAAAAA&#10;" path="m76,l58,6,55,70,32,87r-5,2l48,89r3,-3l71,86r,-3l76,xe" fillcolor="black" stroked="f">
                    <v:path arrowok="t" o:connecttype="custom" o:connectlocs="76,617;58,623;55,687;32,704;27,706;48,706;51,703;71,703;71,700;76,617" o:connectangles="0,0,0,0,0,0,0,0,0,0"/>
                  </v:shape>
                </v:group>
                <v:group id="Group 35" o:spid="_x0000_s1160" style="position:absolute;left:3673;top:619;width:81;height:105" coordorigin="3673,619" coordsize="81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38" o:spid="_x0000_s1161" style="position:absolute;left:3673;top:619;width:81;height:105;visibility:visible;mso-wrap-style:square;v-text-anchor:top" coordsize="81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mkG8EA&#10;AADcAAAADwAAAGRycy9kb3ducmV2LnhtbERP22rCQBB9L/gPywi+NRuFekldQwgU+maN+YAhOyah&#10;2dmQXWPq17sFwbc5nOvs08l0YqTBtZYVLKMYBHFldcu1gvL89b4F4Tyyxs4yKfgjB+lh9rbHRNsb&#10;n2gsfC1CCLsEFTTe94mUrmrIoItsTxy4ix0M+gCHWuoBbyHcdHIVx2tpsOXQ0GBPeUPVb3E1CsbN&#10;zzE/9Xdnz0U2xeXKr7Nup9RiPmWfIDxN/iV+ur91mP+xgf9nwgXy8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5pBvBAAAA3AAAAA8AAAAAAAAAAAAAAAAAmAIAAGRycy9kb3du&#10;cmV2LnhtbFBLBQYAAAAABAAEAPUAAACGAwAAAAA=&#10;" path="m74,89r-23,l55,104r20,-2l74,98,73,95r1,-6xe" fillcolor="black" stroked="f">
                    <v:path arrowok="t" o:connecttype="custom" o:connectlocs="74,708;51,708;55,723;75,721;74,717;73,714;74,708" o:connectangles="0,0,0,0,0,0,0"/>
                  </v:shape>
                  <v:shape id="Freeform 37" o:spid="_x0000_s1162" style="position:absolute;left:3673;top:619;width:81;height:105;visibility:visible;mso-wrap-style:square;v-text-anchor:top" coordsize="81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YwacMA&#10;AADcAAAADwAAAGRycy9kb3ducmV2LnhtbESPzYrCQBCE74LvMPSCN52s4M9mHSUIgrfV6AM0md4k&#10;bKYnZMYYffrtg+Ctm6qu+nqzG1yjeupC7dnA5ywBRVx4W3Np4Ho5TNegQkS22HgmAw8KsNuORxtM&#10;rb/zmfo8lkpCOKRooIqxTbUORUUOw8y3xKL9+s5hlLUrte3wLuGu0fMkWWqHNUtDhS3tKyr+8psz&#10;0K9OP/tz+wz+kmdDcp3HZdZ8GTP5GLJvUJGG+Da/ro9W8BdCK8/IBHr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YwacMAAADcAAAADwAAAAAAAAAAAAAAAACYAgAAZHJzL2Rv&#10;d25yZXYueG1sUEsFBgAAAAAEAAQA9QAAAIgDAAAAAA==&#10;" path="m73,l69,,44,3,24,12,9,27,1,47,,77,5,97r11,7l33,101,51,89r-31,l16,76r,-11l20,42,32,23,51,15r9,-1l78,14r,-1l81,,77,,73,xe" fillcolor="black" stroked="f">
                    <v:path arrowok="t" o:connecttype="custom" o:connectlocs="73,619;69,619;44,622;24,631;9,646;1,666;0,696;5,716;16,723;33,720;51,708;20,708;16,695;16,684;20,661;32,642;51,634;60,633;78,633;78,632;81,619;77,619;73,619" o:connectangles="0,0,0,0,0,0,0,0,0,0,0,0,0,0,0,0,0,0,0,0,0,0,0"/>
                  </v:shape>
                  <v:shape id="Freeform 36" o:spid="_x0000_s1163" style="position:absolute;left:3673;top:619;width:81;height:105;visibility:visible;mso-wrap-style:square;v-text-anchor:top" coordsize="81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V8sAA&#10;AADcAAAADwAAAGRycy9kb3ducmV2LnhtbERP24rCMBB9X/Afwgi+ramCt2paiiDsm2vrBwzN2Bab&#10;SWli7e7Xb4QF3+ZwrnNIR9OKgXrXWFawmEcgiEurG64UXIvT5xaE88gaW8uk4IccpMnk44Cxtk++&#10;0JD7SoQQdjEqqL3vYildWZNBN7cdceButjfoA+wrqXt8hnDTymUUraXBhkNDjR0dayrv+cMoGDbf&#10;5+Ol+3W2yLMxui79Omt3Ss2mY7YH4Wn0b/G/+0uH+asdvJ4JF8jk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qV8sAAAADcAAAADwAAAAAAAAAAAAAAAACYAgAAZHJzL2Rvd25y&#10;ZXYueG1sUEsFBgAAAAAEAAQA9QAAAIUDAAAAAA==&#10;" path="m78,14r-18,l57,71r-2,1l33,89r18,l74,89r,-5l77,23r,-4l78,14xe" fillcolor="black" stroked="f">
                    <v:path arrowok="t" o:connecttype="custom" o:connectlocs="78,633;60,633;57,690;55,691;33,708;51,708;51,708;74,708;74,703;77,642;77,638;78,633" o:connectangles="0,0,0,0,0,0,0,0,0,0,0,0"/>
                  </v:shape>
                </v:group>
                <w10:anchorlock/>
              </v:group>
            </w:pict>
          </mc:Fallback>
        </mc:AlternateContent>
      </w:r>
    </w:p>
    <w:p w:rsidR="00C03296" w:rsidRDefault="00C0329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3296" w:rsidRDefault="00C03296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C03296" w:rsidRDefault="00640ACF">
      <w:pPr>
        <w:spacing w:line="926" w:lineRule="exact"/>
        <w:ind w:left="540"/>
        <w:rPr>
          <w:rFonts w:ascii="Cambria" w:eastAsia="Cambria" w:hAnsi="Cambria" w:cs="Cambria"/>
          <w:sz w:val="80"/>
          <w:szCs w:val="80"/>
        </w:rPr>
      </w:pPr>
      <w:r>
        <w:rPr>
          <w:rFonts w:ascii="Cambria" w:hAnsi="Cambria"/>
          <w:b/>
          <w:color w:val="348087"/>
          <w:sz w:val="80"/>
        </w:rPr>
        <w:t xml:space="preserve">The Kia </w:t>
      </w:r>
      <w:r>
        <w:rPr>
          <w:rFonts w:ascii="Cambria" w:hAnsi="Cambria"/>
          <w:b/>
          <w:color w:val="348087"/>
          <w:spacing w:val="-4"/>
          <w:sz w:val="80"/>
        </w:rPr>
        <w:t>Tūtahi</w:t>
      </w:r>
      <w:r>
        <w:rPr>
          <w:rFonts w:ascii="Cambria" w:hAnsi="Cambria"/>
          <w:b/>
          <w:color w:val="348087"/>
          <w:sz w:val="80"/>
        </w:rPr>
        <w:t xml:space="preserve"> </w:t>
      </w:r>
      <w:r>
        <w:rPr>
          <w:rFonts w:ascii="Cambria" w:hAnsi="Cambria"/>
          <w:b/>
          <w:color w:val="348087"/>
          <w:spacing w:val="-2"/>
          <w:sz w:val="80"/>
        </w:rPr>
        <w:t>Relationship</w:t>
      </w:r>
    </w:p>
    <w:p w:rsidR="00C03296" w:rsidRDefault="00640ACF">
      <w:pPr>
        <w:spacing w:before="22"/>
        <w:ind w:left="540"/>
        <w:rPr>
          <w:rFonts w:ascii="Cambria" w:eastAsia="Cambria" w:hAnsi="Cambria" w:cs="Cambria"/>
          <w:sz w:val="80"/>
          <w:szCs w:val="80"/>
        </w:rPr>
      </w:pPr>
      <w:r>
        <w:rPr>
          <w:rFonts w:ascii="Cambria"/>
          <w:b/>
          <w:color w:val="348087"/>
          <w:spacing w:val="-6"/>
          <w:sz w:val="80"/>
        </w:rPr>
        <w:t>Accord</w:t>
      </w:r>
      <w:r>
        <w:rPr>
          <w:rFonts w:ascii="Cambria"/>
          <w:b/>
          <w:color w:val="348087"/>
          <w:sz w:val="80"/>
        </w:rPr>
        <w:t xml:space="preserve"> </w:t>
      </w:r>
      <w:r>
        <w:rPr>
          <w:rFonts w:ascii="Cambria"/>
          <w:b/>
          <w:color w:val="348087"/>
          <w:spacing w:val="-1"/>
          <w:sz w:val="80"/>
        </w:rPr>
        <w:t>Engagement</w:t>
      </w:r>
      <w:r>
        <w:rPr>
          <w:rFonts w:ascii="Cambria"/>
          <w:b/>
          <w:color w:val="348087"/>
          <w:sz w:val="80"/>
        </w:rPr>
        <w:t xml:space="preserve"> Guide</w:t>
      </w:r>
    </w:p>
    <w:p w:rsidR="00C03296" w:rsidRDefault="00640ACF">
      <w:pPr>
        <w:spacing w:before="312" w:line="245" w:lineRule="auto"/>
        <w:ind w:left="540" w:right="764"/>
        <w:rPr>
          <w:rFonts w:ascii="Cambria" w:eastAsia="Cambria" w:hAnsi="Cambria" w:cs="Cambria"/>
          <w:sz w:val="52"/>
          <w:szCs w:val="52"/>
        </w:rPr>
      </w:pPr>
      <w:r>
        <w:rPr>
          <w:rFonts w:ascii="Cambria"/>
          <w:b/>
          <w:color w:val="231F20"/>
          <w:sz w:val="52"/>
        </w:rPr>
        <w:t xml:space="preserve">Supporting </w:t>
      </w:r>
      <w:r>
        <w:rPr>
          <w:rFonts w:ascii="Cambria"/>
          <w:b/>
          <w:color w:val="231F20"/>
          <w:spacing w:val="-3"/>
          <w:sz w:val="52"/>
        </w:rPr>
        <w:t>government</w:t>
      </w:r>
      <w:r>
        <w:rPr>
          <w:rFonts w:ascii="Cambria"/>
          <w:b/>
          <w:color w:val="231F20"/>
          <w:sz w:val="52"/>
        </w:rPr>
        <w:t xml:space="preserve"> agencies </w:t>
      </w:r>
      <w:r>
        <w:rPr>
          <w:rFonts w:ascii="Cambria"/>
          <w:b/>
          <w:color w:val="231F20"/>
          <w:spacing w:val="-4"/>
          <w:sz w:val="52"/>
        </w:rPr>
        <w:t>to</w:t>
      </w:r>
      <w:r>
        <w:rPr>
          <w:rFonts w:ascii="Cambria"/>
          <w:b/>
          <w:color w:val="231F20"/>
          <w:sz w:val="52"/>
        </w:rPr>
        <w:t xml:space="preserve"> </w:t>
      </w:r>
      <w:r>
        <w:rPr>
          <w:rFonts w:ascii="Cambria"/>
          <w:b/>
          <w:color w:val="231F20"/>
          <w:spacing w:val="-1"/>
          <w:sz w:val="52"/>
        </w:rPr>
        <w:t>engage</w:t>
      </w:r>
      <w:r>
        <w:rPr>
          <w:rFonts w:ascii="Cambria"/>
          <w:b/>
          <w:color w:val="231F20"/>
          <w:spacing w:val="26"/>
          <w:sz w:val="52"/>
        </w:rPr>
        <w:t xml:space="preserve"> </w:t>
      </w:r>
      <w:r>
        <w:rPr>
          <w:rFonts w:ascii="Cambria"/>
          <w:b/>
          <w:color w:val="231F20"/>
          <w:spacing w:val="-4"/>
          <w:sz w:val="52"/>
        </w:rPr>
        <w:t>effectively</w:t>
      </w:r>
      <w:r>
        <w:rPr>
          <w:rFonts w:ascii="Cambria"/>
          <w:b/>
          <w:color w:val="231F20"/>
          <w:sz w:val="52"/>
        </w:rPr>
        <w:t xml:space="preserve"> with citizens and </w:t>
      </w:r>
      <w:r>
        <w:rPr>
          <w:rFonts w:ascii="Cambria"/>
          <w:b/>
          <w:color w:val="231F20"/>
          <w:spacing w:val="-1"/>
          <w:sz w:val="52"/>
        </w:rPr>
        <w:t>communities</w:t>
      </w:r>
    </w:p>
    <w:p w:rsidR="00C03296" w:rsidRDefault="008E4112">
      <w:pPr>
        <w:spacing w:before="359"/>
        <w:ind w:left="540"/>
        <w:rPr>
          <w:rFonts w:ascii="Cambria" w:eastAsia="Cambria" w:hAnsi="Cambria" w:cs="Cambria"/>
          <w:sz w:val="52"/>
          <w:szCs w:val="52"/>
        </w:rPr>
      </w:pPr>
      <w:r>
        <w:rPr>
          <w:rFonts w:ascii="Cambria"/>
          <w:b/>
          <w:color w:val="231F20"/>
          <w:sz w:val="52"/>
        </w:rPr>
        <w:t>August</w:t>
      </w:r>
      <w:r w:rsidR="00640ACF">
        <w:rPr>
          <w:rFonts w:ascii="Cambria"/>
          <w:b/>
          <w:color w:val="231F20"/>
          <w:sz w:val="52"/>
        </w:rPr>
        <w:t xml:space="preserve"> 2016</w:t>
      </w:r>
    </w:p>
    <w:p w:rsidR="00C03296" w:rsidRDefault="00C03296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C03296" w:rsidRDefault="00C03296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C03296" w:rsidRDefault="00652DED">
      <w:pPr>
        <w:spacing w:before="7"/>
        <w:rPr>
          <w:rFonts w:ascii="Cambria" w:eastAsia="Cambria" w:hAnsi="Cambria" w:cs="Cambria"/>
          <w:b/>
          <w:bCs/>
          <w:sz w:val="29"/>
          <w:szCs w:val="29"/>
        </w:rPr>
      </w:pPr>
      <w:r>
        <w:rPr>
          <w:rFonts w:ascii="Cambria" w:eastAsia="Cambria" w:hAnsi="Cambria" w:cs="Cambria"/>
          <w:noProof/>
          <w:sz w:val="20"/>
          <w:szCs w:val="20"/>
          <w:lang w:val="en-NZ" w:eastAsia="en-NZ"/>
        </w:rPr>
        <w:drawing>
          <wp:inline distT="0" distB="0" distL="0" distR="0" wp14:anchorId="453E225E" wp14:editId="7BB94138">
            <wp:extent cx="7238196" cy="4940617"/>
            <wp:effectExtent l="0" t="0" r="0" b="0"/>
            <wp:docPr id="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8196" cy="494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296" w:rsidRDefault="00C03296">
      <w:pPr>
        <w:spacing w:line="200" w:lineRule="atLeast"/>
        <w:ind w:left="103"/>
        <w:rPr>
          <w:rFonts w:ascii="Cambria" w:eastAsia="Cambria" w:hAnsi="Cambria" w:cs="Cambria"/>
          <w:sz w:val="20"/>
          <w:szCs w:val="20"/>
        </w:rPr>
      </w:pPr>
    </w:p>
    <w:p w:rsidR="00C03296" w:rsidRDefault="00C03296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C03296" w:rsidRDefault="00C03296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C03296" w:rsidRDefault="00C03296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C03296" w:rsidRDefault="00C03296">
      <w:pPr>
        <w:spacing w:before="9"/>
        <w:rPr>
          <w:rFonts w:ascii="Cambria" w:eastAsia="Cambria" w:hAnsi="Cambria" w:cs="Cambria"/>
          <w:b/>
          <w:bCs/>
          <w:sz w:val="20"/>
          <w:szCs w:val="20"/>
        </w:rPr>
      </w:pPr>
    </w:p>
    <w:p w:rsidR="00C03296" w:rsidRDefault="00640ACF">
      <w:pPr>
        <w:spacing w:line="200" w:lineRule="atLeast"/>
        <w:ind w:left="773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  <w:lang w:val="en-NZ" w:eastAsia="en-NZ"/>
        </w:rPr>
        <w:drawing>
          <wp:inline distT="0" distB="0" distL="0" distR="0">
            <wp:extent cx="2167045" cy="226695"/>
            <wp:effectExtent l="0" t="0" r="0" b="0"/>
            <wp:docPr id="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045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296" w:rsidRDefault="00C03296">
      <w:pPr>
        <w:spacing w:line="200" w:lineRule="atLeast"/>
        <w:rPr>
          <w:rFonts w:ascii="Cambria" w:eastAsia="Cambria" w:hAnsi="Cambria" w:cs="Cambria"/>
          <w:sz w:val="20"/>
          <w:szCs w:val="20"/>
        </w:rPr>
        <w:sectPr w:rsidR="00C03296">
          <w:type w:val="continuous"/>
          <w:pgSz w:w="11910" w:h="16840"/>
          <w:pgMar w:top="320" w:right="180" w:bottom="280" w:left="180" w:header="720" w:footer="720" w:gutter="0"/>
          <w:cols w:space="720"/>
        </w:sectPr>
      </w:pPr>
    </w:p>
    <w:p w:rsidR="00C03296" w:rsidRDefault="00C03296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C03296" w:rsidRDefault="00C03296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C03296" w:rsidRDefault="00640ACF" w:rsidP="000D29F9">
      <w:pPr>
        <w:spacing w:before="206"/>
        <w:ind w:left="100"/>
        <w:jc w:val="center"/>
        <w:rPr>
          <w:rFonts w:ascii="Cambria" w:eastAsia="Cambria" w:hAnsi="Cambria" w:cs="Cambria"/>
          <w:sz w:val="52"/>
          <w:szCs w:val="52"/>
        </w:rPr>
      </w:pPr>
      <w:r>
        <w:rPr>
          <w:rFonts w:ascii="Cambria"/>
          <w:b/>
          <w:color w:val="348087"/>
          <w:spacing w:val="-2"/>
          <w:sz w:val="52"/>
        </w:rPr>
        <w:t>Contents</w:t>
      </w:r>
    </w:p>
    <w:sdt>
      <w:sdtPr>
        <w:rPr>
          <w:rFonts w:asciiTheme="minorHAnsi" w:eastAsiaTheme="minorHAnsi" w:hAnsiTheme="minorHAnsi"/>
          <w:b w:val="0"/>
          <w:bCs w:val="0"/>
          <w:sz w:val="22"/>
          <w:szCs w:val="22"/>
        </w:rPr>
        <w:id w:val="-65798027"/>
        <w:docPartObj>
          <w:docPartGallery w:val="Table of Contents"/>
          <w:docPartUnique/>
        </w:docPartObj>
      </w:sdtPr>
      <w:sdtContent>
        <w:p w:rsidR="00355FFC" w:rsidRDefault="00640ACF" w:rsidP="00355FFC">
          <w:pPr>
            <w:pStyle w:val="TOC1"/>
            <w:tabs>
              <w:tab w:val="left" w:pos="567"/>
              <w:tab w:val="left" w:pos="1560"/>
              <w:tab w:val="right" w:pos="8364"/>
            </w:tabs>
            <w:ind w:left="1276" w:firstLine="284"/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val="en-NZ" w:eastAsia="en-NZ"/>
            </w:rPr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Toc462141745" w:history="1">
            <w:r w:rsidR="00355FFC" w:rsidRPr="009B3310">
              <w:rPr>
                <w:rStyle w:val="Hyperlink"/>
                <w:noProof/>
              </w:rPr>
              <w:t>Who is the guide for?</w:t>
            </w:r>
            <w:r w:rsidR="00355FFC">
              <w:rPr>
                <w:noProof/>
                <w:webHidden/>
              </w:rPr>
              <w:tab/>
            </w:r>
            <w:r w:rsidR="00355FFC">
              <w:rPr>
                <w:noProof/>
                <w:webHidden/>
              </w:rPr>
              <w:fldChar w:fldCharType="begin"/>
            </w:r>
            <w:r w:rsidR="00355FFC">
              <w:rPr>
                <w:noProof/>
                <w:webHidden/>
              </w:rPr>
              <w:instrText xml:space="preserve"> PAGEREF _Toc462141745 \h </w:instrText>
            </w:r>
            <w:r w:rsidR="00355FFC">
              <w:rPr>
                <w:noProof/>
                <w:webHidden/>
              </w:rPr>
            </w:r>
            <w:r w:rsidR="00355FFC">
              <w:rPr>
                <w:noProof/>
                <w:webHidden/>
              </w:rPr>
              <w:fldChar w:fldCharType="separate"/>
            </w:r>
            <w:r w:rsidR="00355FFC">
              <w:rPr>
                <w:noProof/>
                <w:webHidden/>
              </w:rPr>
              <w:t>3</w:t>
            </w:r>
            <w:r w:rsidR="00355FFC">
              <w:rPr>
                <w:noProof/>
                <w:webHidden/>
              </w:rPr>
              <w:fldChar w:fldCharType="end"/>
            </w:r>
          </w:hyperlink>
        </w:p>
        <w:p w:rsidR="00355FFC" w:rsidRDefault="00B522B7" w:rsidP="00355FFC">
          <w:pPr>
            <w:pStyle w:val="TOC1"/>
            <w:tabs>
              <w:tab w:val="left" w:pos="567"/>
              <w:tab w:val="left" w:pos="1560"/>
              <w:tab w:val="right" w:pos="8364"/>
            </w:tabs>
            <w:ind w:left="1560"/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val="en-NZ" w:eastAsia="en-NZ"/>
            </w:rPr>
          </w:pPr>
          <w:hyperlink w:anchor="_Toc462141746" w:history="1">
            <w:r w:rsidR="00355FFC" w:rsidRPr="009B3310">
              <w:rPr>
                <w:rStyle w:val="Hyperlink"/>
                <w:noProof/>
                <w:spacing w:val="-1"/>
              </w:rPr>
              <w:t>Introduction</w:t>
            </w:r>
            <w:r w:rsidR="00355FFC">
              <w:rPr>
                <w:noProof/>
                <w:webHidden/>
              </w:rPr>
              <w:tab/>
            </w:r>
            <w:r w:rsidR="00355FFC">
              <w:rPr>
                <w:noProof/>
                <w:webHidden/>
              </w:rPr>
              <w:fldChar w:fldCharType="begin"/>
            </w:r>
            <w:r w:rsidR="00355FFC">
              <w:rPr>
                <w:noProof/>
                <w:webHidden/>
              </w:rPr>
              <w:instrText xml:space="preserve"> PAGEREF _Toc462141746 \h </w:instrText>
            </w:r>
            <w:r w:rsidR="00355FFC">
              <w:rPr>
                <w:noProof/>
                <w:webHidden/>
              </w:rPr>
            </w:r>
            <w:r w:rsidR="00355FFC">
              <w:rPr>
                <w:noProof/>
                <w:webHidden/>
              </w:rPr>
              <w:fldChar w:fldCharType="separate"/>
            </w:r>
            <w:r w:rsidR="00355FFC">
              <w:rPr>
                <w:noProof/>
                <w:webHidden/>
              </w:rPr>
              <w:t>3</w:t>
            </w:r>
            <w:r w:rsidR="00355FFC">
              <w:rPr>
                <w:noProof/>
                <w:webHidden/>
              </w:rPr>
              <w:fldChar w:fldCharType="end"/>
            </w:r>
          </w:hyperlink>
        </w:p>
        <w:p w:rsidR="00355FFC" w:rsidRDefault="00B522B7" w:rsidP="00355FFC">
          <w:pPr>
            <w:pStyle w:val="TOC1"/>
            <w:tabs>
              <w:tab w:val="left" w:pos="567"/>
              <w:tab w:val="left" w:pos="1560"/>
              <w:tab w:val="right" w:pos="8364"/>
            </w:tabs>
            <w:ind w:firstLine="1460"/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val="en-NZ" w:eastAsia="en-NZ"/>
            </w:rPr>
          </w:pPr>
          <w:hyperlink w:anchor="_Toc462141747" w:history="1">
            <w:r w:rsidR="00355FFC" w:rsidRPr="009B3310">
              <w:rPr>
                <w:rStyle w:val="Hyperlink"/>
                <w:noProof/>
              </w:rPr>
              <w:t xml:space="preserve">Kia </w:t>
            </w:r>
            <w:r w:rsidR="00355FFC" w:rsidRPr="009B3310">
              <w:rPr>
                <w:rStyle w:val="Hyperlink"/>
                <w:noProof/>
                <w:spacing w:val="-3"/>
              </w:rPr>
              <w:t>Tūtahi</w:t>
            </w:r>
            <w:r w:rsidR="00355FFC" w:rsidRPr="009B3310">
              <w:rPr>
                <w:rStyle w:val="Hyperlink"/>
                <w:noProof/>
                <w:spacing w:val="25"/>
              </w:rPr>
              <w:t xml:space="preserve"> </w:t>
            </w:r>
            <w:r w:rsidR="00355FFC" w:rsidRPr="009B3310">
              <w:rPr>
                <w:rStyle w:val="Hyperlink"/>
                <w:noProof/>
              </w:rPr>
              <w:t>principles</w:t>
            </w:r>
            <w:r w:rsidR="00355FFC">
              <w:rPr>
                <w:noProof/>
                <w:webHidden/>
              </w:rPr>
              <w:tab/>
            </w:r>
            <w:r w:rsidR="00355FFC">
              <w:rPr>
                <w:noProof/>
                <w:webHidden/>
              </w:rPr>
              <w:fldChar w:fldCharType="begin"/>
            </w:r>
            <w:r w:rsidR="00355FFC">
              <w:rPr>
                <w:noProof/>
                <w:webHidden/>
              </w:rPr>
              <w:instrText xml:space="preserve"> PAGEREF _Toc462141747 \h </w:instrText>
            </w:r>
            <w:r w:rsidR="00355FFC">
              <w:rPr>
                <w:noProof/>
                <w:webHidden/>
              </w:rPr>
            </w:r>
            <w:r w:rsidR="00355FFC">
              <w:rPr>
                <w:noProof/>
                <w:webHidden/>
              </w:rPr>
              <w:fldChar w:fldCharType="separate"/>
            </w:r>
            <w:r w:rsidR="00355FFC">
              <w:rPr>
                <w:noProof/>
                <w:webHidden/>
              </w:rPr>
              <w:t>4</w:t>
            </w:r>
            <w:r w:rsidR="00355FFC">
              <w:rPr>
                <w:noProof/>
                <w:webHidden/>
              </w:rPr>
              <w:fldChar w:fldCharType="end"/>
            </w:r>
          </w:hyperlink>
        </w:p>
        <w:p w:rsidR="00355FFC" w:rsidRDefault="00B522B7" w:rsidP="00355FFC">
          <w:pPr>
            <w:pStyle w:val="TOC1"/>
            <w:tabs>
              <w:tab w:val="left" w:pos="567"/>
              <w:tab w:val="left" w:pos="1560"/>
              <w:tab w:val="right" w:pos="8364"/>
            </w:tabs>
            <w:ind w:firstLine="1460"/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val="en-NZ" w:eastAsia="en-NZ"/>
            </w:rPr>
          </w:pPr>
          <w:hyperlink w:anchor="_Toc462141748" w:history="1">
            <w:r w:rsidR="00355FFC" w:rsidRPr="009B3310">
              <w:rPr>
                <w:rStyle w:val="Hyperlink"/>
                <w:noProof/>
                <w:spacing w:val="-2"/>
              </w:rPr>
              <w:t>Strong</w:t>
            </w:r>
            <w:r w:rsidR="00355FFC" w:rsidRPr="009B3310">
              <w:rPr>
                <w:rStyle w:val="Hyperlink"/>
                <w:noProof/>
              </w:rPr>
              <w:t xml:space="preserve"> and </w:t>
            </w:r>
            <w:r w:rsidR="00355FFC" w:rsidRPr="009B3310">
              <w:rPr>
                <w:rStyle w:val="Hyperlink"/>
                <w:noProof/>
                <w:spacing w:val="-4"/>
              </w:rPr>
              <w:t>inclusive</w:t>
            </w:r>
            <w:r w:rsidR="00355FFC" w:rsidRPr="009B3310">
              <w:rPr>
                <w:rStyle w:val="Hyperlink"/>
                <w:noProof/>
                <w:spacing w:val="23"/>
              </w:rPr>
              <w:t xml:space="preserve"> </w:t>
            </w:r>
            <w:r w:rsidR="00355FFC" w:rsidRPr="009B3310">
              <w:rPr>
                <w:rStyle w:val="Hyperlink"/>
                <w:noProof/>
                <w:spacing w:val="-1"/>
              </w:rPr>
              <w:t>relationships</w:t>
            </w:r>
            <w:r w:rsidR="00355FFC">
              <w:rPr>
                <w:noProof/>
                <w:webHidden/>
              </w:rPr>
              <w:tab/>
            </w:r>
            <w:r w:rsidR="00355FFC">
              <w:rPr>
                <w:noProof/>
                <w:webHidden/>
              </w:rPr>
              <w:fldChar w:fldCharType="begin"/>
            </w:r>
            <w:r w:rsidR="00355FFC">
              <w:rPr>
                <w:noProof/>
                <w:webHidden/>
              </w:rPr>
              <w:instrText xml:space="preserve"> PAGEREF _Toc462141748 \h </w:instrText>
            </w:r>
            <w:r w:rsidR="00355FFC">
              <w:rPr>
                <w:noProof/>
                <w:webHidden/>
              </w:rPr>
            </w:r>
            <w:r w:rsidR="00355FFC">
              <w:rPr>
                <w:noProof/>
                <w:webHidden/>
              </w:rPr>
              <w:fldChar w:fldCharType="separate"/>
            </w:r>
            <w:r w:rsidR="00355FFC">
              <w:rPr>
                <w:noProof/>
                <w:webHidden/>
              </w:rPr>
              <w:t>5</w:t>
            </w:r>
            <w:r w:rsidR="00355FFC">
              <w:rPr>
                <w:noProof/>
                <w:webHidden/>
              </w:rPr>
              <w:fldChar w:fldCharType="end"/>
            </w:r>
          </w:hyperlink>
        </w:p>
        <w:p w:rsidR="00355FFC" w:rsidRDefault="00B522B7" w:rsidP="00355FFC">
          <w:pPr>
            <w:pStyle w:val="TOC1"/>
            <w:tabs>
              <w:tab w:val="left" w:pos="567"/>
              <w:tab w:val="left" w:pos="1560"/>
              <w:tab w:val="right" w:pos="8364"/>
            </w:tabs>
            <w:ind w:firstLine="1460"/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val="en-NZ" w:eastAsia="en-NZ"/>
            </w:rPr>
          </w:pPr>
          <w:hyperlink w:anchor="_Toc462141749" w:history="1">
            <w:r w:rsidR="00355FFC" w:rsidRPr="009B3310">
              <w:rPr>
                <w:rStyle w:val="Hyperlink"/>
                <w:noProof/>
                <w:spacing w:val="-1"/>
              </w:rPr>
              <w:t>Engagement</w:t>
            </w:r>
            <w:r w:rsidR="00355FFC" w:rsidRPr="009B3310">
              <w:rPr>
                <w:rStyle w:val="Hyperlink"/>
                <w:noProof/>
              </w:rPr>
              <w:t xml:space="preserve"> with</w:t>
            </w:r>
            <w:r w:rsidR="00355FFC" w:rsidRPr="009B3310">
              <w:rPr>
                <w:rStyle w:val="Hyperlink"/>
                <w:noProof/>
                <w:spacing w:val="25"/>
              </w:rPr>
              <w:t xml:space="preserve"> </w:t>
            </w:r>
            <w:r w:rsidR="00355FFC" w:rsidRPr="009B3310">
              <w:rPr>
                <w:rStyle w:val="Hyperlink"/>
                <w:noProof/>
              </w:rPr>
              <w:t>Māori</w:t>
            </w:r>
            <w:r w:rsidR="00355FFC">
              <w:rPr>
                <w:noProof/>
                <w:webHidden/>
              </w:rPr>
              <w:tab/>
            </w:r>
            <w:r w:rsidR="00355FFC">
              <w:rPr>
                <w:noProof/>
                <w:webHidden/>
              </w:rPr>
              <w:fldChar w:fldCharType="begin"/>
            </w:r>
            <w:r w:rsidR="00355FFC">
              <w:rPr>
                <w:noProof/>
                <w:webHidden/>
              </w:rPr>
              <w:instrText xml:space="preserve"> PAGEREF _Toc462141749 \h </w:instrText>
            </w:r>
            <w:r w:rsidR="00355FFC">
              <w:rPr>
                <w:noProof/>
                <w:webHidden/>
              </w:rPr>
            </w:r>
            <w:r w:rsidR="00355FFC">
              <w:rPr>
                <w:noProof/>
                <w:webHidden/>
              </w:rPr>
              <w:fldChar w:fldCharType="separate"/>
            </w:r>
            <w:r w:rsidR="00355FFC">
              <w:rPr>
                <w:noProof/>
                <w:webHidden/>
              </w:rPr>
              <w:t>6</w:t>
            </w:r>
            <w:r w:rsidR="00355FFC">
              <w:rPr>
                <w:noProof/>
                <w:webHidden/>
              </w:rPr>
              <w:fldChar w:fldCharType="end"/>
            </w:r>
          </w:hyperlink>
        </w:p>
        <w:p w:rsidR="00355FFC" w:rsidRDefault="00B522B7" w:rsidP="00355FFC">
          <w:pPr>
            <w:pStyle w:val="TOC1"/>
            <w:tabs>
              <w:tab w:val="left" w:pos="567"/>
              <w:tab w:val="left" w:pos="1560"/>
              <w:tab w:val="right" w:pos="8364"/>
            </w:tabs>
            <w:ind w:firstLine="1460"/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val="en-NZ" w:eastAsia="en-NZ"/>
            </w:rPr>
          </w:pPr>
          <w:hyperlink w:anchor="_Toc462141750" w:history="1">
            <w:r w:rsidR="00355FFC" w:rsidRPr="009B3310">
              <w:rPr>
                <w:rStyle w:val="Hyperlink"/>
                <w:noProof/>
                <w:spacing w:val="-1"/>
              </w:rPr>
              <w:t>Engagement</w:t>
            </w:r>
            <w:r w:rsidR="00355FFC" w:rsidRPr="009B3310">
              <w:rPr>
                <w:rStyle w:val="Hyperlink"/>
                <w:noProof/>
              </w:rPr>
              <w:t xml:space="preserve"> with</w:t>
            </w:r>
            <w:r w:rsidR="00355FFC" w:rsidRPr="009B3310">
              <w:rPr>
                <w:rStyle w:val="Hyperlink"/>
                <w:noProof/>
                <w:spacing w:val="25"/>
              </w:rPr>
              <w:t xml:space="preserve"> </w:t>
            </w:r>
            <w:r w:rsidR="00355FFC" w:rsidRPr="009B3310">
              <w:rPr>
                <w:rStyle w:val="Hyperlink"/>
                <w:noProof/>
                <w:spacing w:val="-2"/>
              </w:rPr>
              <w:t>Pacific</w:t>
            </w:r>
            <w:r w:rsidR="00355FFC" w:rsidRPr="009B3310">
              <w:rPr>
                <w:rStyle w:val="Hyperlink"/>
                <w:noProof/>
              </w:rPr>
              <w:t xml:space="preserve"> people</w:t>
            </w:r>
            <w:r w:rsidR="00355FFC">
              <w:rPr>
                <w:noProof/>
                <w:webHidden/>
              </w:rPr>
              <w:tab/>
            </w:r>
            <w:r w:rsidR="00355FFC">
              <w:rPr>
                <w:noProof/>
                <w:webHidden/>
              </w:rPr>
              <w:fldChar w:fldCharType="begin"/>
            </w:r>
            <w:r w:rsidR="00355FFC">
              <w:rPr>
                <w:noProof/>
                <w:webHidden/>
              </w:rPr>
              <w:instrText xml:space="preserve"> PAGEREF _Toc462141750 \h </w:instrText>
            </w:r>
            <w:r w:rsidR="00355FFC">
              <w:rPr>
                <w:noProof/>
                <w:webHidden/>
              </w:rPr>
            </w:r>
            <w:r w:rsidR="00355FFC">
              <w:rPr>
                <w:noProof/>
                <w:webHidden/>
              </w:rPr>
              <w:fldChar w:fldCharType="separate"/>
            </w:r>
            <w:r w:rsidR="00355FFC">
              <w:rPr>
                <w:noProof/>
                <w:webHidden/>
              </w:rPr>
              <w:t>8</w:t>
            </w:r>
            <w:r w:rsidR="00355FFC">
              <w:rPr>
                <w:noProof/>
                <w:webHidden/>
              </w:rPr>
              <w:fldChar w:fldCharType="end"/>
            </w:r>
          </w:hyperlink>
        </w:p>
        <w:p w:rsidR="00355FFC" w:rsidRDefault="00B522B7" w:rsidP="00355FFC">
          <w:pPr>
            <w:pStyle w:val="TOC1"/>
            <w:tabs>
              <w:tab w:val="left" w:pos="567"/>
              <w:tab w:val="left" w:pos="1560"/>
              <w:tab w:val="right" w:pos="8364"/>
            </w:tabs>
            <w:ind w:firstLine="1460"/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val="en-NZ" w:eastAsia="en-NZ"/>
            </w:rPr>
          </w:pPr>
          <w:hyperlink w:anchor="_Toc462141751" w:history="1">
            <w:r w:rsidR="00355FFC" w:rsidRPr="009B3310">
              <w:rPr>
                <w:rStyle w:val="Hyperlink"/>
                <w:noProof/>
                <w:spacing w:val="-1"/>
              </w:rPr>
              <w:t>Engagement</w:t>
            </w:r>
            <w:r w:rsidR="00355FFC" w:rsidRPr="009B3310">
              <w:rPr>
                <w:rStyle w:val="Hyperlink"/>
                <w:noProof/>
              </w:rPr>
              <w:t xml:space="preserve"> with</w:t>
            </w:r>
            <w:r w:rsidR="00355FFC" w:rsidRPr="009B3310">
              <w:rPr>
                <w:rStyle w:val="Hyperlink"/>
                <w:noProof/>
                <w:spacing w:val="26"/>
              </w:rPr>
              <w:t xml:space="preserve"> </w:t>
            </w:r>
            <w:r w:rsidR="00355FFC" w:rsidRPr="009B3310">
              <w:rPr>
                <w:rStyle w:val="Hyperlink"/>
                <w:noProof/>
              </w:rPr>
              <w:t xml:space="preserve">ethnic </w:t>
            </w:r>
            <w:r w:rsidR="00355FFC" w:rsidRPr="009B3310">
              <w:rPr>
                <w:rStyle w:val="Hyperlink"/>
                <w:noProof/>
                <w:spacing w:val="-1"/>
              </w:rPr>
              <w:t>communities</w:t>
            </w:r>
            <w:r w:rsidR="00355FFC">
              <w:rPr>
                <w:noProof/>
                <w:webHidden/>
              </w:rPr>
              <w:tab/>
            </w:r>
            <w:r w:rsidR="00355FFC">
              <w:rPr>
                <w:noProof/>
                <w:webHidden/>
              </w:rPr>
              <w:fldChar w:fldCharType="begin"/>
            </w:r>
            <w:r w:rsidR="00355FFC">
              <w:rPr>
                <w:noProof/>
                <w:webHidden/>
              </w:rPr>
              <w:instrText xml:space="preserve"> PAGEREF _Toc462141751 \h </w:instrText>
            </w:r>
            <w:r w:rsidR="00355FFC">
              <w:rPr>
                <w:noProof/>
                <w:webHidden/>
              </w:rPr>
            </w:r>
            <w:r w:rsidR="00355FFC">
              <w:rPr>
                <w:noProof/>
                <w:webHidden/>
              </w:rPr>
              <w:fldChar w:fldCharType="separate"/>
            </w:r>
            <w:r w:rsidR="00355FFC">
              <w:rPr>
                <w:noProof/>
                <w:webHidden/>
              </w:rPr>
              <w:t>8</w:t>
            </w:r>
            <w:r w:rsidR="00355FFC">
              <w:rPr>
                <w:noProof/>
                <w:webHidden/>
              </w:rPr>
              <w:fldChar w:fldCharType="end"/>
            </w:r>
          </w:hyperlink>
        </w:p>
        <w:p w:rsidR="00355FFC" w:rsidRDefault="00B522B7" w:rsidP="00355FFC">
          <w:pPr>
            <w:pStyle w:val="TOC1"/>
            <w:tabs>
              <w:tab w:val="left" w:pos="567"/>
              <w:tab w:val="left" w:pos="1560"/>
              <w:tab w:val="right" w:pos="8364"/>
            </w:tabs>
            <w:ind w:firstLine="1460"/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val="en-NZ" w:eastAsia="en-NZ"/>
            </w:rPr>
          </w:pPr>
          <w:hyperlink w:anchor="_Toc462141752" w:history="1">
            <w:r w:rsidR="00355FFC" w:rsidRPr="009B3310">
              <w:rPr>
                <w:rStyle w:val="Hyperlink"/>
                <w:noProof/>
                <w:spacing w:val="-1"/>
              </w:rPr>
              <w:t>Engagement</w:t>
            </w:r>
            <w:r w:rsidR="00355FFC" w:rsidRPr="009B3310">
              <w:rPr>
                <w:rStyle w:val="Hyperlink"/>
                <w:noProof/>
                <w:spacing w:val="26"/>
              </w:rPr>
              <w:t xml:space="preserve"> </w:t>
            </w:r>
            <w:r w:rsidR="00355FFC" w:rsidRPr="009B3310">
              <w:rPr>
                <w:rStyle w:val="Hyperlink"/>
                <w:noProof/>
              </w:rPr>
              <w:t>with people with disabilities</w:t>
            </w:r>
            <w:r w:rsidR="00355FFC">
              <w:rPr>
                <w:noProof/>
                <w:webHidden/>
              </w:rPr>
              <w:tab/>
            </w:r>
            <w:r w:rsidR="00355FFC">
              <w:rPr>
                <w:noProof/>
                <w:webHidden/>
              </w:rPr>
              <w:fldChar w:fldCharType="begin"/>
            </w:r>
            <w:r w:rsidR="00355FFC">
              <w:rPr>
                <w:noProof/>
                <w:webHidden/>
              </w:rPr>
              <w:instrText xml:space="preserve"> PAGEREF _Toc462141752 \h </w:instrText>
            </w:r>
            <w:r w:rsidR="00355FFC">
              <w:rPr>
                <w:noProof/>
                <w:webHidden/>
              </w:rPr>
            </w:r>
            <w:r w:rsidR="00355FFC">
              <w:rPr>
                <w:noProof/>
                <w:webHidden/>
              </w:rPr>
              <w:fldChar w:fldCharType="separate"/>
            </w:r>
            <w:r w:rsidR="00355FFC">
              <w:rPr>
                <w:noProof/>
                <w:webHidden/>
              </w:rPr>
              <w:t>9</w:t>
            </w:r>
            <w:r w:rsidR="00355FFC">
              <w:rPr>
                <w:noProof/>
                <w:webHidden/>
              </w:rPr>
              <w:fldChar w:fldCharType="end"/>
            </w:r>
          </w:hyperlink>
        </w:p>
        <w:p w:rsidR="00355FFC" w:rsidRDefault="00B522B7" w:rsidP="00355FFC">
          <w:pPr>
            <w:pStyle w:val="TOC1"/>
            <w:tabs>
              <w:tab w:val="left" w:pos="567"/>
              <w:tab w:val="left" w:pos="1560"/>
              <w:tab w:val="right" w:pos="8364"/>
            </w:tabs>
            <w:ind w:firstLine="1460"/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val="en-NZ" w:eastAsia="en-NZ"/>
            </w:rPr>
          </w:pPr>
          <w:hyperlink w:anchor="_Toc462141753" w:history="1">
            <w:r w:rsidR="00355FFC" w:rsidRPr="009B3310">
              <w:rPr>
                <w:rStyle w:val="Hyperlink"/>
                <w:noProof/>
              </w:rPr>
              <w:t xml:space="preserve">Online </w:t>
            </w:r>
            <w:r w:rsidR="00355FFC" w:rsidRPr="009B3310">
              <w:rPr>
                <w:rStyle w:val="Hyperlink"/>
                <w:noProof/>
                <w:spacing w:val="-1"/>
              </w:rPr>
              <w:t>engagement</w:t>
            </w:r>
            <w:r w:rsidR="00355FFC">
              <w:rPr>
                <w:noProof/>
                <w:webHidden/>
              </w:rPr>
              <w:tab/>
            </w:r>
            <w:r w:rsidR="00355FFC">
              <w:rPr>
                <w:noProof/>
                <w:webHidden/>
              </w:rPr>
              <w:fldChar w:fldCharType="begin"/>
            </w:r>
            <w:r w:rsidR="00355FFC">
              <w:rPr>
                <w:noProof/>
                <w:webHidden/>
              </w:rPr>
              <w:instrText xml:space="preserve"> PAGEREF _Toc462141753 \h </w:instrText>
            </w:r>
            <w:r w:rsidR="00355FFC">
              <w:rPr>
                <w:noProof/>
                <w:webHidden/>
              </w:rPr>
            </w:r>
            <w:r w:rsidR="00355FFC">
              <w:rPr>
                <w:noProof/>
                <w:webHidden/>
              </w:rPr>
              <w:fldChar w:fldCharType="separate"/>
            </w:r>
            <w:r w:rsidR="00355FFC">
              <w:rPr>
                <w:noProof/>
                <w:webHidden/>
              </w:rPr>
              <w:t>10</w:t>
            </w:r>
            <w:r w:rsidR="00355FFC">
              <w:rPr>
                <w:noProof/>
                <w:webHidden/>
              </w:rPr>
              <w:fldChar w:fldCharType="end"/>
            </w:r>
          </w:hyperlink>
        </w:p>
        <w:p w:rsidR="00355FFC" w:rsidRDefault="00B522B7" w:rsidP="00355FFC">
          <w:pPr>
            <w:pStyle w:val="TOC1"/>
            <w:tabs>
              <w:tab w:val="left" w:pos="567"/>
              <w:tab w:val="left" w:pos="1560"/>
              <w:tab w:val="right" w:pos="8364"/>
            </w:tabs>
            <w:ind w:firstLine="1460"/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val="en-NZ" w:eastAsia="en-NZ"/>
            </w:rPr>
          </w:pPr>
          <w:hyperlink w:anchor="_Toc462141754" w:history="1">
            <w:r w:rsidR="00355FFC" w:rsidRPr="009B3310">
              <w:rPr>
                <w:rStyle w:val="Hyperlink"/>
                <w:noProof/>
              </w:rPr>
              <w:t xml:space="preserve">Planning and undertaking an </w:t>
            </w:r>
            <w:r w:rsidR="00355FFC" w:rsidRPr="009B3310">
              <w:rPr>
                <w:rStyle w:val="Hyperlink"/>
                <w:noProof/>
                <w:spacing w:val="-1"/>
              </w:rPr>
              <w:t>engagement</w:t>
            </w:r>
            <w:r w:rsidR="00355FFC" w:rsidRPr="009B3310">
              <w:rPr>
                <w:rStyle w:val="Hyperlink"/>
                <w:noProof/>
              </w:rPr>
              <w:t xml:space="preserve"> </w:t>
            </w:r>
            <w:r w:rsidR="00355FFC" w:rsidRPr="009B3310">
              <w:rPr>
                <w:rStyle w:val="Hyperlink"/>
                <w:noProof/>
                <w:spacing w:val="-2"/>
              </w:rPr>
              <w:t>process</w:t>
            </w:r>
            <w:r w:rsidR="00355FFC">
              <w:rPr>
                <w:noProof/>
                <w:webHidden/>
              </w:rPr>
              <w:tab/>
            </w:r>
            <w:r w:rsidR="00355FFC">
              <w:rPr>
                <w:noProof/>
                <w:webHidden/>
              </w:rPr>
              <w:fldChar w:fldCharType="begin"/>
            </w:r>
            <w:r w:rsidR="00355FFC">
              <w:rPr>
                <w:noProof/>
                <w:webHidden/>
              </w:rPr>
              <w:instrText xml:space="preserve"> PAGEREF _Toc462141754 \h </w:instrText>
            </w:r>
            <w:r w:rsidR="00355FFC">
              <w:rPr>
                <w:noProof/>
                <w:webHidden/>
              </w:rPr>
            </w:r>
            <w:r w:rsidR="00355FFC">
              <w:rPr>
                <w:noProof/>
                <w:webHidden/>
              </w:rPr>
              <w:fldChar w:fldCharType="separate"/>
            </w:r>
            <w:r w:rsidR="00355FFC">
              <w:rPr>
                <w:noProof/>
                <w:webHidden/>
              </w:rPr>
              <w:t>11</w:t>
            </w:r>
            <w:r w:rsidR="00355FFC">
              <w:rPr>
                <w:noProof/>
                <w:webHidden/>
              </w:rPr>
              <w:fldChar w:fldCharType="end"/>
            </w:r>
          </w:hyperlink>
        </w:p>
        <w:p w:rsidR="00355FFC" w:rsidRDefault="00B522B7" w:rsidP="00355FFC">
          <w:pPr>
            <w:pStyle w:val="TOC1"/>
            <w:tabs>
              <w:tab w:val="left" w:pos="567"/>
              <w:tab w:val="left" w:pos="1560"/>
              <w:tab w:val="right" w:pos="8364"/>
            </w:tabs>
            <w:ind w:firstLine="1460"/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val="en-NZ" w:eastAsia="en-NZ"/>
            </w:rPr>
          </w:pPr>
          <w:hyperlink w:anchor="_Toc462141755" w:history="1">
            <w:r w:rsidR="00355FFC" w:rsidRPr="009B3310">
              <w:rPr>
                <w:rStyle w:val="Hyperlink"/>
                <w:noProof/>
                <w:spacing w:val="-3"/>
              </w:rPr>
              <w:t>Supportive</w:t>
            </w:r>
            <w:r w:rsidR="00355FFC" w:rsidRPr="009B3310">
              <w:rPr>
                <w:rStyle w:val="Hyperlink"/>
                <w:noProof/>
              </w:rPr>
              <w:t xml:space="preserve"> </w:t>
            </w:r>
            <w:r w:rsidR="00355FFC" w:rsidRPr="009B3310">
              <w:rPr>
                <w:rStyle w:val="Hyperlink"/>
                <w:noProof/>
                <w:spacing w:val="-4"/>
              </w:rPr>
              <w:t>work</w:t>
            </w:r>
            <w:r w:rsidR="00355FFC" w:rsidRPr="009B3310">
              <w:rPr>
                <w:rStyle w:val="Hyperlink"/>
                <w:noProof/>
                <w:spacing w:val="26"/>
              </w:rPr>
              <w:t xml:space="preserve"> </w:t>
            </w:r>
            <w:r w:rsidR="00355FFC" w:rsidRPr="009B3310">
              <w:rPr>
                <w:rStyle w:val="Hyperlink"/>
                <w:noProof/>
                <w:spacing w:val="-3"/>
              </w:rPr>
              <w:t>environments</w:t>
            </w:r>
            <w:r w:rsidR="00355FFC">
              <w:rPr>
                <w:noProof/>
                <w:webHidden/>
              </w:rPr>
              <w:tab/>
            </w:r>
            <w:r w:rsidR="00355FFC">
              <w:rPr>
                <w:noProof/>
                <w:webHidden/>
              </w:rPr>
              <w:fldChar w:fldCharType="begin"/>
            </w:r>
            <w:r w:rsidR="00355FFC">
              <w:rPr>
                <w:noProof/>
                <w:webHidden/>
              </w:rPr>
              <w:instrText xml:space="preserve"> PAGEREF _Toc462141755 \h </w:instrText>
            </w:r>
            <w:r w:rsidR="00355FFC">
              <w:rPr>
                <w:noProof/>
                <w:webHidden/>
              </w:rPr>
            </w:r>
            <w:r w:rsidR="00355FFC">
              <w:rPr>
                <w:noProof/>
                <w:webHidden/>
              </w:rPr>
              <w:fldChar w:fldCharType="separate"/>
            </w:r>
            <w:r w:rsidR="00355FFC">
              <w:rPr>
                <w:noProof/>
                <w:webHidden/>
              </w:rPr>
              <w:t>16</w:t>
            </w:r>
            <w:r w:rsidR="00355FFC">
              <w:rPr>
                <w:noProof/>
                <w:webHidden/>
              </w:rPr>
              <w:fldChar w:fldCharType="end"/>
            </w:r>
          </w:hyperlink>
        </w:p>
        <w:p w:rsidR="00355FFC" w:rsidRDefault="00B522B7" w:rsidP="00355FFC">
          <w:pPr>
            <w:pStyle w:val="TOC1"/>
            <w:tabs>
              <w:tab w:val="left" w:pos="567"/>
              <w:tab w:val="left" w:pos="1560"/>
              <w:tab w:val="right" w:pos="8364"/>
            </w:tabs>
            <w:ind w:firstLine="1460"/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val="en-NZ" w:eastAsia="en-NZ"/>
            </w:rPr>
          </w:pPr>
          <w:hyperlink w:anchor="_Toc462141756" w:history="1">
            <w:r w:rsidR="00355FFC" w:rsidRPr="009B3310">
              <w:rPr>
                <w:rStyle w:val="Hyperlink"/>
                <w:noProof/>
              </w:rPr>
              <w:t xml:space="preserve">Starting a dialogue in </w:t>
            </w:r>
            <w:r w:rsidR="00355FFC" w:rsidRPr="009B3310">
              <w:rPr>
                <w:rStyle w:val="Hyperlink"/>
                <w:noProof/>
                <w:spacing w:val="-4"/>
              </w:rPr>
              <w:t>your</w:t>
            </w:r>
            <w:r w:rsidR="00355FFC" w:rsidRPr="009B3310">
              <w:rPr>
                <w:rStyle w:val="Hyperlink"/>
                <w:noProof/>
              </w:rPr>
              <w:t xml:space="preserve"> agency</w:t>
            </w:r>
            <w:r w:rsidR="00355FFC">
              <w:rPr>
                <w:noProof/>
                <w:webHidden/>
              </w:rPr>
              <w:tab/>
            </w:r>
            <w:r w:rsidR="00355FFC">
              <w:rPr>
                <w:noProof/>
                <w:webHidden/>
              </w:rPr>
              <w:fldChar w:fldCharType="begin"/>
            </w:r>
            <w:r w:rsidR="00355FFC">
              <w:rPr>
                <w:noProof/>
                <w:webHidden/>
              </w:rPr>
              <w:instrText xml:space="preserve"> PAGEREF _Toc462141756 \h </w:instrText>
            </w:r>
            <w:r w:rsidR="00355FFC">
              <w:rPr>
                <w:noProof/>
                <w:webHidden/>
              </w:rPr>
            </w:r>
            <w:r w:rsidR="00355FFC">
              <w:rPr>
                <w:noProof/>
                <w:webHidden/>
              </w:rPr>
              <w:fldChar w:fldCharType="separate"/>
            </w:r>
            <w:r w:rsidR="00355FFC">
              <w:rPr>
                <w:noProof/>
                <w:webHidden/>
              </w:rPr>
              <w:t>19</w:t>
            </w:r>
            <w:r w:rsidR="00355FFC">
              <w:rPr>
                <w:noProof/>
                <w:webHidden/>
              </w:rPr>
              <w:fldChar w:fldCharType="end"/>
            </w:r>
          </w:hyperlink>
        </w:p>
        <w:p w:rsidR="00355FFC" w:rsidRDefault="00B522B7" w:rsidP="00355FFC">
          <w:pPr>
            <w:pStyle w:val="TOC1"/>
            <w:tabs>
              <w:tab w:val="left" w:pos="567"/>
              <w:tab w:val="left" w:pos="1560"/>
              <w:tab w:val="right" w:pos="8364"/>
            </w:tabs>
            <w:ind w:firstLine="1460"/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val="en-NZ" w:eastAsia="en-NZ"/>
            </w:rPr>
          </w:pPr>
          <w:hyperlink w:anchor="_Toc462141757" w:history="1">
            <w:r w:rsidR="00355FFC" w:rsidRPr="009B3310">
              <w:rPr>
                <w:rStyle w:val="Hyperlink"/>
                <w:noProof/>
              </w:rPr>
              <w:t xml:space="preserve">Checklist for </w:t>
            </w:r>
            <w:r w:rsidR="00355FFC" w:rsidRPr="009B3310">
              <w:rPr>
                <w:rStyle w:val="Hyperlink"/>
                <w:noProof/>
                <w:spacing w:val="-1"/>
              </w:rPr>
              <w:t>engaging</w:t>
            </w:r>
            <w:r w:rsidR="00355FFC" w:rsidRPr="009B3310">
              <w:rPr>
                <w:rStyle w:val="Hyperlink"/>
                <w:noProof/>
              </w:rPr>
              <w:t xml:space="preserve"> with</w:t>
            </w:r>
            <w:r w:rsidR="00355FFC" w:rsidRPr="009B3310">
              <w:rPr>
                <w:rStyle w:val="Hyperlink"/>
                <w:noProof/>
                <w:spacing w:val="23"/>
              </w:rPr>
              <w:t xml:space="preserve"> </w:t>
            </w:r>
            <w:r w:rsidR="00355FFC" w:rsidRPr="009B3310">
              <w:rPr>
                <w:rStyle w:val="Hyperlink"/>
                <w:noProof/>
                <w:spacing w:val="-1"/>
              </w:rPr>
              <w:t>stakeholders</w:t>
            </w:r>
            <w:r w:rsidR="00355FFC">
              <w:rPr>
                <w:noProof/>
                <w:webHidden/>
              </w:rPr>
              <w:tab/>
            </w:r>
            <w:r w:rsidR="00355FFC">
              <w:rPr>
                <w:noProof/>
                <w:webHidden/>
              </w:rPr>
              <w:fldChar w:fldCharType="begin"/>
            </w:r>
            <w:r w:rsidR="00355FFC">
              <w:rPr>
                <w:noProof/>
                <w:webHidden/>
              </w:rPr>
              <w:instrText xml:space="preserve"> PAGEREF _Toc462141757 \h </w:instrText>
            </w:r>
            <w:r w:rsidR="00355FFC">
              <w:rPr>
                <w:noProof/>
                <w:webHidden/>
              </w:rPr>
            </w:r>
            <w:r w:rsidR="00355FFC">
              <w:rPr>
                <w:noProof/>
                <w:webHidden/>
              </w:rPr>
              <w:fldChar w:fldCharType="separate"/>
            </w:r>
            <w:r w:rsidR="00355FFC">
              <w:rPr>
                <w:noProof/>
                <w:webHidden/>
              </w:rPr>
              <w:t>19</w:t>
            </w:r>
            <w:r w:rsidR="00355FFC">
              <w:rPr>
                <w:noProof/>
                <w:webHidden/>
              </w:rPr>
              <w:fldChar w:fldCharType="end"/>
            </w:r>
          </w:hyperlink>
        </w:p>
        <w:p w:rsidR="00C03296" w:rsidRDefault="00640ACF" w:rsidP="00355FFC">
          <w:pPr>
            <w:tabs>
              <w:tab w:val="left" w:pos="567"/>
              <w:tab w:val="left" w:pos="1560"/>
              <w:tab w:val="right" w:pos="8364"/>
            </w:tabs>
            <w:ind w:firstLine="284"/>
            <w:jc w:val="center"/>
          </w:pPr>
          <w:r>
            <w:fldChar w:fldCharType="end"/>
          </w:r>
        </w:p>
      </w:sdtContent>
    </w:sdt>
    <w:p w:rsidR="00C03296" w:rsidRDefault="00C03296">
      <w:pPr>
        <w:sectPr w:rsidR="00C03296">
          <w:headerReference w:type="default" r:id="rId49"/>
          <w:footerReference w:type="default" r:id="rId50"/>
          <w:pgSz w:w="11910" w:h="16840"/>
          <w:pgMar w:top="640" w:right="1680" w:bottom="660" w:left="620" w:header="432" w:footer="473" w:gutter="0"/>
          <w:pgNumType w:start="2"/>
          <w:cols w:space="720"/>
        </w:sectPr>
      </w:pPr>
    </w:p>
    <w:p w:rsidR="00C03296" w:rsidRDefault="00C03296">
      <w:pPr>
        <w:spacing w:before="8"/>
        <w:rPr>
          <w:rFonts w:ascii="Cambria" w:eastAsia="Cambria" w:hAnsi="Cambria" w:cs="Cambria"/>
          <w:b/>
          <w:bCs/>
          <w:sz w:val="62"/>
          <w:szCs w:val="62"/>
        </w:rPr>
      </w:pPr>
    </w:p>
    <w:p w:rsidR="00C03296" w:rsidRDefault="00640ACF">
      <w:pPr>
        <w:pStyle w:val="Heading1"/>
        <w:spacing w:before="0" w:line="544" w:lineRule="exact"/>
        <w:ind w:right="145"/>
        <w:rPr>
          <w:b w:val="0"/>
          <w:bCs w:val="0"/>
        </w:rPr>
      </w:pPr>
      <w:bookmarkStart w:id="0" w:name="_Toc462141745"/>
      <w:r>
        <w:rPr>
          <w:color w:val="348087"/>
        </w:rPr>
        <w:t>Who is the guide for?</w:t>
      </w:r>
      <w:bookmarkEnd w:id="0"/>
    </w:p>
    <w:p w:rsidR="00C03296" w:rsidRDefault="00640ACF">
      <w:pPr>
        <w:pStyle w:val="BodyText"/>
        <w:spacing w:before="123" w:line="245" w:lineRule="auto"/>
        <w:ind w:left="100" w:right="145" w:firstLine="0"/>
      </w:pP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guide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government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sector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all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levels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interact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communities.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new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  <w:spacing w:val="-2"/>
        </w:rPr>
        <w:t>working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communities,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guide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4"/>
        </w:rPr>
        <w:t xml:space="preserve"> </w:t>
      </w:r>
      <w:r w:rsidR="003B335E">
        <w:rPr>
          <w:color w:val="231F20"/>
        </w:rPr>
        <w:t xml:space="preserve">help </w:t>
      </w:r>
      <w:r w:rsidR="003B335E">
        <w:rPr>
          <w:color w:val="231F20"/>
          <w:spacing w:val="21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learn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about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organising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consultation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processes,</w:t>
      </w:r>
      <w:r>
        <w:rPr>
          <w:color w:val="231F20"/>
          <w:spacing w:val="30"/>
          <w:w w:val="99"/>
        </w:rPr>
        <w:t xml:space="preserve"> </w:t>
      </w:r>
      <w:r>
        <w:rPr>
          <w:color w:val="231F20"/>
          <w:spacing w:val="-2"/>
        </w:rPr>
        <w:t>working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partnership,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building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trusting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relationships.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guide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also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contains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information</w:t>
      </w:r>
      <w:r>
        <w:rPr>
          <w:color w:val="231F20"/>
          <w:spacing w:val="41"/>
          <w:w w:val="99"/>
        </w:rPr>
        <w:t xml:space="preserve"> </w:t>
      </w:r>
      <w:r>
        <w:rPr>
          <w:color w:val="231F20"/>
          <w:spacing w:val="-1"/>
        </w:rPr>
        <w:t>specifically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</w:rPr>
        <w:t xml:space="preserve"> managers </w:t>
      </w:r>
      <w:r>
        <w:rPr>
          <w:color w:val="231F20"/>
          <w:spacing w:val="-1"/>
        </w:rPr>
        <w:t>interested</w:t>
      </w:r>
      <w:r>
        <w:rPr>
          <w:color w:val="231F20"/>
        </w:rPr>
        <w:t xml:space="preserve"> in </w:t>
      </w:r>
      <w:r>
        <w:rPr>
          <w:color w:val="231F20"/>
          <w:spacing w:val="-1"/>
        </w:rPr>
        <w:t>creating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workplace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cultures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encourage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internal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external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participation.</w:t>
      </w:r>
    </w:p>
    <w:p w:rsidR="00C03296" w:rsidRDefault="00640ACF">
      <w:pPr>
        <w:pStyle w:val="BodyText"/>
        <w:spacing w:before="170" w:line="245" w:lineRule="auto"/>
        <w:ind w:left="100" w:right="145" w:firstLine="0"/>
      </w:pPr>
      <w:r>
        <w:rPr>
          <w:color w:val="231F20"/>
        </w:rPr>
        <w:t xml:space="preserve">The community </w:t>
      </w:r>
      <w:r>
        <w:rPr>
          <w:color w:val="231F20"/>
          <w:spacing w:val="-1"/>
        </w:rPr>
        <w:t>sector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</w:rPr>
        <w:t xml:space="preserve"> also find the guide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useful,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both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own </w:t>
      </w:r>
      <w:r>
        <w:rPr>
          <w:color w:val="231F20"/>
        </w:rPr>
        <w:t>community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engagement,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reference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guide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when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government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agencies.</w:t>
      </w:r>
    </w:p>
    <w:p w:rsidR="00C03296" w:rsidRDefault="00640ACF">
      <w:pPr>
        <w:pStyle w:val="BodyText"/>
        <w:spacing w:before="170" w:line="245" w:lineRule="auto"/>
        <w:ind w:left="100" w:right="145" w:firstLine="0"/>
      </w:pP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guide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viewed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one-stop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shop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engagement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practices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used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conjunction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engagement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resources.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guide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spacing w:val="-1"/>
        </w:rPr>
        <w:t>based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Department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Internal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Affairs’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  <w:spacing w:val="-1"/>
        </w:rPr>
        <w:t xml:space="preserve">publication </w:t>
      </w:r>
      <w:r>
        <w:rPr>
          <w:rFonts w:cs="Cambria"/>
          <w:i/>
          <w:color w:val="231F20"/>
        </w:rPr>
        <w:t>A</w:t>
      </w:r>
      <w:r>
        <w:rPr>
          <w:rFonts w:cs="Cambria"/>
          <w:i/>
          <w:color w:val="231F20"/>
          <w:spacing w:val="-2"/>
        </w:rPr>
        <w:t xml:space="preserve"> </w:t>
      </w:r>
      <w:r>
        <w:rPr>
          <w:rFonts w:cs="Cambria"/>
          <w:i/>
          <w:color w:val="231F20"/>
          <w:spacing w:val="-1"/>
        </w:rPr>
        <w:t xml:space="preserve">Ready </w:t>
      </w:r>
      <w:r>
        <w:rPr>
          <w:rFonts w:cs="Cambria"/>
          <w:i/>
          <w:color w:val="231F20"/>
          <w:spacing w:val="-2"/>
        </w:rPr>
        <w:t>Reference</w:t>
      </w:r>
      <w:r>
        <w:rPr>
          <w:rFonts w:cs="Cambria"/>
          <w:i/>
          <w:color w:val="231F20"/>
          <w:spacing w:val="-1"/>
        </w:rPr>
        <w:t xml:space="preserve"> Engagement </w:t>
      </w:r>
      <w:r>
        <w:rPr>
          <w:rFonts w:cs="Cambria"/>
          <w:i/>
          <w:color w:val="231F20"/>
        </w:rPr>
        <w:t>Guide</w:t>
      </w:r>
      <w:r>
        <w:rPr>
          <w:color w:val="231F20"/>
        </w:rPr>
        <w:t>.</w:t>
      </w:r>
    </w:p>
    <w:p w:rsidR="00C03296" w:rsidRDefault="00640ACF">
      <w:pPr>
        <w:pStyle w:val="BodyText"/>
        <w:spacing w:before="170" w:line="245" w:lineRule="auto"/>
        <w:ind w:left="100" w:firstLine="0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Department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Internal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Affairs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provides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advisory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across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16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regional</w:t>
      </w:r>
      <w:r>
        <w:rPr>
          <w:color w:val="231F20"/>
          <w:spacing w:val="27"/>
        </w:rPr>
        <w:t xml:space="preserve"> </w:t>
      </w:r>
      <w:r>
        <w:rPr>
          <w:rFonts w:cs="Cambria"/>
          <w:color w:val="231F20"/>
        </w:rPr>
        <w:t xml:space="preserve">offices </w:t>
      </w:r>
      <w:r>
        <w:rPr>
          <w:rFonts w:cs="Cambria"/>
          <w:color w:val="231F20"/>
          <w:spacing w:val="-1"/>
        </w:rPr>
        <w:t>throughout</w:t>
      </w:r>
      <w:r>
        <w:rPr>
          <w:rFonts w:cs="Cambria"/>
          <w:color w:val="231F20"/>
        </w:rPr>
        <w:t xml:space="preserve"> New Zealand</w:t>
      </w:r>
      <w:r w:rsidR="008E4112">
        <w:rPr>
          <w:rFonts w:cs="Cambria"/>
          <w:color w:val="231F20"/>
        </w:rPr>
        <w:t>,</w:t>
      </w:r>
      <w:r>
        <w:rPr>
          <w:rFonts w:cs="Cambria"/>
          <w:color w:val="231F20"/>
        </w:rPr>
        <w:t xml:space="preserve"> and can also </w:t>
      </w:r>
      <w:r>
        <w:rPr>
          <w:rFonts w:cs="Cambria"/>
          <w:color w:val="231F20"/>
          <w:spacing w:val="-1"/>
        </w:rPr>
        <w:t>offer</w:t>
      </w:r>
      <w:r>
        <w:rPr>
          <w:rFonts w:cs="Cambria"/>
          <w:color w:val="231F20"/>
          <w:spacing w:val="27"/>
        </w:rPr>
        <w:t xml:space="preserve"> </w:t>
      </w:r>
      <w:r>
        <w:rPr>
          <w:color w:val="231F20"/>
          <w:spacing w:val="-1"/>
        </w:rPr>
        <w:t>advice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approaches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engaging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provide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links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3"/>
        </w:rPr>
        <w:t xml:space="preserve"> key </w:t>
      </w:r>
      <w:r>
        <w:rPr>
          <w:color w:val="231F20"/>
          <w:spacing w:val="-1"/>
        </w:rPr>
        <w:t>local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networks.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Further</w:t>
      </w:r>
      <w:r>
        <w:rPr>
          <w:color w:val="231F20"/>
          <w:spacing w:val="44"/>
          <w:w w:val="99"/>
        </w:rPr>
        <w:t xml:space="preserve"> </w:t>
      </w:r>
      <w:r>
        <w:rPr>
          <w:color w:val="231F20"/>
          <w:spacing w:val="-1"/>
        </w:rPr>
        <w:t>information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available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Department’s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  <w:spacing w:val="-1"/>
        </w:rPr>
        <w:t>communitymatters.govt.nz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website.</w:t>
      </w:r>
    </w:p>
    <w:p w:rsidR="00C03296" w:rsidRDefault="00640ACF">
      <w:pPr>
        <w:spacing w:before="7"/>
        <w:rPr>
          <w:rFonts w:ascii="Cambria" w:eastAsia="Cambria" w:hAnsi="Cambria" w:cs="Cambria"/>
          <w:sz w:val="57"/>
          <w:szCs w:val="57"/>
        </w:rPr>
      </w:pPr>
      <w:r>
        <w:br w:type="column"/>
      </w:r>
    </w:p>
    <w:p w:rsidR="00C03296" w:rsidRDefault="00640ACF">
      <w:pPr>
        <w:pStyle w:val="Heading1"/>
        <w:spacing w:before="0"/>
        <w:rPr>
          <w:b w:val="0"/>
          <w:bCs w:val="0"/>
        </w:rPr>
      </w:pPr>
      <w:bookmarkStart w:id="1" w:name="_Toc462141746"/>
      <w:r>
        <w:rPr>
          <w:color w:val="348087"/>
          <w:spacing w:val="-1"/>
        </w:rPr>
        <w:t>Introduction</w:t>
      </w:r>
      <w:bookmarkEnd w:id="1"/>
    </w:p>
    <w:p w:rsidR="00C03296" w:rsidRDefault="00640ACF">
      <w:pPr>
        <w:pStyle w:val="BodyText"/>
        <w:spacing w:before="116" w:line="245" w:lineRule="auto"/>
        <w:ind w:left="100" w:right="210" w:firstLine="0"/>
      </w:pP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guide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outlines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key </w:t>
      </w:r>
      <w:r>
        <w:rPr>
          <w:color w:val="231F20"/>
        </w:rPr>
        <w:t>elements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good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  <w:spacing w:val="-2"/>
        </w:rPr>
        <w:t>practice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government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agencies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need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follow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when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engaging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citizens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development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policy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services.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address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spacing w:val="-1"/>
        </w:rPr>
        <w:t>complex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society,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government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agencies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  <w:spacing w:val="-1"/>
        </w:rPr>
        <w:t>need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"/>
        </w:rPr>
        <w:t xml:space="preserve"> work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organisations,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tangata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whenua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businesses.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Citizens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need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3"/>
        </w:rPr>
        <w:t>involved</w:t>
      </w:r>
      <w:r>
        <w:rPr>
          <w:color w:val="231F20"/>
        </w:rPr>
        <w:t xml:space="preserve"> in defining and </w:t>
      </w:r>
      <w:r>
        <w:rPr>
          <w:color w:val="231F20"/>
          <w:spacing w:val="-1"/>
        </w:rPr>
        <w:t>resolving</w:t>
      </w:r>
      <w:r>
        <w:rPr>
          <w:color w:val="231F20"/>
        </w:rPr>
        <w:t xml:space="preserve"> issues that </w:t>
      </w:r>
      <w:r>
        <w:rPr>
          <w:color w:val="231F20"/>
          <w:spacing w:val="-1"/>
        </w:rPr>
        <w:t>affect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them.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Building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relationships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engaging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others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1"/>
          <w:w w:val="99"/>
        </w:rPr>
        <w:t xml:space="preserve"> </w:t>
      </w:r>
      <w:r>
        <w:rPr>
          <w:color w:val="231F20"/>
        </w:rPr>
        <w:t>discussion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therefore,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vital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part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government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-3"/>
        </w:rPr>
        <w:t>activity.</w:t>
      </w:r>
    </w:p>
    <w:p w:rsidR="00C03296" w:rsidRDefault="00640ACF">
      <w:pPr>
        <w:pStyle w:val="BodyText"/>
        <w:spacing w:before="170" w:line="245" w:lineRule="auto"/>
        <w:ind w:left="100" w:right="113" w:firstLine="0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guide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to </w:t>
      </w:r>
      <w:r>
        <w:rPr>
          <w:color w:val="231F20"/>
          <w:spacing w:val="-1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engagement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practices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effective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consistent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across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government.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guide’s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practical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advice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government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agencies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implementing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21"/>
          <w:w w:val="99"/>
        </w:rPr>
        <w:t xml:space="preserve"> </w:t>
      </w:r>
      <w:r>
        <w:rPr>
          <w:rFonts w:cs="Cambria"/>
          <w:color w:val="231F20"/>
        </w:rPr>
        <w:t xml:space="preserve">Kia </w:t>
      </w:r>
      <w:r>
        <w:rPr>
          <w:rFonts w:cs="Cambria"/>
          <w:color w:val="231F20"/>
          <w:spacing w:val="-1"/>
        </w:rPr>
        <w:t>Tūtahi</w:t>
      </w:r>
      <w:r>
        <w:rPr>
          <w:rFonts w:cs="Cambria"/>
          <w:color w:val="231F20"/>
        </w:rPr>
        <w:t xml:space="preserve"> </w:t>
      </w:r>
      <w:r>
        <w:rPr>
          <w:rFonts w:cs="Cambria"/>
          <w:color w:val="231F20"/>
          <w:spacing w:val="-1"/>
        </w:rPr>
        <w:t>Relationship</w:t>
      </w:r>
      <w:r>
        <w:rPr>
          <w:rFonts w:cs="Cambria"/>
          <w:color w:val="231F20"/>
        </w:rPr>
        <w:t xml:space="preserve"> </w:t>
      </w:r>
      <w:r>
        <w:rPr>
          <w:rFonts w:cs="Cambria"/>
          <w:color w:val="231F20"/>
          <w:spacing w:val="-1"/>
        </w:rPr>
        <w:t>Accord,</w:t>
      </w:r>
      <w:r>
        <w:rPr>
          <w:rFonts w:cs="Cambria"/>
          <w:color w:val="231F20"/>
        </w:rPr>
        <w:t xml:space="preserve"> </w:t>
      </w:r>
      <w:r>
        <w:rPr>
          <w:rFonts w:cs="Cambria"/>
          <w:color w:val="231F20"/>
          <w:spacing w:val="-1"/>
        </w:rPr>
        <w:t>which</w:t>
      </w:r>
      <w:r>
        <w:rPr>
          <w:rFonts w:cs="Cambria"/>
          <w:color w:val="231F20"/>
        </w:rPr>
        <w:t xml:space="preserve"> </w:t>
      </w:r>
      <w:r>
        <w:rPr>
          <w:rFonts w:cs="Cambria"/>
          <w:color w:val="231F20"/>
          <w:spacing w:val="-2"/>
        </w:rPr>
        <w:t>was</w:t>
      </w:r>
      <w:r>
        <w:rPr>
          <w:rFonts w:cs="Cambria"/>
          <w:color w:val="231F20"/>
        </w:rPr>
        <w:t xml:space="preserve"> signed</w:t>
      </w:r>
      <w:r>
        <w:rPr>
          <w:rFonts w:cs="Cambria"/>
          <w:color w:val="231F20"/>
          <w:spacing w:val="2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endorsed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Cabinet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2011.</w:t>
      </w:r>
    </w:p>
    <w:p w:rsidR="00C03296" w:rsidRDefault="00640ACF">
      <w:pPr>
        <w:pStyle w:val="BodyText"/>
        <w:spacing w:before="170" w:line="245" w:lineRule="auto"/>
        <w:ind w:left="100" w:right="247" w:firstLine="0"/>
      </w:pPr>
      <w:r>
        <w:rPr>
          <w:color w:val="231F20"/>
          <w:spacing w:val="-1"/>
        </w:rPr>
        <w:t>Government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engagement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citizens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fosters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good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decision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making.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  <w:spacing w:val="-1"/>
        </w:rPr>
        <w:t>building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strong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external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relationships,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create</w:t>
      </w:r>
      <w:r>
        <w:rPr>
          <w:color w:val="231F20"/>
          <w:spacing w:val="33"/>
          <w:w w:val="99"/>
        </w:rPr>
        <w:t xml:space="preserve"> </w:t>
      </w:r>
      <w:r>
        <w:rPr>
          <w:color w:val="231F20"/>
        </w:rPr>
        <w:t>connections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easily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drawn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when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need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-2"/>
        </w:rPr>
        <w:t xml:space="preserve"> your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work. </w:t>
      </w:r>
      <w:r>
        <w:rPr>
          <w:color w:val="231F20"/>
          <w:spacing w:val="-1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collaborating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others,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pool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resources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achieve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</w:rPr>
        <w:t>mutual</w:t>
      </w:r>
      <w:r>
        <w:rPr>
          <w:color w:val="231F20"/>
          <w:spacing w:val="-1"/>
        </w:rPr>
        <w:t xml:space="preserve"> goals.</w:t>
      </w:r>
    </w:p>
    <w:p w:rsidR="00C03296" w:rsidRDefault="00640ACF">
      <w:pPr>
        <w:pStyle w:val="BodyText"/>
        <w:spacing w:before="170" w:line="245" w:lineRule="auto"/>
        <w:ind w:left="100" w:right="210" w:firstLine="0"/>
      </w:pPr>
      <w:r>
        <w:rPr>
          <w:color w:val="231F20"/>
          <w:spacing w:val="-1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2"/>
        </w:rPr>
        <w:t xml:space="preserve"> effective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engagement,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challenge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3"/>
          <w:w w:val="9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balance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good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process,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inclusiveness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cost.</w:t>
      </w:r>
    </w:p>
    <w:p w:rsidR="00C03296" w:rsidRDefault="00C03296">
      <w:pPr>
        <w:spacing w:line="245" w:lineRule="auto"/>
        <w:sectPr w:rsidR="00C03296">
          <w:pgSz w:w="11910" w:h="16840"/>
          <w:pgMar w:top="640" w:right="640" w:bottom="660" w:left="620" w:header="432" w:footer="473" w:gutter="0"/>
          <w:cols w:num="2" w:space="720" w:equalWidth="0">
            <w:col w:w="5002" w:space="515"/>
            <w:col w:w="5133"/>
          </w:cols>
        </w:sectPr>
      </w:pPr>
    </w:p>
    <w:p w:rsidR="00C03296" w:rsidRDefault="00C03296">
      <w:pPr>
        <w:rPr>
          <w:rFonts w:ascii="Cambria" w:eastAsia="Cambria" w:hAnsi="Cambria" w:cs="Cambria"/>
          <w:sz w:val="20"/>
          <w:szCs w:val="20"/>
        </w:rPr>
      </w:pPr>
    </w:p>
    <w:p w:rsidR="00C03296" w:rsidRDefault="00C03296">
      <w:pPr>
        <w:rPr>
          <w:rFonts w:ascii="Cambria" w:eastAsia="Cambria" w:hAnsi="Cambria" w:cs="Cambria"/>
          <w:sz w:val="20"/>
          <w:szCs w:val="20"/>
        </w:rPr>
      </w:pPr>
    </w:p>
    <w:p w:rsidR="00C03296" w:rsidRDefault="00C03296">
      <w:pPr>
        <w:rPr>
          <w:rFonts w:ascii="Cambria" w:eastAsia="Cambria" w:hAnsi="Cambria" w:cs="Cambria"/>
          <w:sz w:val="20"/>
          <w:szCs w:val="20"/>
        </w:rPr>
        <w:sectPr w:rsidR="00C03296">
          <w:pgSz w:w="11910" w:h="16840"/>
          <w:pgMar w:top="640" w:right="680" w:bottom="660" w:left="620" w:header="432" w:footer="473" w:gutter="0"/>
          <w:cols w:space="720"/>
        </w:sectPr>
      </w:pPr>
    </w:p>
    <w:p w:rsidR="00DA28C7" w:rsidRDefault="00DA28C7" w:rsidP="00DA28C7">
      <w:pPr>
        <w:pStyle w:val="Heading1"/>
        <w:spacing w:line="504" w:lineRule="exact"/>
        <w:ind w:right="67"/>
        <w:rPr>
          <w:b w:val="0"/>
          <w:bCs w:val="0"/>
        </w:rPr>
      </w:pPr>
      <w:bookmarkStart w:id="2" w:name="_Toc462141747"/>
      <w:r>
        <w:rPr>
          <w:color w:val="348087"/>
        </w:rPr>
        <w:lastRenderedPageBreak/>
        <w:t xml:space="preserve">Kia </w:t>
      </w:r>
      <w:r>
        <w:rPr>
          <w:color w:val="348087"/>
          <w:spacing w:val="-3"/>
        </w:rPr>
        <w:t>Tūtahi</w:t>
      </w:r>
      <w:r>
        <w:rPr>
          <w:color w:val="348087"/>
          <w:spacing w:val="25"/>
        </w:rPr>
        <w:t xml:space="preserve"> </w:t>
      </w:r>
      <w:r>
        <w:rPr>
          <w:color w:val="348087"/>
        </w:rPr>
        <w:t>principles</w:t>
      </w:r>
      <w:bookmarkEnd w:id="2"/>
    </w:p>
    <w:p w:rsidR="00DA28C7" w:rsidRDefault="00DA28C7" w:rsidP="00DA28C7">
      <w:pPr>
        <w:pStyle w:val="BodyText"/>
        <w:spacing w:before="131" w:line="245" w:lineRule="auto"/>
        <w:ind w:left="100" w:firstLine="0"/>
      </w:pPr>
      <w:r>
        <w:rPr>
          <w:color w:val="231F20"/>
        </w:rPr>
        <w:t xml:space="preserve">The Kia </w:t>
      </w:r>
      <w:r>
        <w:rPr>
          <w:color w:val="231F20"/>
          <w:spacing w:val="-1"/>
        </w:rPr>
        <w:t>Tūtahi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Relationship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Accord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between</w:t>
      </w:r>
      <w:r>
        <w:rPr>
          <w:color w:val="231F20"/>
        </w:rPr>
        <w:t xml:space="preserve"> the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Government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following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principles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guide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engagement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practices.</w:t>
      </w:r>
    </w:p>
    <w:p w:rsidR="00DA28C7" w:rsidRDefault="00DA28C7" w:rsidP="00DA28C7">
      <w:pPr>
        <w:rPr>
          <w:rFonts w:ascii="Cambria" w:eastAsia="Cambria" w:hAnsi="Cambria" w:cs="Cambria"/>
        </w:rPr>
      </w:pPr>
      <w:r>
        <w:br w:type="column"/>
      </w:r>
    </w:p>
    <w:p w:rsidR="00DA28C7" w:rsidRDefault="00DA28C7" w:rsidP="00DA28C7">
      <w:pPr>
        <w:rPr>
          <w:rFonts w:ascii="Cambria" w:eastAsia="Cambria" w:hAnsi="Cambria" w:cs="Cambria"/>
        </w:rPr>
      </w:pPr>
    </w:p>
    <w:p w:rsidR="00DA28C7" w:rsidRDefault="00DA28C7" w:rsidP="00DA28C7">
      <w:pPr>
        <w:rPr>
          <w:rFonts w:ascii="Cambria" w:eastAsia="Cambria" w:hAnsi="Cambria" w:cs="Cambria"/>
        </w:rPr>
      </w:pPr>
    </w:p>
    <w:p w:rsidR="00DA28C7" w:rsidRDefault="00DA28C7" w:rsidP="00DA28C7">
      <w:pPr>
        <w:spacing w:before="1"/>
        <w:rPr>
          <w:rFonts w:ascii="Cambria" w:eastAsia="Cambria" w:hAnsi="Cambria" w:cs="Cambria"/>
          <w:sz w:val="30"/>
          <w:szCs w:val="30"/>
        </w:rPr>
      </w:pPr>
    </w:p>
    <w:p w:rsidR="00DA28C7" w:rsidRDefault="00DA28C7" w:rsidP="00DA28C7">
      <w:pPr>
        <w:pStyle w:val="BodyText"/>
        <w:spacing w:before="0" w:line="245" w:lineRule="auto"/>
        <w:ind w:left="100" w:right="146" w:firstLine="0"/>
        <w:rPr>
          <w:color w:val="231F20"/>
          <w:spacing w:val="-2"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503294672" behindDoc="1" locked="0" layoutInCell="1" allowOverlap="1" wp14:anchorId="1F2EB58E" wp14:editId="5DF7BE75">
                <wp:simplePos x="0" y="0"/>
                <wp:positionH relativeFrom="page">
                  <wp:posOffset>3959860</wp:posOffset>
                </wp:positionH>
                <wp:positionV relativeFrom="paragraph">
                  <wp:posOffset>476250</wp:posOffset>
                </wp:positionV>
                <wp:extent cx="644525" cy="1270"/>
                <wp:effectExtent l="6985" t="9525" r="5715" b="8255"/>
                <wp:wrapNone/>
                <wp:docPr id="1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525" cy="1270"/>
                          <a:chOff x="6236" y="750"/>
                          <a:chExt cx="1015" cy="2"/>
                        </a:xfrm>
                      </wpg:grpSpPr>
                      <wps:wsp>
                        <wps:cNvPr id="18" name="Freeform 33"/>
                        <wps:cNvSpPr>
                          <a:spLocks/>
                        </wps:cNvSpPr>
                        <wps:spPr bwMode="auto">
                          <a:xfrm>
                            <a:off x="6236" y="750"/>
                            <a:ext cx="1015" cy="2"/>
                          </a:xfrm>
                          <a:custGeom>
                            <a:avLst/>
                            <a:gdLst>
                              <a:gd name="T0" fmla="+- 0 6236 6236"/>
                              <a:gd name="T1" fmla="*/ T0 w 1015"/>
                              <a:gd name="T2" fmla="+- 0 7251 6236"/>
                              <a:gd name="T3" fmla="*/ T2 w 10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5">
                                <a:moveTo>
                                  <a:pt x="0" y="0"/>
                                </a:moveTo>
                                <a:lnTo>
                                  <a:pt x="1015" y="0"/>
                                </a:lnTo>
                              </a:path>
                            </a:pathLst>
                          </a:custGeom>
                          <a:noFill/>
                          <a:ln w="791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311.8pt;margin-top:37.5pt;width:50.75pt;height:.1pt;z-index:-21808;mso-position-horizontal-relative:page" coordorigin="6236,750" coordsize="10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">
                <v:shape id="Freeform 33" o:spid="_x0000_s1027" style="position:absolute;left:6236;top:750;width:1015;height:2;visibility:visible;mso-wrap-style:square;v-text-anchor:top" coordsize="10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BZxsMA&#10;AADbAAAADwAAAGRycy9kb3ducmV2LnhtbESPQWvDMAyF74P9B6PCbqvTUcaW1S2lMEgPHawrO4tY&#10;TUJjOdhamv376jDYTeI9vfdptZlCb0ZKuYvsYDEvwBDX0XfcODh9vT++gMmC7LGPTA5+KcNmfX+3&#10;wtLHK3/SeJTGaAjnEh20IkNpba5bCpjncSBW7RxTQNE1NdYnvGp46O1TUTzbgB1rQ4sD7VqqL8ef&#10;4CCF7WkcLsvqWz5k/zouDtUui3MPs2n7BkZokn/z33XlFV9h9Rcdw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BZxsMAAADbAAAADwAAAAAAAAAAAAAAAACYAgAAZHJzL2Rv&#10;d25yZXYueG1sUEsFBgAAAAAEAAQA9QAAAIgDAAAAAA==&#10;" path="m,l1015,e" filled="f" strokecolor="#231f20" strokeweight=".21978mm">
                  <v:path arrowok="t" o:connecttype="custom" o:connectlocs="0,0;1015,0" o:connectangles="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Further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information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about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Accord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found</w:t>
      </w:r>
      <w:r>
        <w:rPr>
          <w:color w:val="231F20"/>
          <w:spacing w:val="37"/>
          <w:w w:val="9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Department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Internal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Affairs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website:</w:t>
      </w:r>
      <w:r>
        <w:rPr>
          <w:color w:val="231F20"/>
          <w:spacing w:val="-2"/>
        </w:rPr>
        <w:t xml:space="preserve"> </w:t>
      </w:r>
    </w:p>
    <w:p w:rsidR="00DA28C7" w:rsidRPr="00DA28C7" w:rsidRDefault="00B522B7" w:rsidP="00DA28C7">
      <w:pPr>
        <w:pStyle w:val="BodyText"/>
        <w:spacing w:before="0" w:line="245" w:lineRule="auto"/>
        <w:ind w:left="100" w:right="146" w:firstLine="0"/>
        <w:rPr>
          <w:u w:val="single"/>
        </w:rPr>
      </w:pPr>
      <w:hyperlink r:id="rId51">
        <w:r w:rsidR="00DA28C7" w:rsidRPr="00DA28C7">
          <w:rPr>
            <w:color w:val="231F20"/>
            <w:spacing w:val="-5"/>
            <w:u w:val="single"/>
          </w:rPr>
          <w:t>www.</w:t>
        </w:r>
      </w:hyperlink>
      <w:r w:rsidR="00DA28C7" w:rsidRPr="00DA28C7">
        <w:rPr>
          <w:color w:val="231F20"/>
          <w:spacing w:val="-1"/>
          <w:u w:val="single"/>
        </w:rPr>
        <w:t>dia.govt.nz</w:t>
      </w:r>
      <w:r w:rsidR="00DA28C7">
        <w:rPr>
          <w:color w:val="231F20"/>
          <w:spacing w:val="-1"/>
          <w:u w:val="single"/>
        </w:rPr>
        <w:t>.</w:t>
      </w:r>
    </w:p>
    <w:p w:rsidR="00DA28C7" w:rsidRDefault="00DA28C7" w:rsidP="00DA28C7">
      <w:pPr>
        <w:spacing w:line="245" w:lineRule="auto"/>
        <w:sectPr w:rsidR="00DA28C7">
          <w:type w:val="continuous"/>
          <w:pgSz w:w="11910" w:h="16840"/>
          <w:pgMar w:top="320" w:right="600" w:bottom="280" w:left="620" w:header="720" w:footer="720" w:gutter="0"/>
          <w:cols w:num="2" w:space="720" w:equalWidth="0">
            <w:col w:w="5048" w:space="468"/>
            <w:col w:w="5174"/>
          </w:cols>
        </w:sectPr>
      </w:pPr>
    </w:p>
    <w:p w:rsidR="00DA28C7" w:rsidRDefault="00DA28C7" w:rsidP="00DA28C7">
      <w:pPr>
        <w:rPr>
          <w:rFonts w:ascii="Cambria" w:eastAsia="Cambria" w:hAnsi="Cambria" w:cs="Cambria"/>
          <w:sz w:val="20"/>
          <w:szCs w:val="20"/>
        </w:rPr>
      </w:pPr>
    </w:p>
    <w:p w:rsidR="00DA28C7" w:rsidRDefault="00DA28C7" w:rsidP="00DA28C7">
      <w:pPr>
        <w:spacing w:before="9"/>
        <w:rPr>
          <w:rFonts w:ascii="Cambria" w:eastAsia="Cambria" w:hAnsi="Cambria" w:cs="Cambria"/>
          <w:sz w:val="25"/>
          <w:szCs w:val="25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0"/>
        <w:gridCol w:w="3319"/>
        <w:gridCol w:w="6113"/>
      </w:tblGrid>
      <w:tr w:rsidR="00DA28C7" w:rsidTr="00DA28C7">
        <w:trPr>
          <w:trHeight w:hRule="exact" w:val="2067"/>
        </w:trPr>
        <w:tc>
          <w:tcPr>
            <w:tcW w:w="1010" w:type="dxa"/>
            <w:tcBorders>
              <w:top w:val="single" w:sz="24" w:space="0" w:color="FCDAB5"/>
              <w:left w:val="single" w:sz="24" w:space="0" w:color="FCDAB5"/>
              <w:bottom w:val="single" w:sz="24" w:space="0" w:color="FCDAB5"/>
              <w:right w:val="single" w:sz="24" w:space="0" w:color="FCDAB5"/>
            </w:tcBorders>
            <w:shd w:val="clear" w:color="auto" w:fill="FDE7CE"/>
          </w:tcPr>
          <w:p w:rsidR="00DA28C7" w:rsidRDefault="00DA28C7" w:rsidP="00DA28C7">
            <w:pPr>
              <w:pStyle w:val="TableParagraph"/>
              <w:rPr>
                <w:rFonts w:ascii="Cambria" w:eastAsia="Cambria" w:hAnsi="Cambria" w:cs="Cambria"/>
                <w:sz w:val="28"/>
                <w:szCs w:val="28"/>
              </w:rPr>
            </w:pPr>
          </w:p>
          <w:p w:rsidR="00DA28C7" w:rsidRDefault="00DA28C7" w:rsidP="00DA28C7">
            <w:pPr>
              <w:pStyle w:val="TableParagraph"/>
              <w:rPr>
                <w:rFonts w:ascii="Cambria" w:eastAsia="Cambria" w:hAnsi="Cambria" w:cs="Cambria"/>
                <w:sz w:val="28"/>
                <w:szCs w:val="28"/>
              </w:rPr>
            </w:pPr>
          </w:p>
          <w:p w:rsidR="00DA28C7" w:rsidRDefault="00DA28C7" w:rsidP="00DA28C7">
            <w:pPr>
              <w:pStyle w:val="TableParagraph"/>
              <w:spacing w:before="219"/>
              <w:ind w:right="54"/>
              <w:jc w:val="center"/>
              <w:rPr>
                <w:rFonts w:ascii="Wingdings 2" w:eastAsia="Wingdings 2" w:hAnsi="Wingdings 2" w:cs="Wingdings 2"/>
                <w:sz w:val="28"/>
                <w:szCs w:val="28"/>
              </w:rPr>
            </w:pPr>
            <w:r>
              <w:rPr>
                <w:rFonts w:ascii="Wingdings 2" w:eastAsia="Wingdings 2" w:hAnsi="Wingdings 2" w:cs="Wingdings 2"/>
                <w:color w:val="094061"/>
                <w:sz w:val="28"/>
                <w:szCs w:val="28"/>
              </w:rPr>
              <w:t></w:t>
            </w:r>
          </w:p>
        </w:tc>
        <w:tc>
          <w:tcPr>
            <w:tcW w:w="3319" w:type="dxa"/>
            <w:tcBorders>
              <w:top w:val="single" w:sz="24" w:space="0" w:color="FCDAB5"/>
              <w:left w:val="single" w:sz="24" w:space="0" w:color="FCDAB5"/>
              <w:bottom w:val="single" w:sz="24" w:space="0" w:color="FCDAB5"/>
              <w:right w:val="single" w:sz="24" w:space="0" w:color="FCDAB5"/>
            </w:tcBorders>
            <w:shd w:val="clear" w:color="auto" w:fill="FDE7CE"/>
          </w:tcPr>
          <w:p w:rsidR="00DA28C7" w:rsidRDefault="00DA28C7" w:rsidP="00DA28C7">
            <w:pPr>
              <w:pStyle w:val="TableParagraph"/>
              <w:spacing w:before="4"/>
              <w:rPr>
                <w:rFonts w:ascii="Cambria" w:eastAsia="Cambria" w:hAnsi="Cambria" w:cs="Cambria"/>
              </w:rPr>
            </w:pPr>
          </w:p>
          <w:p w:rsidR="00DA28C7" w:rsidRDefault="00DA28C7" w:rsidP="00DA28C7">
            <w:pPr>
              <w:pStyle w:val="TableParagraph"/>
              <w:spacing w:line="245" w:lineRule="auto"/>
              <w:ind w:left="253" w:right="410"/>
              <w:rPr>
                <w:rFonts w:ascii="Cambria"/>
                <w:b/>
                <w:color w:val="094061"/>
                <w:sz w:val="28"/>
              </w:rPr>
            </w:pPr>
            <w:r>
              <w:rPr>
                <w:rFonts w:ascii="Cambria"/>
                <w:b/>
                <w:color w:val="094061"/>
                <w:spacing w:val="-9"/>
                <w:sz w:val="28"/>
              </w:rPr>
              <w:t>We</w:t>
            </w:r>
            <w:r>
              <w:rPr>
                <w:rFonts w:ascii="Cambria"/>
                <w:b/>
                <w:color w:val="094061"/>
                <w:sz w:val="28"/>
              </w:rPr>
              <w:t xml:space="preserve"> will </w:t>
            </w:r>
            <w:r>
              <w:rPr>
                <w:rFonts w:ascii="Cambria"/>
                <w:b/>
                <w:color w:val="094061"/>
                <w:spacing w:val="-1"/>
                <w:sz w:val="28"/>
              </w:rPr>
              <w:t>respect</w:t>
            </w:r>
            <w:r>
              <w:rPr>
                <w:rFonts w:ascii="Cambria"/>
                <w:b/>
                <w:color w:val="094061"/>
                <w:sz w:val="28"/>
              </w:rPr>
              <w:t xml:space="preserve"> </w:t>
            </w:r>
          </w:p>
          <w:p w:rsidR="00DA28C7" w:rsidRDefault="00DA28C7" w:rsidP="00DA28C7">
            <w:pPr>
              <w:pStyle w:val="TableParagraph"/>
              <w:spacing w:line="245" w:lineRule="auto"/>
              <w:ind w:left="253" w:right="410"/>
              <w:rPr>
                <w:rFonts w:ascii="Cambria" w:eastAsia="Cambria" w:hAnsi="Cambria" w:cs="Cambria"/>
                <w:sz w:val="28"/>
                <w:szCs w:val="28"/>
              </w:rPr>
            </w:pPr>
            <w:r>
              <w:rPr>
                <w:rFonts w:ascii="Cambria"/>
                <w:b/>
                <w:color w:val="094061"/>
                <w:spacing w:val="-13"/>
                <w:sz w:val="28"/>
              </w:rPr>
              <w:t>Te</w:t>
            </w:r>
            <w:r>
              <w:rPr>
                <w:rFonts w:ascii="Cambria"/>
                <w:b/>
                <w:color w:val="094061"/>
                <w:spacing w:val="25"/>
                <w:sz w:val="28"/>
              </w:rPr>
              <w:t xml:space="preserve"> </w:t>
            </w:r>
            <w:r>
              <w:rPr>
                <w:rFonts w:ascii="Cambria"/>
                <w:b/>
                <w:color w:val="094061"/>
                <w:sz w:val="28"/>
              </w:rPr>
              <w:t xml:space="preserve">Tiriti o </w:t>
            </w:r>
            <w:r>
              <w:rPr>
                <w:rFonts w:ascii="Cambria"/>
                <w:b/>
                <w:color w:val="094061"/>
                <w:spacing w:val="-2"/>
                <w:sz w:val="28"/>
              </w:rPr>
              <w:t>Waitangi</w:t>
            </w:r>
            <w:r>
              <w:rPr>
                <w:rFonts w:ascii="Cambria"/>
                <w:b/>
                <w:color w:val="094061"/>
                <w:spacing w:val="22"/>
                <w:sz w:val="28"/>
              </w:rPr>
              <w:t xml:space="preserve"> </w:t>
            </w:r>
            <w:r>
              <w:rPr>
                <w:rFonts w:ascii="Cambria"/>
                <w:b/>
                <w:color w:val="094061"/>
                <w:spacing w:val="-2"/>
                <w:sz w:val="28"/>
              </w:rPr>
              <w:t>(Treaty</w:t>
            </w:r>
            <w:r>
              <w:rPr>
                <w:rFonts w:ascii="Cambria"/>
                <w:b/>
                <w:color w:val="094061"/>
                <w:sz w:val="28"/>
              </w:rPr>
              <w:t xml:space="preserve"> of </w:t>
            </w:r>
            <w:r>
              <w:rPr>
                <w:rFonts w:ascii="Cambria"/>
                <w:b/>
                <w:color w:val="094061"/>
                <w:spacing w:val="-2"/>
                <w:sz w:val="28"/>
              </w:rPr>
              <w:t>Waitangi)</w:t>
            </w:r>
          </w:p>
        </w:tc>
        <w:tc>
          <w:tcPr>
            <w:tcW w:w="6113" w:type="dxa"/>
            <w:tcBorders>
              <w:top w:val="single" w:sz="24" w:space="0" w:color="FCDAB5"/>
              <w:left w:val="single" w:sz="24" w:space="0" w:color="FCDAB5"/>
              <w:bottom w:val="single" w:sz="24" w:space="0" w:color="FCDAB5"/>
              <w:right w:val="single" w:sz="24" w:space="0" w:color="FCDAB5"/>
            </w:tcBorders>
            <w:shd w:val="clear" w:color="auto" w:fill="FDE7CE"/>
          </w:tcPr>
          <w:p w:rsidR="00DA28C7" w:rsidRDefault="00DA28C7" w:rsidP="00DA28C7">
            <w:pPr>
              <w:pStyle w:val="TableParagraph"/>
              <w:spacing w:before="2"/>
              <w:rPr>
                <w:rFonts w:ascii="Cambria" w:eastAsia="Cambria" w:hAnsi="Cambria" w:cs="Cambria"/>
              </w:rPr>
            </w:pPr>
          </w:p>
          <w:p w:rsidR="00DA28C7" w:rsidRDefault="00DA28C7" w:rsidP="00DA28C7">
            <w:pPr>
              <w:pStyle w:val="ListParagraph"/>
              <w:numPr>
                <w:ilvl w:val="0"/>
                <w:numId w:val="6"/>
              </w:numPr>
              <w:tabs>
                <w:tab w:val="left" w:pos="651"/>
              </w:tabs>
              <w:rPr>
                <w:rFonts w:ascii="Cambria" w:eastAsia="Cambria" w:hAnsi="Cambria" w:cs="Cambria"/>
              </w:rPr>
            </w:pPr>
            <w:r>
              <w:rPr>
                <w:rFonts w:ascii="Cambria"/>
                <w:color w:val="231F20"/>
                <w:spacing w:val="-2"/>
              </w:rPr>
              <w:t>we</w:t>
            </w:r>
            <w:r>
              <w:rPr>
                <w:rFonts w:ascii="Cambria"/>
                <w:color w:val="231F20"/>
                <w:spacing w:val="-4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recognise</w:t>
            </w:r>
            <w:r>
              <w:rPr>
                <w:rFonts w:ascii="Cambria"/>
                <w:color w:val="231F20"/>
                <w:spacing w:val="-5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the</w:t>
            </w:r>
            <w:r>
              <w:rPr>
                <w:rFonts w:ascii="Cambria"/>
                <w:color w:val="231F20"/>
                <w:spacing w:val="-4"/>
              </w:rPr>
              <w:t xml:space="preserve"> </w:t>
            </w:r>
            <w:r>
              <w:rPr>
                <w:rFonts w:ascii="Cambria"/>
                <w:color w:val="231F20"/>
                <w:spacing w:val="-2"/>
              </w:rPr>
              <w:t>Treaty</w:t>
            </w:r>
            <w:r>
              <w:rPr>
                <w:rFonts w:ascii="Cambria"/>
                <w:color w:val="231F20"/>
                <w:spacing w:val="-4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as</w:t>
            </w:r>
            <w:r>
              <w:rPr>
                <w:rFonts w:ascii="Cambria"/>
                <w:color w:val="231F20"/>
                <w:spacing w:val="-4"/>
              </w:rPr>
              <w:t xml:space="preserve"> </w:t>
            </w:r>
            <w:r>
              <w:rPr>
                <w:rFonts w:ascii="Cambria"/>
                <w:color w:val="231F20"/>
              </w:rPr>
              <w:t>a</w:t>
            </w:r>
            <w:r>
              <w:rPr>
                <w:rFonts w:ascii="Cambria"/>
                <w:color w:val="231F20"/>
                <w:spacing w:val="-5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foundation</w:t>
            </w:r>
            <w:r>
              <w:rPr>
                <w:rFonts w:ascii="Cambria"/>
                <w:color w:val="231F20"/>
                <w:spacing w:val="-4"/>
              </w:rPr>
              <w:t xml:space="preserve"> </w:t>
            </w:r>
            <w:r>
              <w:rPr>
                <w:rFonts w:ascii="Cambria"/>
                <w:color w:val="231F20"/>
              </w:rPr>
              <w:t>document</w:t>
            </w:r>
            <w:r>
              <w:rPr>
                <w:rFonts w:ascii="Cambria"/>
                <w:color w:val="231F20"/>
                <w:spacing w:val="-5"/>
              </w:rPr>
              <w:t xml:space="preserve"> </w:t>
            </w:r>
            <w:r>
              <w:rPr>
                <w:rFonts w:ascii="Cambria"/>
                <w:color w:val="231F20"/>
              </w:rPr>
              <w:t>of</w:t>
            </w:r>
          </w:p>
          <w:p w:rsidR="00DA28C7" w:rsidRDefault="00DA28C7" w:rsidP="00DA28C7">
            <w:pPr>
              <w:pStyle w:val="TableParagraph"/>
              <w:spacing w:before="6"/>
              <w:ind w:left="650"/>
              <w:rPr>
                <w:rFonts w:ascii="Cambria" w:eastAsia="Cambria" w:hAnsi="Cambria" w:cs="Cambria"/>
              </w:rPr>
            </w:pPr>
            <w:r>
              <w:rPr>
                <w:rFonts w:ascii="Cambria"/>
                <w:color w:val="231F20"/>
                <w:spacing w:val="-1"/>
              </w:rPr>
              <w:t>Aotearoa</w:t>
            </w:r>
            <w:r>
              <w:rPr>
                <w:rFonts w:ascii="Cambria"/>
                <w:color w:val="231F20"/>
              </w:rPr>
              <w:t xml:space="preserve"> New Zealand;</w:t>
            </w:r>
          </w:p>
          <w:p w:rsidR="00DA28C7" w:rsidRDefault="00DA28C7" w:rsidP="00DA28C7">
            <w:pPr>
              <w:pStyle w:val="ListParagraph"/>
              <w:numPr>
                <w:ilvl w:val="0"/>
                <w:numId w:val="6"/>
              </w:numPr>
              <w:tabs>
                <w:tab w:val="left" w:pos="651"/>
              </w:tabs>
              <w:spacing w:before="74" w:line="245" w:lineRule="auto"/>
              <w:ind w:right="462"/>
              <w:rPr>
                <w:rFonts w:ascii="Cambria" w:eastAsia="Cambria" w:hAnsi="Cambria" w:cs="Cambria"/>
              </w:rPr>
            </w:pPr>
            <w:r>
              <w:rPr>
                <w:rFonts w:ascii="Cambria"/>
                <w:color w:val="231F20"/>
                <w:spacing w:val="-2"/>
              </w:rPr>
              <w:t>we</w:t>
            </w:r>
            <w:r>
              <w:rPr>
                <w:rFonts w:ascii="Cambria"/>
                <w:color w:val="231F20"/>
                <w:spacing w:val="-5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respect</w:t>
            </w:r>
            <w:r>
              <w:rPr>
                <w:rFonts w:ascii="Cambria"/>
                <w:color w:val="231F20"/>
                <w:spacing w:val="-6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all</w:t>
            </w:r>
            <w:r>
              <w:rPr>
                <w:rFonts w:ascii="Cambria"/>
                <w:color w:val="231F20"/>
                <w:spacing w:val="-6"/>
              </w:rPr>
              <w:t xml:space="preserve"> </w:t>
            </w:r>
            <w:r>
              <w:rPr>
                <w:rFonts w:ascii="Cambria"/>
                <w:color w:val="231F20"/>
              </w:rPr>
              <w:t>commitments</w:t>
            </w:r>
            <w:r>
              <w:rPr>
                <w:rFonts w:ascii="Cambria"/>
                <w:color w:val="231F20"/>
                <w:spacing w:val="-6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that</w:t>
            </w:r>
            <w:r>
              <w:rPr>
                <w:rFonts w:ascii="Cambria"/>
                <w:color w:val="231F20"/>
                <w:spacing w:val="-5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parties</w:t>
            </w:r>
            <w:r>
              <w:rPr>
                <w:rFonts w:ascii="Cambria"/>
                <w:color w:val="231F20"/>
                <w:spacing w:val="-5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make</w:t>
            </w:r>
            <w:r>
              <w:rPr>
                <w:rFonts w:ascii="Cambria"/>
                <w:color w:val="231F20"/>
                <w:spacing w:val="-5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under</w:t>
            </w:r>
            <w:r>
              <w:rPr>
                <w:rFonts w:ascii="Cambria"/>
                <w:color w:val="231F20"/>
                <w:spacing w:val="27"/>
                <w:w w:val="99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the</w:t>
            </w:r>
            <w:r>
              <w:rPr>
                <w:rFonts w:ascii="Cambria"/>
                <w:color w:val="231F20"/>
                <w:spacing w:val="-3"/>
              </w:rPr>
              <w:t xml:space="preserve"> </w:t>
            </w:r>
            <w:r>
              <w:rPr>
                <w:rFonts w:ascii="Cambria"/>
                <w:color w:val="231F20"/>
                <w:spacing w:val="-2"/>
              </w:rPr>
              <w:t>Treaty;</w:t>
            </w:r>
            <w:r>
              <w:rPr>
                <w:rFonts w:ascii="Cambria"/>
                <w:color w:val="231F20"/>
                <w:spacing w:val="-4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and</w:t>
            </w:r>
          </w:p>
          <w:p w:rsidR="00DA28C7" w:rsidRDefault="00DA28C7" w:rsidP="00DA28C7">
            <w:pPr>
              <w:pStyle w:val="ListParagraph"/>
              <w:numPr>
                <w:ilvl w:val="0"/>
                <w:numId w:val="6"/>
              </w:numPr>
              <w:tabs>
                <w:tab w:val="left" w:pos="651"/>
              </w:tabs>
              <w:spacing w:before="68"/>
              <w:rPr>
                <w:rFonts w:ascii="Cambria" w:eastAsia="Cambria" w:hAnsi="Cambria" w:cs="Cambria"/>
              </w:rPr>
            </w:pPr>
            <w:r>
              <w:rPr>
                <w:rFonts w:ascii="Cambria"/>
                <w:color w:val="231F20"/>
                <w:spacing w:val="-2"/>
              </w:rPr>
              <w:t>we</w:t>
            </w:r>
            <w:r>
              <w:rPr>
                <w:rFonts w:ascii="Cambria"/>
                <w:color w:val="231F20"/>
                <w:spacing w:val="-3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will</w:t>
            </w:r>
            <w:r>
              <w:rPr>
                <w:rFonts w:ascii="Cambria"/>
                <w:color w:val="231F20"/>
                <w:spacing w:val="-2"/>
              </w:rPr>
              <w:t xml:space="preserve"> </w:t>
            </w:r>
            <w:r>
              <w:rPr>
                <w:rFonts w:ascii="Cambria"/>
                <w:color w:val="231F20"/>
                <w:spacing w:val="-3"/>
              </w:rPr>
              <w:t xml:space="preserve">weave </w:t>
            </w:r>
            <w:r>
              <w:rPr>
                <w:rFonts w:ascii="Cambria"/>
                <w:color w:val="231F20"/>
                <w:spacing w:val="-1"/>
              </w:rPr>
              <w:t>the</w:t>
            </w:r>
            <w:r>
              <w:rPr>
                <w:rFonts w:ascii="Cambria"/>
                <w:color w:val="231F20"/>
                <w:spacing w:val="-2"/>
              </w:rPr>
              <w:t xml:space="preserve"> Treaty</w:t>
            </w:r>
            <w:r>
              <w:rPr>
                <w:rFonts w:ascii="Cambria"/>
                <w:color w:val="231F20"/>
                <w:spacing w:val="-3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through</w:t>
            </w:r>
            <w:r>
              <w:rPr>
                <w:rFonts w:ascii="Cambria"/>
                <w:color w:val="231F20"/>
                <w:spacing w:val="-3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the</w:t>
            </w:r>
            <w:r>
              <w:rPr>
                <w:rFonts w:ascii="Cambria"/>
                <w:color w:val="231F20"/>
                <w:spacing w:val="-2"/>
              </w:rPr>
              <w:t xml:space="preserve"> work</w:t>
            </w:r>
            <w:r>
              <w:rPr>
                <w:rFonts w:ascii="Cambria"/>
                <w:color w:val="231F20"/>
                <w:spacing w:val="-4"/>
              </w:rPr>
              <w:t xml:space="preserve"> </w:t>
            </w:r>
            <w:r>
              <w:rPr>
                <w:rFonts w:ascii="Cambria"/>
                <w:color w:val="231F20"/>
                <w:spacing w:val="-2"/>
              </w:rPr>
              <w:t xml:space="preserve">we </w:t>
            </w:r>
            <w:r>
              <w:rPr>
                <w:rFonts w:ascii="Cambria"/>
                <w:color w:val="231F20"/>
              </w:rPr>
              <w:t>do.</w:t>
            </w:r>
          </w:p>
        </w:tc>
      </w:tr>
      <w:tr w:rsidR="00DA28C7" w:rsidTr="00DA28C7">
        <w:trPr>
          <w:trHeight w:hRule="exact" w:val="3811"/>
        </w:trPr>
        <w:tc>
          <w:tcPr>
            <w:tcW w:w="1010" w:type="dxa"/>
            <w:tcBorders>
              <w:top w:val="single" w:sz="24" w:space="0" w:color="FCDAB5"/>
              <w:left w:val="single" w:sz="24" w:space="0" w:color="FCDAB5"/>
              <w:bottom w:val="single" w:sz="24" w:space="0" w:color="FCDAB5"/>
              <w:right w:val="single" w:sz="24" w:space="0" w:color="FCDAB5"/>
            </w:tcBorders>
            <w:shd w:val="clear" w:color="auto" w:fill="FDE7CE"/>
          </w:tcPr>
          <w:p w:rsidR="00DA28C7" w:rsidRDefault="00DA28C7" w:rsidP="00DA28C7">
            <w:pPr>
              <w:pStyle w:val="TableParagraph"/>
              <w:rPr>
                <w:rFonts w:ascii="Cambria" w:eastAsia="Cambria" w:hAnsi="Cambria" w:cs="Cambria"/>
                <w:sz w:val="28"/>
                <w:szCs w:val="28"/>
              </w:rPr>
            </w:pPr>
          </w:p>
          <w:p w:rsidR="00DA28C7" w:rsidRDefault="00DA28C7" w:rsidP="00DA28C7">
            <w:pPr>
              <w:pStyle w:val="TableParagraph"/>
              <w:rPr>
                <w:rFonts w:ascii="Cambria" w:eastAsia="Cambria" w:hAnsi="Cambria" w:cs="Cambria"/>
                <w:sz w:val="28"/>
                <w:szCs w:val="28"/>
              </w:rPr>
            </w:pPr>
          </w:p>
          <w:p w:rsidR="00DA28C7" w:rsidRDefault="00DA28C7" w:rsidP="00DA28C7">
            <w:pPr>
              <w:pStyle w:val="TableParagraph"/>
              <w:rPr>
                <w:rFonts w:ascii="Cambria" w:eastAsia="Cambria" w:hAnsi="Cambria" w:cs="Cambria"/>
                <w:sz w:val="28"/>
                <w:szCs w:val="28"/>
              </w:rPr>
            </w:pPr>
          </w:p>
          <w:p w:rsidR="00DA28C7" w:rsidRDefault="00DA28C7" w:rsidP="00DA28C7">
            <w:pPr>
              <w:pStyle w:val="TableParagraph"/>
              <w:rPr>
                <w:rFonts w:ascii="Cambria" w:eastAsia="Cambria" w:hAnsi="Cambria" w:cs="Cambria"/>
                <w:sz w:val="28"/>
                <w:szCs w:val="28"/>
              </w:rPr>
            </w:pPr>
          </w:p>
          <w:p w:rsidR="00DA28C7" w:rsidRDefault="00DA28C7" w:rsidP="00DA28C7">
            <w:pPr>
              <w:pStyle w:val="TableParagraph"/>
              <w:spacing w:before="1"/>
              <w:rPr>
                <w:rFonts w:ascii="Cambria" w:eastAsia="Cambria" w:hAnsi="Cambria" w:cs="Cambria"/>
                <w:sz w:val="37"/>
                <w:szCs w:val="37"/>
              </w:rPr>
            </w:pPr>
          </w:p>
          <w:p w:rsidR="00DA28C7" w:rsidRDefault="00DA28C7" w:rsidP="00DA28C7">
            <w:pPr>
              <w:pStyle w:val="TableParagraph"/>
              <w:ind w:right="54"/>
              <w:jc w:val="center"/>
              <w:rPr>
                <w:rFonts w:ascii="Wingdings 2" w:eastAsia="Wingdings 2" w:hAnsi="Wingdings 2" w:cs="Wingdings 2"/>
                <w:sz w:val="28"/>
                <w:szCs w:val="28"/>
              </w:rPr>
            </w:pPr>
            <w:r>
              <w:rPr>
                <w:rFonts w:ascii="Wingdings 2" w:eastAsia="Wingdings 2" w:hAnsi="Wingdings 2" w:cs="Wingdings 2"/>
                <w:color w:val="094061"/>
                <w:sz w:val="28"/>
                <w:szCs w:val="28"/>
              </w:rPr>
              <w:t></w:t>
            </w:r>
          </w:p>
        </w:tc>
        <w:tc>
          <w:tcPr>
            <w:tcW w:w="3319" w:type="dxa"/>
            <w:tcBorders>
              <w:top w:val="single" w:sz="24" w:space="0" w:color="FCDAB5"/>
              <w:left w:val="single" w:sz="24" w:space="0" w:color="FCDAB5"/>
              <w:bottom w:val="single" w:sz="24" w:space="0" w:color="FCDAB5"/>
              <w:right w:val="single" w:sz="24" w:space="0" w:color="FCDAB5"/>
            </w:tcBorders>
            <w:shd w:val="clear" w:color="auto" w:fill="FDE7CE"/>
          </w:tcPr>
          <w:p w:rsidR="00DA28C7" w:rsidRDefault="00DA28C7" w:rsidP="00DA28C7">
            <w:pPr>
              <w:pStyle w:val="TableParagraph"/>
              <w:spacing w:before="4"/>
              <w:rPr>
                <w:rFonts w:ascii="Cambria" w:eastAsia="Cambria" w:hAnsi="Cambria" w:cs="Cambria"/>
              </w:rPr>
            </w:pPr>
          </w:p>
          <w:p w:rsidR="00DA28C7" w:rsidRDefault="00DA28C7" w:rsidP="00DA28C7">
            <w:pPr>
              <w:pStyle w:val="TableParagraph"/>
              <w:spacing w:line="245" w:lineRule="auto"/>
              <w:ind w:left="253" w:right="415"/>
              <w:rPr>
                <w:rFonts w:ascii="Cambria" w:eastAsia="Cambria" w:hAnsi="Cambria" w:cs="Cambria"/>
                <w:sz w:val="28"/>
                <w:szCs w:val="28"/>
              </w:rPr>
            </w:pPr>
            <w:r>
              <w:rPr>
                <w:rFonts w:ascii="Cambria"/>
                <w:b/>
                <w:color w:val="094061"/>
                <w:spacing w:val="-9"/>
                <w:sz w:val="28"/>
              </w:rPr>
              <w:t>We</w:t>
            </w:r>
            <w:r>
              <w:rPr>
                <w:rFonts w:ascii="Cambria"/>
                <w:b/>
                <w:color w:val="094061"/>
                <w:sz w:val="28"/>
              </w:rPr>
              <w:t xml:space="preserve"> </w:t>
            </w:r>
            <w:r>
              <w:rPr>
                <w:rFonts w:ascii="Cambria"/>
                <w:b/>
                <w:color w:val="094061"/>
                <w:spacing w:val="-5"/>
                <w:sz w:val="28"/>
              </w:rPr>
              <w:t>have</w:t>
            </w:r>
            <w:r>
              <w:rPr>
                <w:rFonts w:ascii="Cambria"/>
                <w:b/>
                <w:color w:val="094061"/>
                <w:sz w:val="28"/>
              </w:rPr>
              <w:t xml:space="preserve"> a </w:t>
            </w:r>
            <w:r>
              <w:rPr>
                <w:rFonts w:ascii="Cambria"/>
                <w:b/>
                <w:color w:val="094061"/>
                <w:spacing w:val="-2"/>
                <w:sz w:val="28"/>
              </w:rPr>
              <w:t>collective</w:t>
            </w:r>
            <w:r>
              <w:rPr>
                <w:rFonts w:ascii="Cambria"/>
                <w:b/>
                <w:color w:val="094061"/>
                <w:spacing w:val="26"/>
                <w:sz w:val="28"/>
              </w:rPr>
              <w:t xml:space="preserve"> </w:t>
            </w:r>
            <w:r>
              <w:rPr>
                <w:rFonts w:ascii="Cambria"/>
                <w:b/>
                <w:color w:val="094061"/>
                <w:spacing w:val="-1"/>
                <w:sz w:val="28"/>
              </w:rPr>
              <w:t>responsibility</w:t>
            </w:r>
            <w:r>
              <w:rPr>
                <w:rFonts w:ascii="Cambria"/>
                <w:b/>
                <w:color w:val="094061"/>
                <w:sz w:val="28"/>
              </w:rPr>
              <w:t xml:space="preserve"> </w:t>
            </w:r>
            <w:r>
              <w:rPr>
                <w:rFonts w:ascii="Cambria"/>
                <w:b/>
                <w:color w:val="094061"/>
                <w:spacing w:val="-2"/>
                <w:sz w:val="28"/>
              </w:rPr>
              <w:t>to</w:t>
            </w:r>
            <w:r>
              <w:rPr>
                <w:rFonts w:ascii="Cambria"/>
                <w:b/>
                <w:color w:val="094061"/>
                <w:spacing w:val="21"/>
                <w:sz w:val="28"/>
              </w:rPr>
              <w:t xml:space="preserve"> </w:t>
            </w:r>
            <w:r>
              <w:rPr>
                <w:rFonts w:ascii="Cambria"/>
                <w:b/>
                <w:color w:val="094061"/>
                <w:sz w:val="28"/>
              </w:rPr>
              <w:t xml:space="preserve">hear and </w:t>
            </w:r>
            <w:r>
              <w:rPr>
                <w:rFonts w:ascii="Cambria"/>
                <w:b/>
                <w:color w:val="094061"/>
                <w:spacing w:val="-1"/>
                <w:sz w:val="28"/>
              </w:rPr>
              <w:t>respond</w:t>
            </w:r>
            <w:r>
              <w:rPr>
                <w:rFonts w:ascii="Cambria"/>
                <w:b/>
                <w:color w:val="094061"/>
                <w:sz w:val="28"/>
              </w:rPr>
              <w:t xml:space="preserve"> </w:t>
            </w:r>
            <w:r>
              <w:rPr>
                <w:rFonts w:ascii="Cambria"/>
                <w:b/>
                <w:color w:val="094061"/>
                <w:spacing w:val="-2"/>
                <w:sz w:val="28"/>
              </w:rPr>
              <w:t>to</w:t>
            </w:r>
            <w:r>
              <w:rPr>
                <w:rFonts w:ascii="Cambria"/>
                <w:b/>
                <w:color w:val="094061"/>
                <w:spacing w:val="24"/>
                <w:sz w:val="28"/>
              </w:rPr>
              <w:t xml:space="preserve"> </w:t>
            </w:r>
            <w:r>
              <w:rPr>
                <w:rFonts w:ascii="Cambria"/>
                <w:b/>
                <w:color w:val="094061"/>
                <w:sz w:val="28"/>
              </w:rPr>
              <w:t xml:space="preserve">the </w:t>
            </w:r>
            <w:r>
              <w:rPr>
                <w:rFonts w:ascii="Cambria"/>
                <w:b/>
                <w:color w:val="094061"/>
                <w:spacing w:val="-2"/>
                <w:sz w:val="28"/>
              </w:rPr>
              <w:t>voices</w:t>
            </w:r>
            <w:r>
              <w:rPr>
                <w:rFonts w:ascii="Cambria"/>
                <w:b/>
                <w:color w:val="094061"/>
                <w:sz w:val="28"/>
              </w:rPr>
              <w:t xml:space="preserve"> of all:</w:t>
            </w:r>
          </w:p>
        </w:tc>
        <w:tc>
          <w:tcPr>
            <w:tcW w:w="6113" w:type="dxa"/>
            <w:tcBorders>
              <w:top w:val="single" w:sz="24" w:space="0" w:color="FCDAB5"/>
              <w:left w:val="single" w:sz="24" w:space="0" w:color="FCDAB5"/>
              <w:bottom w:val="single" w:sz="24" w:space="0" w:color="FCDAB5"/>
              <w:right w:val="single" w:sz="24" w:space="0" w:color="FCDAB5"/>
            </w:tcBorders>
            <w:shd w:val="clear" w:color="auto" w:fill="FDE7CE"/>
          </w:tcPr>
          <w:p w:rsidR="00DA28C7" w:rsidRDefault="00DA28C7" w:rsidP="00DA28C7">
            <w:pPr>
              <w:pStyle w:val="TableParagraph"/>
              <w:spacing w:before="2"/>
              <w:rPr>
                <w:rFonts w:ascii="Cambria" w:eastAsia="Cambria" w:hAnsi="Cambria" w:cs="Cambria"/>
              </w:rPr>
            </w:pPr>
          </w:p>
          <w:p w:rsidR="00DA28C7" w:rsidRDefault="00DA28C7" w:rsidP="00DA28C7">
            <w:pPr>
              <w:pStyle w:val="ListParagraph"/>
              <w:numPr>
                <w:ilvl w:val="0"/>
                <w:numId w:val="5"/>
              </w:numPr>
              <w:tabs>
                <w:tab w:val="left" w:pos="651"/>
              </w:tabs>
              <w:spacing w:line="245" w:lineRule="auto"/>
              <w:ind w:right="1107"/>
              <w:rPr>
                <w:rFonts w:ascii="Cambria" w:eastAsia="Cambria" w:hAnsi="Cambria" w:cs="Cambria"/>
              </w:rPr>
            </w:pPr>
            <w:r>
              <w:rPr>
                <w:rFonts w:ascii="Cambria"/>
                <w:color w:val="231F20"/>
                <w:spacing w:val="-2"/>
              </w:rPr>
              <w:t>we</w:t>
            </w:r>
            <w:r>
              <w:rPr>
                <w:rFonts w:ascii="Cambria"/>
                <w:color w:val="231F20"/>
                <w:spacing w:val="-3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will</w:t>
            </w:r>
            <w:r>
              <w:rPr>
                <w:rFonts w:ascii="Cambria"/>
                <w:color w:val="231F20"/>
                <w:spacing w:val="-2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reach</w:t>
            </w:r>
            <w:r>
              <w:rPr>
                <w:rFonts w:ascii="Cambria"/>
                <w:color w:val="231F20"/>
                <w:spacing w:val="-3"/>
              </w:rPr>
              <w:t xml:space="preserve"> </w:t>
            </w:r>
            <w:r>
              <w:rPr>
                <w:rFonts w:ascii="Cambria"/>
                <w:color w:val="231F20"/>
              </w:rPr>
              <w:t>out</w:t>
            </w:r>
            <w:r>
              <w:rPr>
                <w:rFonts w:ascii="Cambria"/>
                <w:color w:val="231F20"/>
                <w:spacing w:val="-3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to</w:t>
            </w:r>
            <w:r>
              <w:rPr>
                <w:rFonts w:ascii="Cambria"/>
                <w:color w:val="231F20"/>
                <w:spacing w:val="-2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those</w:t>
            </w:r>
            <w:r>
              <w:rPr>
                <w:rFonts w:ascii="Cambria"/>
                <w:color w:val="231F20"/>
                <w:spacing w:val="-2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who</w:t>
            </w:r>
            <w:r>
              <w:rPr>
                <w:rFonts w:ascii="Cambria"/>
                <w:color w:val="231F20"/>
                <w:spacing w:val="-2"/>
              </w:rPr>
              <w:t xml:space="preserve"> are</w:t>
            </w:r>
            <w:r>
              <w:rPr>
                <w:rFonts w:ascii="Cambria"/>
                <w:color w:val="231F20"/>
                <w:spacing w:val="-3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not</w:t>
            </w:r>
            <w:r>
              <w:rPr>
                <w:rFonts w:ascii="Cambria"/>
                <w:color w:val="231F20"/>
                <w:spacing w:val="-2"/>
              </w:rPr>
              <w:t xml:space="preserve"> usually</w:t>
            </w:r>
            <w:r>
              <w:rPr>
                <w:rFonts w:ascii="Cambria"/>
                <w:color w:val="231F20"/>
                <w:spacing w:val="23"/>
                <w:w w:val="99"/>
              </w:rPr>
              <w:t xml:space="preserve"> </w:t>
            </w:r>
            <w:r>
              <w:rPr>
                <w:rFonts w:ascii="Cambria"/>
                <w:color w:val="231F20"/>
              </w:rPr>
              <w:t>included</w:t>
            </w:r>
            <w:r>
              <w:rPr>
                <w:rFonts w:ascii="Cambria"/>
                <w:color w:val="231F20"/>
                <w:spacing w:val="-6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and</w:t>
            </w:r>
            <w:r>
              <w:rPr>
                <w:rFonts w:ascii="Cambria"/>
                <w:color w:val="231F20"/>
                <w:spacing w:val="-5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respond</w:t>
            </w:r>
            <w:r>
              <w:rPr>
                <w:rFonts w:ascii="Cambria"/>
                <w:color w:val="231F20"/>
                <w:spacing w:val="-6"/>
              </w:rPr>
              <w:t xml:space="preserve"> </w:t>
            </w:r>
            <w:r>
              <w:rPr>
                <w:rFonts w:ascii="Cambria"/>
                <w:color w:val="231F20"/>
                <w:spacing w:val="-2"/>
              </w:rPr>
              <w:t>to</w:t>
            </w:r>
            <w:r>
              <w:rPr>
                <w:rFonts w:ascii="Cambria"/>
                <w:color w:val="231F20"/>
                <w:spacing w:val="-5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the</w:t>
            </w:r>
            <w:r>
              <w:rPr>
                <w:rFonts w:ascii="Cambria"/>
                <w:color w:val="231F20"/>
                <w:spacing w:val="-5"/>
              </w:rPr>
              <w:t xml:space="preserve"> </w:t>
            </w:r>
            <w:r>
              <w:rPr>
                <w:rFonts w:ascii="Cambria"/>
                <w:color w:val="231F20"/>
                <w:spacing w:val="-2"/>
              </w:rPr>
              <w:t>diversity</w:t>
            </w:r>
            <w:r>
              <w:rPr>
                <w:rFonts w:ascii="Cambria"/>
                <w:color w:val="231F20"/>
                <w:spacing w:val="-5"/>
              </w:rPr>
              <w:t xml:space="preserve"> </w:t>
            </w:r>
            <w:r>
              <w:rPr>
                <w:rFonts w:ascii="Cambria"/>
                <w:color w:val="231F20"/>
              </w:rPr>
              <w:t>in</w:t>
            </w:r>
            <w:r>
              <w:rPr>
                <w:rFonts w:ascii="Cambria"/>
                <w:color w:val="231F20"/>
                <w:spacing w:val="-6"/>
              </w:rPr>
              <w:t xml:space="preserve"> </w:t>
            </w:r>
            <w:r>
              <w:rPr>
                <w:rFonts w:ascii="Cambria"/>
                <w:color w:val="231F20"/>
              </w:rPr>
              <w:t>our</w:t>
            </w:r>
            <w:r>
              <w:rPr>
                <w:rFonts w:ascii="Cambria"/>
                <w:color w:val="231F20"/>
                <w:spacing w:val="29"/>
                <w:w w:val="99"/>
              </w:rPr>
              <w:t xml:space="preserve"> </w:t>
            </w:r>
            <w:r>
              <w:rPr>
                <w:rFonts w:ascii="Cambria"/>
                <w:color w:val="231F20"/>
              </w:rPr>
              <w:t>communities;</w:t>
            </w:r>
          </w:p>
          <w:p w:rsidR="00DA28C7" w:rsidRDefault="00DA28C7" w:rsidP="00DA28C7">
            <w:pPr>
              <w:pStyle w:val="ListParagraph"/>
              <w:numPr>
                <w:ilvl w:val="0"/>
                <w:numId w:val="5"/>
              </w:numPr>
              <w:tabs>
                <w:tab w:val="left" w:pos="651"/>
              </w:tabs>
              <w:spacing w:before="68" w:line="245" w:lineRule="auto"/>
              <w:ind w:right="588"/>
              <w:rPr>
                <w:rFonts w:ascii="Cambria" w:eastAsia="Cambria" w:hAnsi="Cambria" w:cs="Cambria"/>
              </w:rPr>
            </w:pPr>
            <w:r>
              <w:rPr>
                <w:rFonts w:ascii="Cambria"/>
                <w:color w:val="231F20"/>
                <w:spacing w:val="-2"/>
              </w:rPr>
              <w:t xml:space="preserve">we </w:t>
            </w:r>
            <w:r>
              <w:rPr>
                <w:rFonts w:ascii="Cambria"/>
                <w:color w:val="231F20"/>
                <w:spacing w:val="-1"/>
              </w:rPr>
              <w:t>will</w:t>
            </w:r>
            <w:r>
              <w:rPr>
                <w:rFonts w:ascii="Cambria"/>
                <w:color w:val="231F20"/>
                <w:spacing w:val="-2"/>
              </w:rPr>
              <w:t xml:space="preserve"> take </w:t>
            </w:r>
            <w:r>
              <w:rPr>
                <w:rFonts w:ascii="Cambria"/>
                <w:color w:val="231F20"/>
                <w:spacing w:val="-1"/>
              </w:rPr>
              <w:t xml:space="preserve">account </w:t>
            </w:r>
            <w:r>
              <w:rPr>
                <w:rFonts w:ascii="Cambria"/>
                <w:color w:val="231F20"/>
              </w:rPr>
              <w:t>of</w:t>
            </w:r>
            <w:r>
              <w:rPr>
                <w:rFonts w:ascii="Cambria"/>
                <w:color w:val="231F20"/>
                <w:spacing w:val="-2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the</w:t>
            </w:r>
            <w:r>
              <w:rPr>
                <w:rFonts w:ascii="Cambria"/>
                <w:color w:val="231F20"/>
                <w:spacing w:val="-2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people</w:t>
            </w:r>
            <w:r>
              <w:rPr>
                <w:rFonts w:ascii="Cambria"/>
                <w:color w:val="231F20"/>
                <w:spacing w:val="-2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whose</w:t>
            </w:r>
            <w:r>
              <w:rPr>
                <w:rFonts w:ascii="Cambria"/>
                <w:color w:val="231F20"/>
                <w:spacing w:val="-2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daily</w:t>
            </w:r>
            <w:r>
              <w:rPr>
                <w:rFonts w:ascii="Cambria"/>
                <w:color w:val="231F20"/>
                <w:spacing w:val="-2"/>
              </w:rPr>
              <w:t xml:space="preserve"> </w:t>
            </w:r>
            <w:r>
              <w:rPr>
                <w:rFonts w:ascii="Cambria"/>
                <w:color w:val="231F20"/>
                <w:spacing w:val="-3"/>
              </w:rPr>
              <w:t>lives</w:t>
            </w:r>
            <w:r>
              <w:rPr>
                <w:rFonts w:ascii="Cambria"/>
                <w:color w:val="231F20"/>
                <w:spacing w:val="29"/>
                <w:w w:val="99"/>
              </w:rPr>
              <w:t xml:space="preserve"> </w:t>
            </w:r>
            <w:r>
              <w:rPr>
                <w:rFonts w:ascii="Cambria"/>
                <w:color w:val="231F20"/>
                <w:spacing w:val="-2"/>
              </w:rPr>
              <w:t>are</w:t>
            </w:r>
            <w:r>
              <w:rPr>
                <w:rFonts w:ascii="Cambria"/>
                <w:color w:val="231F20"/>
                <w:spacing w:val="-4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affected</w:t>
            </w:r>
            <w:r>
              <w:rPr>
                <w:rFonts w:ascii="Cambria"/>
                <w:color w:val="231F20"/>
                <w:spacing w:val="-4"/>
              </w:rPr>
              <w:t xml:space="preserve"> </w:t>
            </w:r>
            <w:r>
              <w:rPr>
                <w:rFonts w:ascii="Cambria"/>
                <w:color w:val="231F20"/>
                <w:spacing w:val="-2"/>
              </w:rPr>
              <w:t>by</w:t>
            </w:r>
            <w:r>
              <w:rPr>
                <w:rFonts w:ascii="Cambria"/>
                <w:color w:val="231F20"/>
                <w:spacing w:val="-3"/>
              </w:rPr>
              <w:t xml:space="preserve"> </w:t>
            </w:r>
            <w:r>
              <w:rPr>
                <w:rFonts w:ascii="Cambria"/>
                <w:color w:val="231F20"/>
              </w:rPr>
              <w:t>our</w:t>
            </w:r>
            <w:r>
              <w:rPr>
                <w:rFonts w:ascii="Cambria"/>
                <w:color w:val="231F20"/>
                <w:spacing w:val="-5"/>
              </w:rPr>
              <w:t xml:space="preserve"> </w:t>
            </w:r>
            <w:r>
              <w:rPr>
                <w:rFonts w:ascii="Cambria"/>
                <w:color w:val="231F20"/>
                <w:spacing w:val="-2"/>
              </w:rPr>
              <w:t>work;</w:t>
            </w:r>
          </w:p>
          <w:p w:rsidR="00DA28C7" w:rsidRDefault="00DA28C7" w:rsidP="00DA28C7">
            <w:pPr>
              <w:pStyle w:val="ListParagraph"/>
              <w:numPr>
                <w:ilvl w:val="0"/>
                <w:numId w:val="5"/>
              </w:numPr>
              <w:tabs>
                <w:tab w:val="left" w:pos="651"/>
              </w:tabs>
              <w:spacing w:before="68" w:line="245" w:lineRule="auto"/>
              <w:ind w:right="744"/>
              <w:rPr>
                <w:rFonts w:ascii="Cambria" w:eastAsia="Cambria" w:hAnsi="Cambria" w:cs="Cambria"/>
              </w:rPr>
            </w:pPr>
            <w:r>
              <w:rPr>
                <w:rFonts w:ascii="Cambria"/>
                <w:color w:val="231F20"/>
                <w:spacing w:val="-2"/>
              </w:rPr>
              <w:t>we</w:t>
            </w:r>
            <w:r>
              <w:rPr>
                <w:rFonts w:ascii="Cambria"/>
                <w:color w:val="231F20"/>
                <w:spacing w:val="-4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will</w:t>
            </w:r>
            <w:r>
              <w:rPr>
                <w:rFonts w:ascii="Cambria"/>
                <w:color w:val="231F20"/>
                <w:spacing w:val="-4"/>
              </w:rPr>
              <w:t xml:space="preserve"> </w:t>
            </w:r>
            <w:r>
              <w:rPr>
                <w:rFonts w:ascii="Cambria"/>
                <w:color w:val="231F20"/>
                <w:spacing w:val="-2"/>
              </w:rPr>
              <w:t>work</w:t>
            </w:r>
            <w:r>
              <w:rPr>
                <w:rFonts w:ascii="Cambria"/>
                <w:color w:val="231F20"/>
                <w:spacing w:val="-5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to</w:t>
            </w:r>
            <w:r>
              <w:rPr>
                <w:rFonts w:ascii="Cambria"/>
                <w:color w:val="231F20"/>
                <w:spacing w:val="-4"/>
              </w:rPr>
              <w:t xml:space="preserve"> </w:t>
            </w:r>
            <w:r>
              <w:rPr>
                <w:rFonts w:ascii="Cambria"/>
                <w:color w:val="231F20"/>
              </w:rPr>
              <w:t>enable</w:t>
            </w:r>
            <w:r>
              <w:rPr>
                <w:rFonts w:ascii="Cambria"/>
                <w:color w:val="231F20"/>
                <w:spacing w:val="-5"/>
              </w:rPr>
              <w:t xml:space="preserve"> </w:t>
            </w:r>
            <w:r>
              <w:rPr>
                <w:rFonts w:ascii="Cambria"/>
                <w:color w:val="231F20"/>
              </w:rPr>
              <w:t>communities</w:t>
            </w:r>
            <w:r>
              <w:rPr>
                <w:rFonts w:ascii="Cambria"/>
                <w:color w:val="231F20"/>
                <w:spacing w:val="-5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to</w:t>
            </w:r>
            <w:r>
              <w:rPr>
                <w:rFonts w:ascii="Cambria"/>
                <w:color w:val="231F20"/>
                <w:spacing w:val="-4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determine</w:t>
            </w:r>
            <w:r>
              <w:rPr>
                <w:rFonts w:ascii="Cambria"/>
                <w:color w:val="231F20"/>
                <w:spacing w:val="23"/>
                <w:w w:val="99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their</w:t>
            </w:r>
            <w:r>
              <w:rPr>
                <w:rFonts w:ascii="Cambria"/>
                <w:color w:val="231F20"/>
                <w:spacing w:val="-5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own</w:t>
            </w:r>
            <w:r>
              <w:rPr>
                <w:rFonts w:ascii="Cambria"/>
                <w:color w:val="231F20"/>
                <w:spacing w:val="-4"/>
              </w:rPr>
              <w:t xml:space="preserve"> </w:t>
            </w:r>
            <w:r>
              <w:rPr>
                <w:rFonts w:ascii="Cambria"/>
                <w:color w:val="231F20"/>
              </w:rPr>
              <w:t>destinies</w:t>
            </w:r>
            <w:r>
              <w:rPr>
                <w:rFonts w:ascii="Cambria"/>
                <w:color w:val="231F20"/>
                <w:spacing w:val="-5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for</w:t>
            </w:r>
            <w:r>
              <w:rPr>
                <w:rFonts w:ascii="Cambria"/>
                <w:color w:val="231F20"/>
                <w:spacing w:val="-4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the</w:t>
            </w:r>
            <w:r>
              <w:rPr>
                <w:rFonts w:ascii="Cambria"/>
                <w:color w:val="231F20"/>
                <w:spacing w:val="-4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betterment</w:t>
            </w:r>
            <w:r>
              <w:rPr>
                <w:rFonts w:ascii="Cambria"/>
                <w:color w:val="231F20"/>
                <w:spacing w:val="-5"/>
              </w:rPr>
              <w:t xml:space="preserve"> </w:t>
            </w:r>
            <w:r>
              <w:rPr>
                <w:rFonts w:ascii="Cambria"/>
                <w:color w:val="231F20"/>
              </w:rPr>
              <w:t>of</w:t>
            </w:r>
            <w:r>
              <w:rPr>
                <w:rFonts w:ascii="Cambria"/>
                <w:color w:val="231F20"/>
                <w:spacing w:val="-4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all;</w:t>
            </w:r>
          </w:p>
          <w:p w:rsidR="00DA28C7" w:rsidRDefault="00DA28C7" w:rsidP="00DA28C7">
            <w:pPr>
              <w:pStyle w:val="ListParagraph"/>
              <w:numPr>
                <w:ilvl w:val="0"/>
                <w:numId w:val="5"/>
              </w:numPr>
              <w:tabs>
                <w:tab w:val="left" w:pos="651"/>
              </w:tabs>
              <w:spacing w:before="68"/>
              <w:rPr>
                <w:rFonts w:ascii="Cambria" w:eastAsia="Cambria" w:hAnsi="Cambria" w:cs="Cambria"/>
              </w:rPr>
            </w:pPr>
            <w:r>
              <w:rPr>
                <w:rFonts w:ascii="Cambria"/>
                <w:color w:val="231F20"/>
                <w:spacing w:val="-2"/>
              </w:rPr>
              <w:t>we</w:t>
            </w:r>
            <w:r>
              <w:rPr>
                <w:rFonts w:ascii="Cambria"/>
                <w:color w:val="231F20"/>
                <w:spacing w:val="-5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will</w:t>
            </w:r>
            <w:r>
              <w:rPr>
                <w:rFonts w:ascii="Cambria"/>
                <w:color w:val="231F20"/>
                <w:spacing w:val="-4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increase</w:t>
            </w:r>
            <w:r>
              <w:rPr>
                <w:rFonts w:ascii="Cambria"/>
                <w:color w:val="231F20"/>
                <w:spacing w:val="-5"/>
              </w:rPr>
              <w:t xml:space="preserve"> </w:t>
            </w:r>
            <w:r>
              <w:rPr>
                <w:rFonts w:ascii="Cambria"/>
                <w:color w:val="231F20"/>
              </w:rPr>
              <w:t>opportunities</w:t>
            </w:r>
            <w:r>
              <w:rPr>
                <w:rFonts w:ascii="Cambria"/>
                <w:color w:val="231F20"/>
                <w:spacing w:val="-7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for</w:t>
            </w:r>
            <w:r>
              <w:rPr>
                <w:rFonts w:ascii="Cambria"/>
                <w:color w:val="231F20"/>
                <w:spacing w:val="-4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people</w:t>
            </w:r>
            <w:r>
              <w:rPr>
                <w:rFonts w:ascii="Cambria"/>
                <w:color w:val="231F20"/>
                <w:spacing w:val="-4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to</w:t>
            </w:r>
          </w:p>
          <w:p w:rsidR="00DA28C7" w:rsidRDefault="00DA28C7" w:rsidP="00DA28C7">
            <w:pPr>
              <w:pStyle w:val="TableParagraph"/>
              <w:spacing w:before="6"/>
              <w:ind w:left="650"/>
              <w:rPr>
                <w:rFonts w:ascii="Cambria" w:eastAsia="Cambria" w:hAnsi="Cambria" w:cs="Cambria"/>
              </w:rPr>
            </w:pPr>
            <w:r>
              <w:rPr>
                <w:rFonts w:ascii="Cambria"/>
                <w:color w:val="231F20"/>
                <w:spacing w:val="-1"/>
              </w:rPr>
              <w:t>participate</w:t>
            </w:r>
            <w:r>
              <w:rPr>
                <w:rFonts w:ascii="Cambria"/>
                <w:color w:val="231F20"/>
              </w:rPr>
              <w:t xml:space="preserve"> and flourish in their communities; and</w:t>
            </w:r>
          </w:p>
          <w:p w:rsidR="00DA28C7" w:rsidRDefault="00DA28C7" w:rsidP="00DA28C7">
            <w:pPr>
              <w:pStyle w:val="ListParagraph"/>
              <w:numPr>
                <w:ilvl w:val="0"/>
                <w:numId w:val="5"/>
              </w:numPr>
              <w:tabs>
                <w:tab w:val="left" w:pos="651"/>
              </w:tabs>
              <w:spacing w:before="74" w:line="245" w:lineRule="auto"/>
              <w:ind w:right="813"/>
              <w:rPr>
                <w:rFonts w:ascii="Cambria" w:eastAsia="Cambria" w:hAnsi="Cambria" w:cs="Cambria"/>
              </w:rPr>
            </w:pPr>
            <w:r>
              <w:rPr>
                <w:rFonts w:ascii="Cambria"/>
                <w:color w:val="231F20"/>
                <w:spacing w:val="-2"/>
              </w:rPr>
              <w:t>we</w:t>
            </w:r>
            <w:r>
              <w:rPr>
                <w:rFonts w:ascii="Cambria"/>
                <w:color w:val="231F20"/>
                <w:spacing w:val="-4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will</w:t>
            </w:r>
            <w:r>
              <w:rPr>
                <w:rFonts w:ascii="Cambria"/>
                <w:color w:val="231F20"/>
                <w:spacing w:val="-3"/>
              </w:rPr>
              <w:t xml:space="preserve"> </w:t>
            </w:r>
            <w:r>
              <w:rPr>
                <w:rFonts w:ascii="Cambria"/>
                <w:color w:val="231F20"/>
              </w:rPr>
              <w:t>champion</w:t>
            </w:r>
            <w:r>
              <w:rPr>
                <w:rFonts w:ascii="Cambria"/>
                <w:color w:val="231F20"/>
                <w:spacing w:val="-5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the</w:t>
            </w:r>
            <w:r>
              <w:rPr>
                <w:rFonts w:ascii="Cambria"/>
                <w:color w:val="231F20"/>
                <w:spacing w:val="-3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principles</w:t>
            </w:r>
            <w:r>
              <w:rPr>
                <w:rFonts w:ascii="Cambria"/>
                <w:color w:val="231F20"/>
                <w:spacing w:val="-4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and</w:t>
            </w:r>
            <w:r>
              <w:rPr>
                <w:rFonts w:ascii="Cambria"/>
                <w:color w:val="231F20"/>
                <w:spacing w:val="-3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intent</w:t>
            </w:r>
            <w:r>
              <w:rPr>
                <w:rFonts w:ascii="Cambria"/>
                <w:color w:val="231F20"/>
                <w:spacing w:val="-5"/>
              </w:rPr>
              <w:t xml:space="preserve"> </w:t>
            </w:r>
            <w:r>
              <w:rPr>
                <w:rFonts w:ascii="Cambria"/>
                <w:color w:val="231F20"/>
              </w:rPr>
              <w:t>of</w:t>
            </w:r>
            <w:r>
              <w:rPr>
                <w:rFonts w:ascii="Cambria"/>
                <w:color w:val="231F20"/>
                <w:spacing w:val="-3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the</w:t>
            </w:r>
            <w:r>
              <w:rPr>
                <w:rFonts w:ascii="Cambria"/>
                <w:color w:val="231F20"/>
                <w:spacing w:val="29"/>
                <w:w w:val="99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Accord.</w:t>
            </w:r>
          </w:p>
        </w:tc>
      </w:tr>
      <w:tr w:rsidR="00DA28C7" w:rsidTr="00DA28C7">
        <w:trPr>
          <w:trHeight w:hRule="exact" w:val="2939"/>
        </w:trPr>
        <w:tc>
          <w:tcPr>
            <w:tcW w:w="1010" w:type="dxa"/>
            <w:tcBorders>
              <w:top w:val="single" w:sz="24" w:space="0" w:color="FCDAB5"/>
              <w:left w:val="single" w:sz="24" w:space="0" w:color="FCDAB5"/>
              <w:bottom w:val="single" w:sz="24" w:space="0" w:color="FCDAB5"/>
              <w:right w:val="single" w:sz="24" w:space="0" w:color="FCDAB5"/>
            </w:tcBorders>
            <w:shd w:val="clear" w:color="auto" w:fill="FDE7CE"/>
          </w:tcPr>
          <w:p w:rsidR="00DA28C7" w:rsidRDefault="00DA28C7" w:rsidP="00DA28C7">
            <w:pPr>
              <w:pStyle w:val="TableParagraph"/>
              <w:rPr>
                <w:rFonts w:ascii="Cambria" w:eastAsia="Cambria" w:hAnsi="Cambria" w:cs="Cambria"/>
                <w:sz w:val="28"/>
                <w:szCs w:val="28"/>
              </w:rPr>
            </w:pPr>
          </w:p>
          <w:p w:rsidR="00DA28C7" w:rsidRDefault="00DA28C7" w:rsidP="00DA28C7">
            <w:pPr>
              <w:pStyle w:val="TableParagraph"/>
              <w:rPr>
                <w:rFonts w:ascii="Cambria" w:eastAsia="Cambria" w:hAnsi="Cambria" w:cs="Cambria"/>
                <w:sz w:val="28"/>
                <w:szCs w:val="28"/>
              </w:rPr>
            </w:pPr>
          </w:p>
          <w:p w:rsidR="00DA28C7" w:rsidRDefault="00DA28C7" w:rsidP="00DA28C7">
            <w:pPr>
              <w:pStyle w:val="TableParagraph"/>
              <w:rPr>
                <w:rFonts w:ascii="Cambria" w:eastAsia="Cambria" w:hAnsi="Cambria" w:cs="Cambria"/>
                <w:sz w:val="28"/>
                <w:szCs w:val="28"/>
              </w:rPr>
            </w:pPr>
          </w:p>
          <w:p w:rsidR="00DA28C7" w:rsidRDefault="00DA28C7" w:rsidP="00DA28C7">
            <w:pPr>
              <w:pStyle w:val="TableParagraph"/>
              <w:spacing w:before="10"/>
              <w:rPr>
                <w:rFonts w:ascii="Cambria" w:eastAsia="Cambria" w:hAnsi="Cambria" w:cs="Cambria"/>
                <w:sz w:val="27"/>
                <w:szCs w:val="27"/>
              </w:rPr>
            </w:pPr>
          </w:p>
          <w:p w:rsidR="00DA28C7" w:rsidRDefault="00DA28C7" w:rsidP="00DA28C7">
            <w:pPr>
              <w:pStyle w:val="TableParagraph"/>
              <w:ind w:right="54"/>
              <w:jc w:val="center"/>
              <w:rPr>
                <w:rFonts w:ascii="Wingdings 2" w:eastAsia="Wingdings 2" w:hAnsi="Wingdings 2" w:cs="Wingdings 2"/>
                <w:sz w:val="28"/>
                <w:szCs w:val="28"/>
              </w:rPr>
            </w:pPr>
            <w:r>
              <w:rPr>
                <w:rFonts w:ascii="Wingdings 2" w:eastAsia="Wingdings 2" w:hAnsi="Wingdings 2" w:cs="Wingdings 2"/>
                <w:color w:val="094061"/>
                <w:sz w:val="28"/>
                <w:szCs w:val="28"/>
              </w:rPr>
              <w:t></w:t>
            </w:r>
          </w:p>
        </w:tc>
        <w:tc>
          <w:tcPr>
            <w:tcW w:w="3319" w:type="dxa"/>
            <w:tcBorders>
              <w:top w:val="single" w:sz="24" w:space="0" w:color="FCDAB5"/>
              <w:left w:val="single" w:sz="24" w:space="0" w:color="FCDAB5"/>
              <w:bottom w:val="single" w:sz="24" w:space="0" w:color="FCDAB5"/>
              <w:right w:val="single" w:sz="24" w:space="0" w:color="FCDAB5"/>
            </w:tcBorders>
            <w:shd w:val="clear" w:color="auto" w:fill="FDE7CE"/>
          </w:tcPr>
          <w:p w:rsidR="00DA28C7" w:rsidRDefault="00DA28C7" w:rsidP="00DA28C7">
            <w:pPr>
              <w:pStyle w:val="TableParagraph"/>
              <w:spacing w:before="4"/>
              <w:rPr>
                <w:rFonts w:ascii="Cambria" w:eastAsia="Cambria" w:hAnsi="Cambria" w:cs="Cambria"/>
              </w:rPr>
            </w:pPr>
          </w:p>
          <w:p w:rsidR="00DA28C7" w:rsidRDefault="00DA28C7" w:rsidP="00DA28C7">
            <w:pPr>
              <w:pStyle w:val="TableParagraph"/>
              <w:spacing w:line="245" w:lineRule="auto"/>
              <w:ind w:left="253" w:right="601"/>
              <w:rPr>
                <w:rFonts w:ascii="Cambria" w:eastAsia="Cambria" w:hAnsi="Cambria" w:cs="Cambria"/>
                <w:sz w:val="28"/>
                <w:szCs w:val="28"/>
              </w:rPr>
            </w:pPr>
            <w:r>
              <w:rPr>
                <w:rFonts w:ascii="Cambria"/>
                <w:b/>
                <w:color w:val="094061"/>
                <w:spacing w:val="-9"/>
                <w:sz w:val="28"/>
              </w:rPr>
              <w:t>We</w:t>
            </w:r>
            <w:r>
              <w:rPr>
                <w:rFonts w:ascii="Cambria"/>
                <w:b/>
                <w:color w:val="094061"/>
                <w:sz w:val="28"/>
              </w:rPr>
              <w:t xml:space="preserve"> will act in good</w:t>
            </w:r>
            <w:r>
              <w:rPr>
                <w:rFonts w:ascii="Cambria"/>
                <w:b/>
                <w:color w:val="094061"/>
                <w:spacing w:val="20"/>
                <w:sz w:val="28"/>
              </w:rPr>
              <w:t xml:space="preserve"> </w:t>
            </w:r>
            <w:r>
              <w:rPr>
                <w:rFonts w:ascii="Cambria"/>
                <w:b/>
                <w:color w:val="094061"/>
                <w:sz w:val="28"/>
              </w:rPr>
              <w:t>faith:</w:t>
            </w:r>
          </w:p>
        </w:tc>
        <w:tc>
          <w:tcPr>
            <w:tcW w:w="6113" w:type="dxa"/>
            <w:tcBorders>
              <w:top w:val="single" w:sz="24" w:space="0" w:color="FCDAB5"/>
              <w:left w:val="single" w:sz="24" w:space="0" w:color="FCDAB5"/>
              <w:bottom w:val="single" w:sz="24" w:space="0" w:color="FCDAB5"/>
              <w:right w:val="single" w:sz="24" w:space="0" w:color="FCDAB5"/>
            </w:tcBorders>
            <w:shd w:val="clear" w:color="auto" w:fill="FDE7CE"/>
          </w:tcPr>
          <w:p w:rsidR="00DA28C7" w:rsidRDefault="00DA28C7" w:rsidP="00DA28C7">
            <w:pPr>
              <w:pStyle w:val="TableParagraph"/>
              <w:spacing w:before="2"/>
              <w:rPr>
                <w:rFonts w:ascii="Cambria" w:eastAsia="Cambria" w:hAnsi="Cambria" w:cs="Cambria"/>
              </w:rPr>
            </w:pPr>
          </w:p>
          <w:p w:rsidR="00DA28C7" w:rsidRDefault="00DA28C7" w:rsidP="00DA28C7">
            <w:pPr>
              <w:pStyle w:val="ListParagraph"/>
              <w:numPr>
                <w:ilvl w:val="0"/>
                <w:numId w:val="4"/>
              </w:numPr>
              <w:tabs>
                <w:tab w:val="left" w:pos="651"/>
              </w:tabs>
              <w:spacing w:line="245" w:lineRule="auto"/>
              <w:ind w:right="687"/>
              <w:rPr>
                <w:rFonts w:ascii="Cambria" w:eastAsia="Cambria" w:hAnsi="Cambria" w:cs="Cambria"/>
              </w:rPr>
            </w:pPr>
            <w:r>
              <w:rPr>
                <w:rFonts w:ascii="Cambria"/>
                <w:color w:val="231F20"/>
                <w:spacing w:val="-2"/>
              </w:rPr>
              <w:t xml:space="preserve">we </w:t>
            </w:r>
            <w:r>
              <w:rPr>
                <w:rFonts w:ascii="Cambria"/>
                <w:color w:val="231F20"/>
                <w:spacing w:val="-1"/>
              </w:rPr>
              <w:t xml:space="preserve">will </w:t>
            </w:r>
            <w:r>
              <w:rPr>
                <w:rFonts w:ascii="Cambria"/>
                <w:color w:val="231F20"/>
              </w:rPr>
              <w:t>do</w:t>
            </w:r>
            <w:r>
              <w:rPr>
                <w:rFonts w:ascii="Cambria"/>
                <w:color w:val="231F20"/>
                <w:spacing w:val="-1"/>
              </w:rPr>
              <w:t xml:space="preserve"> what</w:t>
            </w:r>
            <w:r>
              <w:rPr>
                <w:rFonts w:ascii="Cambria"/>
                <w:color w:val="231F20"/>
                <w:spacing w:val="-2"/>
              </w:rPr>
              <w:t xml:space="preserve"> we</w:t>
            </w:r>
            <w:r>
              <w:rPr>
                <w:rFonts w:ascii="Cambria"/>
                <w:color w:val="231F20"/>
                <w:spacing w:val="-1"/>
              </w:rPr>
              <w:t xml:space="preserve"> </w:t>
            </w:r>
            <w:r>
              <w:rPr>
                <w:rFonts w:ascii="Cambria"/>
                <w:color w:val="231F20"/>
                <w:spacing w:val="-2"/>
              </w:rPr>
              <w:t>say</w:t>
            </w:r>
            <w:r>
              <w:rPr>
                <w:rFonts w:ascii="Cambria"/>
                <w:color w:val="231F20"/>
                <w:spacing w:val="-1"/>
              </w:rPr>
              <w:t xml:space="preserve"> </w:t>
            </w:r>
            <w:r>
              <w:rPr>
                <w:rFonts w:ascii="Cambria"/>
                <w:color w:val="231F20"/>
                <w:spacing w:val="-2"/>
              </w:rPr>
              <w:t>we</w:t>
            </w:r>
            <w:r>
              <w:rPr>
                <w:rFonts w:ascii="Cambria"/>
                <w:color w:val="231F20"/>
                <w:spacing w:val="-1"/>
              </w:rPr>
              <w:t xml:space="preserve"> will </w:t>
            </w:r>
            <w:r>
              <w:rPr>
                <w:rFonts w:ascii="Cambria"/>
                <w:color w:val="231F20"/>
              </w:rPr>
              <w:t>do</w:t>
            </w:r>
            <w:r>
              <w:rPr>
                <w:rFonts w:ascii="Cambria"/>
                <w:color w:val="231F20"/>
                <w:spacing w:val="-1"/>
              </w:rPr>
              <w:t xml:space="preserve"> and put</w:t>
            </w:r>
            <w:r>
              <w:rPr>
                <w:rFonts w:ascii="Cambria"/>
                <w:color w:val="231F20"/>
                <w:spacing w:val="-2"/>
              </w:rPr>
              <w:t xml:space="preserve"> </w:t>
            </w:r>
            <w:r>
              <w:rPr>
                <w:rFonts w:ascii="Cambria"/>
                <w:color w:val="231F20"/>
              </w:rPr>
              <w:t>in</w:t>
            </w:r>
            <w:r>
              <w:rPr>
                <w:rFonts w:ascii="Cambria"/>
                <w:color w:val="231F20"/>
                <w:spacing w:val="-2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place</w:t>
            </w:r>
            <w:r>
              <w:rPr>
                <w:rFonts w:ascii="Cambria"/>
                <w:color w:val="231F20"/>
                <w:spacing w:val="20"/>
              </w:rPr>
              <w:t xml:space="preserve"> </w:t>
            </w:r>
            <w:r>
              <w:rPr>
                <w:rFonts w:ascii="Cambria"/>
                <w:color w:val="231F20"/>
                <w:spacing w:val="-4"/>
              </w:rPr>
              <w:t>wa</w:t>
            </w:r>
            <w:r>
              <w:rPr>
                <w:rFonts w:ascii="Cambria"/>
                <w:color w:val="231F20"/>
                <w:spacing w:val="-5"/>
              </w:rPr>
              <w:t>ys</w:t>
            </w:r>
            <w:r>
              <w:rPr>
                <w:rFonts w:ascii="Cambria"/>
                <w:color w:val="231F20"/>
                <w:spacing w:val="-3"/>
              </w:rPr>
              <w:t xml:space="preserve"> </w:t>
            </w:r>
            <w:r>
              <w:rPr>
                <w:rFonts w:ascii="Cambria"/>
                <w:color w:val="231F20"/>
              </w:rPr>
              <w:t>of</w:t>
            </w:r>
            <w:r>
              <w:rPr>
                <w:rFonts w:ascii="Cambria"/>
                <w:color w:val="231F20"/>
                <w:spacing w:val="-3"/>
              </w:rPr>
              <w:t xml:space="preserve"> </w:t>
            </w:r>
            <w:r>
              <w:rPr>
                <w:rFonts w:ascii="Cambria"/>
                <w:color w:val="231F20"/>
              </w:rPr>
              <w:t>making</w:t>
            </w:r>
            <w:r>
              <w:rPr>
                <w:rFonts w:ascii="Cambria"/>
                <w:color w:val="231F20"/>
                <w:spacing w:val="-3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this</w:t>
            </w:r>
            <w:r>
              <w:rPr>
                <w:rFonts w:ascii="Cambria"/>
                <w:color w:val="231F20"/>
                <w:spacing w:val="-3"/>
              </w:rPr>
              <w:t xml:space="preserve"> </w:t>
            </w:r>
            <w:r>
              <w:rPr>
                <w:rFonts w:ascii="Cambria"/>
                <w:color w:val="231F20"/>
              </w:rPr>
              <w:t>clear</w:t>
            </w:r>
            <w:r>
              <w:rPr>
                <w:rFonts w:ascii="Cambria"/>
                <w:color w:val="231F20"/>
                <w:spacing w:val="-4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to</w:t>
            </w:r>
            <w:r>
              <w:rPr>
                <w:rFonts w:ascii="Cambria"/>
                <w:color w:val="231F20"/>
                <w:spacing w:val="-2"/>
              </w:rPr>
              <w:t xml:space="preserve"> everyone;</w:t>
            </w:r>
          </w:p>
          <w:p w:rsidR="00DA28C7" w:rsidRDefault="00DA28C7" w:rsidP="00DA28C7">
            <w:pPr>
              <w:pStyle w:val="ListParagraph"/>
              <w:numPr>
                <w:ilvl w:val="0"/>
                <w:numId w:val="4"/>
              </w:numPr>
              <w:tabs>
                <w:tab w:val="left" w:pos="651"/>
              </w:tabs>
              <w:spacing w:before="68" w:line="245" w:lineRule="auto"/>
              <w:ind w:right="595"/>
              <w:rPr>
                <w:rFonts w:ascii="Cambria" w:eastAsia="Cambria" w:hAnsi="Cambria" w:cs="Cambria"/>
              </w:rPr>
            </w:pPr>
            <w:r>
              <w:rPr>
                <w:rFonts w:ascii="Cambria"/>
                <w:color w:val="231F20"/>
                <w:spacing w:val="-2"/>
              </w:rPr>
              <w:t>we</w:t>
            </w:r>
            <w:r>
              <w:rPr>
                <w:rFonts w:ascii="Cambria"/>
                <w:color w:val="231F20"/>
                <w:spacing w:val="-5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will</w:t>
            </w:r>
            <w:r>
              <w:rPr>
                <w:rFonts w:ascii="Cambria"/>
                <w:color w:val="231F20"/>
                <w:spacing w:val="-5"/>
              </w:rPr>
              <w:t xml:space="preserve"> </w:t>
            </w:r>
            <w:r>
              <w:rPr>
                <w:rFonts w:ascii="Cambria"/>
                <w:color w:val="231F20"/>
                <w:spacing w:val="-2"/>
              </w:rPr>
              <w:t>work</w:t>
            </w:r>
            <w:r>
              <w:rPr>
                <w:rFonts w:ascii="Cambria"/>
                <w:color w:val="231F20"/>
                <w:spacing w:val="-5"/>
              </w:rPr>
              <w:t xml:space="preserve"> </w:t>
            </w:r>
            <w:r>
              <w:rPr>
                <w:rFonts w:ascii="Cambria"/>
                <w:color w:val="231F20"/>
                <w:spacing w:val="-2"/>
              </w:rPr>
              <w:t>cooperatively</w:t>
            </w:r>
            <w:r>
              <w:rPr>
                <w:rFonts w:ascii="Cambria"/>
                <w:color w:val="231F20"/>
                <w:spacing w:val="-5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to</w:t>
            </w:r>
            <w:r>
              <w:rPr>
                <w:rFonts w:ascii="Cambria"/>
                <w:color w:val="231F20"/>
                <w:spacing w:val="-4"/>
              </w:rPr>
              <w:t xml:space="preserve"> </w:t>
            </w:r>
            <w:r>
              <w:rPr>
                <w:rFonts w:ascii="Cambria"/>
                <w:color w:val="231F20"/>
                <w:spacing w:val="-2"/>
              </w:rPr>
              <w:t>resolve</w:t>
            </w:r>
            <w:r>
              <w:rPr>
                <w:rFonts w:ascii="Cambria"/>
                <w:color w:val="231F20"/>
                <w:spacing w:val="-5"/>
              </w:rPr>
              <w:t xml:space="preserve"> </w:t>
            </w:r>
            <w:r>
              <w:rPr>
                <w:rFonts w:ascii="Cambria"/>
                <w:color w:val="231F20"/>
              </w:rPr>
              <w:t>issues</w:t>
            </w:r>
            <w:r>
              <w:rPr>
                <w:rFonts w:ascii="Cambria"/>
                <w:color w:val="231F20"/>
                <w:spacing w:val="-6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arising</w:t>
            </w:r>
            <w:r>
              <w:rPr>
                <w:rFonts w:ascii="Cambria"/>
                <w:color w:val="231F20"/>
                <w:spacing w:val="20"/>
                <w:w w:val="99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between</w:t>
            </w:r>
            <w:r>
              <w:rPr>
                <w:rFonts w:ascii="Cambria"/>
                <w:color w:val="231F20"/>
                <w:spacing w:val="-8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us;</w:t>
            </w:r>
          </w:p>
          <w:p w:rsidR="00DA28C7" w:rsidRDefault="00DA28C7" w:rsidP="00DA28C7">
            <w:pPr>
              <w:pStyle w:val="ListParagraph"/>
              <w:numPr>
                <w:ilvl w:val="0"/>
                <w:numId w:val="4"/>
              </w:numPr>
              <w:tabs>
                <w:tab w:val="left" w:pos="651"/>
              </w:tabs>
              <w:spacing w:before="68" w:line="245" w:lineRule="auto"/>
              <w:ind w:right="693"/>
              <w:rPr>
                <w:rFonts w:ascii="Cambria" w:eastAsia="Cambria" w:hAnsi="Cambria" w:cs="Cambria"/>
              </w:rPr>
            </w:pPr>
            <w:r>
              <w:rPr>
                <w:rFonts w:ascii="Cambria"/>
                <w:color w:val="231F20"/>
                <w:spacing w:val="-2"/>
              </w:rPr>
              <w:t>we</w:t>
            </w:r>
            <w:r>
              <w:rPr>
                <w:rFonts w:ascii="Cambria"/>
                <w:color w:val="231F20"/>
                <w:spacing w:val="-4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will</w:t>
            </w:r>
            <w:r>
              <w:rPr>
                <w:rFonts w:ascii="Cambria"/>
                <w:color w:val="231F20"/>
                <w:spacing w:val="-4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act</w:t>
            </w:r>
            <w:r>
              <w:rPr>
                <w:rFonts w:ascii="Cambria"/>
                <w:color w:val="231F20"/>
                <w:spacing w:val="-3"/>
              </w:rPr>
              <w:t xml:space="preserve"> </w:t>
            </w:r>
            <w:r>
              <w:rPr>
                <w:rFonts w:ascii="Cambria"/>
                <w:color w:val="231F20"/>
              </w:rPr>
              <w:t>in</w:t>
            </w:r>
            <w:r>
              <w:rPr>
                <w:rFonts w:ascii="Cambria"/>
                <w:color w:val="231F20"/>
                <w:spacing w:val="-5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the</w:t>
            </w:r>
            <w:r>
              <w:rPr>
                <w:rFonts w:ascii="Cambria"/>
                <w:color w:val="231F20"/>
                <w:spacing w:val="-4"/>
              </w:rPr>
              <w:t xml:space="preserve"> </w:t>
            </w:r>
            <w:r>
              <w:rPr>
                <w:rFonts w:ascii="Cambria"/>
                <w:color w:val="231F20"/>
              </w:rPr>
              <w:t>spirit</w:t>
            </w:r>
            <w:r>
              <w:rPr>
                <w:rFonts w:ascii="Cambria"/>
                <w:color w:val="231F20"/>
                <w:spacing w:val="-4"/>
              </w:rPr>
              <w:t xml:space="preserve"> </w:t>
            </w:r>
            <w:r>
              <w:rPr>
                <w:rFonts w:ascii="Cambria"/>
                <w:color w:val="231F20"/>
              </w:rPr>
              <w:t>of</w:t>
            </w:r>
            <w:r>
              <w:rPr>
                <w:rFonts w:ascii="Cambria"/>
                <w:color w:val="231F20"/>
                <w:spacing w:val="-4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generosity</w:t>
            </w:r>
            <w:r>
              <w:rPr>
                <w:rFonts w:ascii="Cambria"/>
                <w:color w:val="231F20"/>
                <w:spacing w:val="-4"/>
              </w:rPr>
              <w:t xml:space="preserve"> </w:t>
            </w:r>
            <w:r>
              <w:rPr>
                <w:rFonts w:ascii="Cambria"/>
                <w:color w:val="231F20"/>
                <w:spacing w:val="-2"/>
              </w:rPr>
              <w:t>towards</w:t>
            </w:r>
            <w:r>
              <w:rPr>
                <w:rFonts w:ascii="Cambria"/>
                <w:color w:val="231F20"/>
                <w:spacing w:val="-4"/>
              </w:rPr>
              <w:t xml:space="preserve"> </w:t>
            </w:r>
            <w:r>
              <w:rPr>
                <w:rFonts w:ascii="Cambria"/>
                <w:color w:val="231F20"/>
              </w:rPr>
              <w:t>each</w:t>
            </w:r>
            <w:r>
              <w:rPr>
                <w:rFonts w:ascii="Cambria"/>
                <w:color w:val="231F20"/>
                <w:spacing w:val="28"/>
                <w:w w:val="99"/>
              </w:rPr>
              <w:t xml:space="preserve"> </w:t>
            </w:r>
            <w:r>
              <w:rPr>
                <w:rFonts w:ascii="Cambria"/>
                <w:color w:val="231F20"/>
              </w:rPr>
              <w:t>other;</w:t>
            </w:r>
            <w:r>
              <w:rPr>
                <w:rFonts w:ascii="Cambria"/>
                <w:color w:val="231F20"/>
                <w:spacing w:val="-7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and</w:t>
            </w:r>
          </w:p>
          <w:p w:rsidR="00DA28C7" w:rsidRDefault="00DA28C7" w:rsidP="00DA28C7">
            <w:pPr>
              <w:pStyle w:val="ListParagraph"/>
              <w:numPr>
                <w:ilvl w:val="0"/>
                <w:numId w:val="4"/>
              </w:numPr>
              <w:tabs>
                <w:tab w:val="left" w:pos="651"/>
              </w:tabs>
              <w:spacing w:before="68" w:line="245" w:lineRule="auto"/>
              <w:ind w:right="590"/>
              <w:rPr>
                <w:rFonts w:ascii="Cambria" w:eastAsia="Cambria" w:hAnsi="Cambria" w:cs="Cambria"/>
              </w:rPr>
            </w:pPr>
            <w:r>
              <w:rPr>
                <w:rFonts w:ascii="Cambria"/>
                <w:color w:val="231F20"/>
                <w:spacing w:val="-2"/>
              </w:rPr>
              <w:t>we</w:t>
            </w:r>
            <w:r>
              <w:rPr>
                <w:rFonts w:ascii="Cambria"/>
                <w:color w:val="231F20"/>
                <w:spacing w:val="-5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will</w:t>
            </w:r>
            <w:r>
              <w:rPr>
                <w:rFonts w:ascii="Cambria"/>
                <w:color w:val="231F20"/>
                <w:spacing w:val="-4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share</w:t>
            </w:r>
            <w:r>
              <w:rPr>
                <w:rFonts w:ascii="Cambria"/>
                <w:color w:val="231F20"/>
                <w:spacing w:val="-4"/>
              </w:rPr>
              <w:t xml:space="preserve"> </w:t>
            </w:r>
            <w:r>
              <w:rPr>
                <w:rFonts w:ascii="Cambria"/>
                <w:color w:val="231F20"/>
              </w:rPr>
              <w:t>our</w:t>
            </w:r>
            <w:r>
              <w:rPr>
                <w:rFonts w:ascii="Cambria"/>
                <w:color w:val="231F20"/>
                <w:spacing w:val="-5"/>
              </w:rPr>
              <w:t xml:space="preserve"> </w:t>
            </w:r>
            <w:r>
              <w:rPr>
                <w:rFonts w:ascii="Cambria"/>
                <w:color w:val="231F20"/>
                <w:spacing w:val="-2"/>
              </w:rPr>
              <w:t>knowledge,</w:t>
            </w:r>
            <w:r>
              <w:rPr>
                <w:rFonts w:ascii="Cambria"/>
                <w:color w:val="231F20"/>
                <w:spacing w:val="-3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celebrate</w:t>
            </w:r>
            <w:r>
              <w:rPr>
                <w:rFonts w:ascii="Cambria"/>
                <w:color w:val="231F20"/>
                <w:spacing w:val="-4"/>
              </w:rPr>
              <w:t xml:space="preserve"> </w:t>
            </w:r>
            <w:r>
              <w:rPr>
                <w:rFonts w:ascii="Cambria"/>
                <w:color w:val="231F20"/>
              </w:rPr>
              <w:t>success</w:t>
            </w:r>
            <w:r>
              <w:rPr>
                <w:rFonts w:ascii="Cambria"/>
                <w:color w:val="231F20"/>
                <w:spacing w:val="-6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and</w:t>
            </w:r>
            <w:r>
              <w:rPr>
                <w:rFonts w:ascii="Cambria"/>
                <w:color w:val="231F20"/>
                <w:spacing w:val="28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learn</w:t>
            </w:r>
            <w:r>
              <w:rPr>
                <w:rFonts w:ascii="Cambria"/>
                <w:color w:val="231F20"/>
                <w:spacing w:val="-7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from</w:t>
            </w:r>
            <w:r>
              <w:rPr>
                <w:rFonts w:ascii="Cambria"/>
                <w:color w:val="231F20"/>
                <w:spacing w:val="-8"/>
              </w:rPr>
              <w:t xml:space="preserve"> </w:t>
            </w:r>
            <w:r>
              <w:rPr>
                <w:rFonts w:ascii="Cambria"/>
                <w:color w:val="231F20"/>
              </w:rPr>
              <w:t>our</w:t>
            </w:r>
            <w:r>
              <w:rPr>
                <w:rFonts w:ascii="Cambria"/>
                <w:color w:val="231F20"/>
                <w:spacing w:val="-7"/>
              </w:rPr>
              <w:t xml:space="preserve"> </w:t>
            </w:r>
            <w:r>
              <w:rPr>
                <w:rFonts w:ascii="Cambria"/>
                <w:color w:val="231F20"/>
                <w:spacing w:val="-2"/>
              </w:rPr>
              <w:t>experiences.</w:t>
            </w:r>
          </w:p>
        </w:tc>
      </w:tr>
      <w:tr w:rsidR="00DA28C7" w:rsidTr="00DA28C7">
        <w:trPr>
          <w:trHeight w:hRule="exact" w:val="2675"/>
        </w:trPr>
        <w:tc>
          <w:tcPr>
            <w:tcW w:w="1010" w:type="dxa"/>
            <w:tcBorders>
              <w:top w:val="single" w:sz="24" w:space="0" w:color="FCDAB5"/>
              <w:left w:val="single" w:sz="24" w:space="0" w:color="FCDAB5"/>
              <w:bottom w:val="single" w:sz="24" w:space="0" w:color="FCDAB5"/>
              <w:right w:val="single" w:sz="24" w:space="0" w:color="FCDAB5"/>
            </w:tcBorders>
            <w:shd w:val="clear" w:color="auto" w:fill="FDE7CE"/>
          </w:tcPr>
          <w:p w:rsidR="00DA28C7" w:rsidRDefault="00DA28C7" w:rsidP="00DA28C7">
            <w:pPr>
              <w:pStyle w:val="TableParagraph"/>
              <w:rPr>
                <w:rFonts w:ascii="Cambria" w:eastAsia="Cambria" w:hAnsi="Cambria" w:cs="Cambria"/>
                <w:sz w:val="28"/>
                <w:szCs w:val="28"/>
              </w:rPr>
            </w:pPr>
          </w:p>
          <w:p w:rsidR="00DA28C7" w:rsidRDefault="00DA28C7" w:rsidP="00DA28C7">
            <w:pPr>
              <w:pStyle w:val="TableParagraph"/>
              <w:rPr>
                <w:rFonts w:ascii="Cambria" w:eastAsia="Cambria" w:hAnsi="Cambria" w:cs="Cambria"/>
                <w:sz w:val="28"/>
                <w:szCs w:val="28"/>
              </w:rPr>
            </w:pPr>
          </w:p>
          <w:p w:rsidR="00DA28C7" w:rsidRDefault="00DA28C7" w:rsidP="00DA28C7">
            <w:pPr>
              <w:pStyle w:val="TableParagraph"/>
              <w:rPr>
                <w:rFonts w:ascii="Cambria" w:eastAsia="Cambria" w:hAnsi="Cambria" w:cs="Cambria"/>
                <w:sz w:val="28"/>
                <w:szCs w:val="28"/>
              </w:rPr>
            </w:pPr>
          </w:p>
          <w:p w:rsidR="00DA28C7" w:rsidRDefault="00DA28C7" w:rsidP="00DA28C7">
            <w:pPr>
              <w:pStyle w:val="TableParagraph"/>
              <w:spacing w:before="194"/>
              <w:ind w:right="54"/>
              <w:jc w:val="center"/>
              <w:rPr>
                <w:rFonts w:ascii="Wingdings 2" w:eastAsia="Wingdings 2" w:hAnsi="Wingdings 2" w:cs="Wingdings 2"/>
                <w:sz w:val="28"/>
                <w:szCs w:val="28"/>
              </w:rPr>
            </w:pPr>
            <w:r>
              <w:rPr>
                <w:rFonts w:ascii="Wingdings 2" w:eastAsia="Wingdings 2" w:hAnsi="Wingdings 2" w:cs="Wingdings 2"/>
                <w:color w:val="094061"/>
                <w:sz w:val="28"/>
                <w:szCs w:val="28"/>
              </w:rPr>
              <w:t></w:t>
            </w:r>
          </w:p>
        </w:tc>
        <w:tc>
          <w:tcPr>
            <w:tcW w:w="3319" w:type="dxa"/>
            <w:tcBorders>
              <w:top w:val="single" w:sz="24" w:space="0" w:color="FCDAB5"/>
              <w:left w:val="single" w:sz="24" w:space="0" w:color="FCDAB5"/>
              <w:bottom w:val="single" w:sz="24" w:space="0" w:color="FCDAB5"/>
              <w:right w:val="single" w:sz="24" w:space="0" w:color="FCDAB5"/>
            </w:tcBorders>
            <w:shd w:val="clear" w:color="auto" w:fill="FDE7CE"/>
          </w:tcPr>
          <w:p w:rsidR="00DA28C7" w:rsidRDefault="00DA28C7" w:rsidP="00DA28C7">
            <w:pPr>
              <w:pStyle w:val="TableParagraph"/>
              <w:spacing w:before="4"/>
              <w:rPr>
                <w:rFonts w:ascii="Cambria" w:eastAsia="Cambria" w:hAnsi="Cambria" w:cs="Cambria"/>
              </w:rPr>
            </w:pPr>
          </w:p>
          <w:p w:rsidR="00DA28C7" w:rsidRDefault="00DA28C7" w:rsidP="00DA28C7">
            <w:pPr>
              <w:pStyle w:val="TableParagraph"/>
              <w:spacing w:line="245" w:lineRule="auto"/>
              <w:ind w:left="253" w:right="392"/>
              <w:rPr>
                <w:rFonts w:ascii="Cambria" w:eastAsia="Cambria" w:hAnsi="Cambria" w:cs="Cambria"/>
                <w:sz w:val="28"/>
                <w:szCs w:val="28"/>
              </w:rPr>
            </w:pPr>
            <w:r>
              <w:rPr>
                <w:rFonts w:ascii="Cambria"/>
                <w:b/>
                <w:color w:val="094061"/>
                <w:sz w:val="28"/>
              </w:rPr>
              <w:t xml:space="preserve">Our </w:t>
            </w:r>
            <w:r>
              <w:rPr>
                <w:rFonts w:ascii="Cambria"/>
                <w:b/>
                <w:color w:val="094061"/>
                <w:spacing w:val="-3"/>
                <w:sz w:val="28"/>
              </w:rPr>
              <w:t>work</w:t>
            </w:r>
            <w:r>
              <w:rPr>
                <w:rFonts w:ascii="Cambria"/>
                <w:b/>
                <w:color w:val="094061"/>
                <w:sz w:val="28"/>
              </w:rPr>
              <w:t xml:space="preserve"> </w:t>
            </w:r>
            <w:r>
              <w:rPr>
                <w:rFonts w:ascii="Cambria"/>
                <w:b/>
                <w:color w:val="094061"/>
                <w:spacing w:val="-1"/>
                <w:sz w:val="28"/>
              </w:rPr>
              <w:t>together</w:t>
            </w:r>
            <w:r>
              <w:rPr>
                <w:rFonts w:ascii="Cambria"/>
                <w:b/>
                <w:color w:val="094061"/>
                <w:spacing w:val="28"/>
                <w:sz w:val="28"/>
              </w:rPr>
              <w:t xml:space="preserve"> </w:t>
            </w:r>
            <w:r>
              <w:rPr>
                <w:rFonts w:ascii="Cambria"/>
                <w:b/>
                <w:color w:val="094061"/>
                <w:sz w:val="28"/>
              </w:rPr>
              <w:t xml:space="preserve">will be built on trust and mutual </w:t>
            </w:r>
            <w:r>
              <w:rPr>
                <w:rFonts w:ascii="Cambria"/>
                <w:b/>
                <w:color w:val="094061"/>
                <w:spacing w:val="-1"/>
                <w:sz w:val="28"/>
              </w:rPr>
              <w:t>respect:</w:t>
            </w:r>
          </w:p>
        </w:tc>
        <w:tc>
          <w:tcPr>
            <w:tcW w:w="6113" w:type="dxa"/>
            <w:tcBorders>
              <w:top w:val="single" w:sz="24" w:space="0" w:color="FCDAB5"/>
              <w:left w:val="single" w:sz="24" w:space="0" w:color="FCDAB5"/>
              <w:bottom w:val="single" w:sz="24" w:space="0" w:color="FCDAB5"/>
              <w:right w:val="single" w:sz="24" w:space="0" w:color="FCDAB5"/>
            </w:tcBorders>
            <w:shd w:val="clear" w:color="auto" w:fill="FDE7CE"/>
          </w:tcPr>
          <w:p w:rsidR="00DA28C7" w:rsidRDefault="00DA28C7" w:rsidP="00DA28C7">
            <w:pPr>
              <w:pStyle w:val="TableParagraph"/>
              <w:spacing w:before="2"/>
              <w:rPr>
                <w:rFonts w:ascii="Cambria" w:eastAsia="Cambria" w:hAnsi="Cambria" w:cs="Cambria"/>
              </w:rPr>
            </w:pPr>
          </w:p>
          <w:p w:rsidR="00DA28C7" w:rsidRDefault="00DA28C7" w:rsidP="00DA28C7">
            <w:pPr>
              <w:pStyle w:val="ListParagraph"/>
              <w:numPr>
                <w:ilvl w:val="0"/>
                <w:numId w:val="3"/>
              </w:numPr>
              <w:tabs>
                <w:tab w:val="left" w:pos="651"/>
              </w:tabs>
              <w:rPr>
                <w:rFonts w:ascii="Cambria" w:eastAsia="Cambria" w:hAnsi="Cambria" w:cs="Cambria"/>
              </w:rPr>
            </w:pPr>
            <w:r>
              <w:rPr>
                <w:rFonts w:ascii="Cambria"/>
                <w:color w:val="231F20"/>
                <w:spacing w:val="-2"/>
              </w:rPr>
              <w:t>we</w:t>
            </w:r>
            <w:r>
              <w:rPr>
                <w:rFonts w:ascii="Cambria"/>
                <w:color w:val="231F20"/>
                <w:spacing w:val="-3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will</w:t>
            </w:r>
            <w:r>
              <w:rPr>
                <w:rFonts w:ascii="Cambria"/>
                <w:color w:val="231F20"/>
                <w:spacing w:val="-3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be</w:t>
            </w:r>
            <w:r>
              <w:rPr>
                <w:rFonts w:ascii="Cambria"/>
                <w:color w:val="231F20"/>
                <w:spacing w:val="-2"/>
              </w:rPr>
              <w:t xml:space="preserve"> </w:t>
            </w:r>
            <w:r>
              <w:rPr>
                <w:rFonts w:ascii="Cambria"/>
                <w:color w:val="231F20"/>
              </w:rPr>
              <w:t>honest</w:t>
            </w:r>
            <w:r>
              <w:rPr>
                <w:rFonts w:ascii="Cambria"/>
                <w:color w:val="231F20"/>
                <w:spacing w:val="-4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and</w:t>
            </w:r>
            <w:r>
              <w:rPr>
                <w:rFonts w:ascii="Cambria"/>
                <w:color w:val="231F20"/>
                <w:spacing w:val="-2"/>
              </w:rPr>
              <w:t xml:space="preserve"> </w:t>
            </w:r>
            <w:r>
              <w:rPr>
                <w:rFonts w:ascii="Cambria"/>
                <w:color w:val="231F20"/>
              </w:rPr>
              <w:t>open;</w:t>
            </w:r>
          </w:p>
          <w:p w:rsidR="00DA28C7" w:rsidRDefault="00DA28C7" w:rsidP="00DA28C7">
            <w:pPr>
              <w:pStyle w:val="ListParagraph"/>
              <w:numPr>
                <w:ilvl w:val="0"/>
                <w:numId w:val="3"/>
              </w:numPr>
              <w:tabs>
                <w:tab w:val="left" w:pos="651"/>
              </w:tabs>
              <w:spacing w:before="74" w:line="245" w:lineRule="auto"/>
              <w:ind w:right="1846"/>
              <w:rPr>
                <w:rFonts w:ascii="Cambria" w:eastAsia="Cambria" w:hAnsi="Cambria" w:cs="Cambria"/>
              </w:rPr>
            </w:pPr>
            <w:r>
              <w:rPr>
                <w:rFonts w:ascii="Cambria"/>
                <w:color w:val="231F20"/>
                <w:spacing w:val="-2"/>
              </w:rPr>
              <w:t>we</w:t>
            </w:r>
            <w:r>
              <w:rPr>
                <w:rFonts w:ascii="Cambria"/>
                <w:color w:val="231F20"/>
                <w:spacing w:val="-5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will</w:t>
            </w:r>
            <w:r>
              <w:rPr>
                <w:rFonts w:ascii="Cambria"/>
                <w:color w:val="231F20"/>
                <w:spacing w:val="-4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develop</w:t>
            </w:r>
            <w:r>
              <w:rPr>
                <w:rFonts w:ascii="Cambria"/>
                <w:color w:val="231F20"/>
                <w:spacing w:val="-5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and</w:t>
            </w:r>
            <w:r>
              <w:rPr>
                <w:rFonts w:ascii="Cambria"/>
                <w:color w:val="231F20"/>
                <w:spacing w:val="-4"/>
              </w:rPr>
              <w:t xml:space="preserve"> </w:t>
            </w:r>
            <w:r>
              <w:rPr>
                <w:rFonts w:ascii="Cambria"/>
                <w:color w:val="231F20"/>
                <w:spacing w:val="-2"/>
              </w:rPr>
              <w:t>promote</w:t>
            </w:r>
            <w:r>
              <w:rPr>
                <w:rFonts w:ascii="Cambria"/>
                <w:color w:val="231F20"/>
                <w:spacing w:val="-4"/>
              </w:rPr>
              <w:t xml:space="preserve"> </w:t>
            </w:r>
            <w:r>
              <w:rPr>
                <w:rFonts w:ascii="Cambria"/>
                <w:color w:val="231F20"/>
                <w:spacing w:val="-2"/>
              </w:rPr>
              <w:t>effective</w:t>
            </w:r>
            <w:r>
              <w:rPr>
                <w:rFonts w:ascii="Cambria"/>
                <w:color w:val="231F20"/>
                <w:spacing w:val="29"/>
                <w:w w:val="99"/>
              </w:rPr>
              <w:t xml:space="preserve"> </w:t>
            </w:r>
            <w:r>
              <w:rPr>
                <w:rFonts w:ascii="Cambria"/>
                <w:color w:val="231F20"/>
              </w:rPr>
              <w:t>communication;</w:t>
            </w:r>
          </w:p>
          <w:p w:rsidR="00DA28C7" w:rsidRDefault="00DA28C7" w:rsidP="00DA28C7">
            <w:pPr>
              <w:pStyle w:val="ListParagraph"/>
              <w:numPr>
                <w:ilvl w:val="0"/>
                <w:numId w:val="3"/>
              </w:numPr>
              <w:tabs>
                <w:tab w:val="left" w:pos="651"/>
              </w:tabs>
              <w:spacing w:before="68" w:line="245" w:lineRule="auto"/>
              <w:ind w:right="66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231F20"/>
                <w:spacing w:val="-2"/>
              </w:rPr>
              <w:t>we</w:t>
            </w:r>
            <w:r>
              <w:rPr>
                <w:rFonts w:ascii="Cambria" w:eastAsia="Cambria" w:hAnsi="Cambria" w:cs="Cambria"/>
                <w:color w:val="231F20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  <w:color w:val="231F20"/>
                <w:spacing w:val="-1"/>
              </w:rPr>
              <w:t>will</w:t>
            </w:r>
            <w:r>
              <w:rPr>
                <w:rFonts w:ascii="Cambria" w:eastAsia="Cambria" w:hAnsi="Cambria" w:cs="Cambria"/>
                <w:color w:val="231F20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  <w:color w:val="231F20"/>
                <w:spacing w:val="-1"/>
              </w:rPr>
              <w:t>be</w:t>
            </w:r>
            <w:r>
              <w:rPr>
                <w:rFonts w:ascii="Cambria" w:eastAsia="Cambria" w:hAnsi="Cambria" w:cs="Cambria"/>
                <w:color w:val="231F20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  <w:color w:val="231F20"/>
                <w:spacing w:val="-2"/>
              </w:rPr>
              <w:t>responsive</w:t>
            </w:r>
            <w:r>
              <w:rPr>
                <w:rFonts w:ascii="Cambria" w:eastAsia="Cambria" w:hAnsi="Cambria" w:cs="Cambria"/>
                <w:color w:val="231F20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  <w:color w:val="231F20"/>
                <w:spacing w:val="-1"/>
              </w:rPr>
              <w:t>to</w:t>
            </w:r>
            <w:r>
              <w:rPr>
                <w:rFonts w:ascii="Cambria" w:eastAsia="Cambria" w:hAnsi="Cambria" w:cs="Cambria"/>
                <w:color w:val="231F20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  <w:color w:val="231F20"/>
              </w:rPr>
              <w:t>each</w:t>
            </w:r>
            <w:r>
              <w:rPr>
                <w:rFonts w:ascii="Cambria" w:eastAsia="Cambria" w:hAnsi="Cambria" w:cs="Cambria"/>
                <w:color w:val="231F20"/>
                <w:spacing w:val="-4"/>
              </w:rPr>
              <w:t xml:space="preserve"> </w:t>
            </w:r>
            <w:r>
              <w:rPr>
                <w:rFonts w:ascii="Cambria" w:eastAsia="Cambria" w:hAnsi="Cambria" w:cs="Cambria"/>
                <w:color w:val="231F20"/>
              </w:rPr>
              <w:t>other’s</w:t>
            </w:r>
            <w:r>
              <w:rPr>
                <w:rFonts w:ascii="Cambria" w:eastAsia="Cambria" w:hAnsi="Cambria" w:cs="Cambria"/>
                <w:color w:val="231F20"/>
                <w:spacing w:val="-4"/>
              </w:rPr>
              <w:t xml:space="preserve"> </w:t>
            </w:r>
            <w:r>
              <w:rPr>
                <w:rFonts w:ascii="Cambria" w:eastAsia="Cambria" w:hAnsi="Cambria" w:cs="Cambria"/>
                <w:color w:val="231F20"/>
                <w:spacing w:val="-1"/>
              </w:rPr>
              <w:t>guidance</w:t>
            </w:r>
            <w:r>
              <w:rPr>
                <w:rFonts w:ascii="Cambria" w:eastAsia="Cambria" w:hAnsi="Cambria" w:cs="Cambria"/>
                <w:color w:val="231F20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  <w:color w:val="231F20"/>
                <w:spacing w:val="-1"/>
              </w:rPr>
              <w:t>and</w:t>
            </w:r>
            <w:r>
              <w:rPr>
                <w:rFonts w:ascii="Cambria" w:eastAsia="Cambria" w:hAnsi="Cambria" w:cs="Cambria"/>
                <w:color w:val="231F20"/>
                <w:spacing w:val="22"/>
              </w:rPr>
              <w:t xml:space="preserve"> </w:t>
            </w:r>
            <w:r>
              <w:rPr>
                <w:rFonts w:ascii="Cambria" w:eastAsia="Cambria" w:hAnsi="Cambria" w:cs="Cambria"/>
                <w:color w:val="231F20"/>
                <w:spacing w:val="-1"/>
              </w:rPr>
              <w:t>advice;</w:t>
            </w:r>
            <w:r>
              <w:rPr>
                <w:rFonts w:ascii="Cambria" w:eastAsia="Cambria" w:hAnsi="Cambria" w:cs="Cambria"/>
                <w:color w:val="231F20"/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  <w:color w:val="231F20"/>
                <w:spacing w:val="-1"/>
              </w:rPr>
              <w:t>and</w:t>
            </w:r>
          </w:p>
          <w:p w:rsidR="00DA28C7" w:rsidRDefault="00DA28C7" w:rsidP="00DA28C7">
            <w:pPr>
              <w:pStyle w:val="ListParagraph"/>
              <w:numPr>
                <w:ilvl w:val="0"/>
                <w:numId w:val="3"/>
              </w:numPr>
              <w:tabs>
                <w:tab w:val="left" w:pos="651"/>
              </w:tabs>
              <w:spacing w:before="68" w:line="245" w:lineRule="auto"/>
              <w:ind w:right="361"/>
              <w:rPr>
                <w:rFonts w:ascii="Cambria" w:eastAsia="Cambria" w:hAnsi="Cambria" w:cs="Cambria"/>
              </w:rPr>
            </w:pPr>
            <w:r>
              <w:rPr>
                <w:rFonts w:ascii="Cambria"/>
                <w:color w:val="231F20"/>
                <w:spacing w:val="-2"/>
              </w:rPr>
              <w:t>we</w:t>
            </w:r>
            <w:r>
              <w:rPr>
                <w:rFonts w:ascii="Cambria"/>
                <w:color w:val="231F20"/>
                <w:spacing w:val="-6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will</w:t>
            </w:r>
            <w:r>
              <w:rPr>
                <w:rFonts w:ascii="Cambria"/>
                <w:color w:val="231F20"/>
                <w:spacing w:val="-5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respect</w:t>
            </w:r>
            <w:r>
              <w:rPr>
                <w:rFonts w:ascii="Cambria"/>
                <w:color w:val="231F20"/>
                <w:spacing w:val="-6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the</w:t>
            </w:r>
            <w:r>
              <w:rPr>
                <w:rFonts w:ascii="Cambria"/>
                <w:color w:val="231F20"/>
                <w:spacing w:val="-5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different</w:t>
            </w:r>
            <w:r>
              <w:rPr>
                <w:rFonts w:ascii="Cambria"/>
                <w:color w:val="231F20"/>
                <w:spacing w:val="-6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roles</w:t>
            </w:r>
            <w:r>
              <w:rPr>
                <w:rFonts w:ascii="Cambria"/>
                <w:color w:val="231F20"/>
                <w:spacing w:val="-6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and</w:t>
            </w:r>
            <w:r>
              <w:rPr>
                <w:rFonts w:ascii="Cambria"/>
                <w:color w:val="231F20"/>
                <w:spacing w:val="-5"/>
              </w:rPr>
              <w:t xml:space="preserve"> </w:t>
            </w:r>
            <w:r>
              <w:rPr>
                <w:rFonts w:ascii="Cambria"/>
                <w:color w:val="231F20"/>
                <w:spacing w:val="-1"/>
              </w:rPr>
              <w:t>responsibilities</w:t>
            </w:r>
            <w:r>
              <w:rPr>
                <w:rFonts w:ascii="Cambria"/>
                <w:color w:val="231F20"/>
                <w:spacing w:val="47"/>
                <w:w w:val="99"/>
              </w:rPr>
              <w:t xml:space="preserve"> </w:t>
            </w:r>
            <w:r>
              <w:rPr>
                <w:rFonts w:ascii="Cambria"/>
                <w:color w:val="231F20"/>
                <w:spacing w:val="-2"/>
              </w:rPr>
              <w:t>we</w:t>
            </w:r>
            <w:r>
              <w:rPr>
                <w:rFonts w:ascii="Cambria"/>
                <w:color w:val="231F20"/>
                <w:spacing w:val="-4"/>
              </w:rPr>
              <w:t xml:space="preserve"> </w:t>
            </w:r>
            <w:r>
              <w:rPr>
                <w:rFonts w:ascii="Cambria"/>
                <w:color w:val="231F20"/>
                <w:spacing w:val="-2"/>
              </w:rPr>
              <w:t>have.</w:t>
            </w:r>
          </w:p>
        </w:tc>
      </w:tr>
    </w:tbl>
    <w:p w:rsidR="00DA28C7" w:rsidRDefault="00DA28C7" w:rsidP="00DA28C7">
      <w:pPr>
        <w:spacing w:line="245" w:lineRule="auto"/>
        <w:rPr>
          <w:rFonts w:ascii="Cambria" w:eastAsia="Cambria" w:hAnsi="Cambria" w:cs="Cambria"/>
        </w:rPr>
        <w:sectPr w:rsidR="00DA28C7">
          <w:type w:val="continuous"/>
          <w:pgSz w:w="11910" w:h="16840"/>
          <w:pgMar w:top="320" w:right="600" w:bottom="280" w:left="620" w:header="720" w:footer="720" w:gutter="0"/>
          <w:cols w:space="720"/>
        </w:sectPr>
      </w:pPr>
    </w:p>
    <w:p w:rsidR="00DA28C7" w:rsidRDefault="00DA28C7" w:rsidP="00DA28C7">
      <w:pPr>
        <w:pStyle w:val="Heading1"/>
        <w:spacing w:line="504" w:lineRule="exact"/>
        <w:ind w:left="102"/>
        <w:rPr>
          <w:color w:val="348087"/>
          <w:spacing w:val="-2"/>
        </w:rPr>
      </w:pPr>
    </w:p>
    <w:p w:rsidR="00C03296" w:rsidRDefault="00640ACF" w:rsidP="00DA28C7">
      <w:pPr>
        <w:pStyle w:val="Heading1"/>
        <w:spacing w:line="504" w:lineRule="exact"/>
        <w:ind w:left="102"/>
        <w:rPr>
          <w:b w:val="0"/>
          <w:bCs w:val="0"/>
        </w:rPr>
      </w:pPr>
      <w:bookmarkStart w:id="3" w:name="_Toc462141748"/>
      <w:r>
        <w:rPr>
          <w:color w:val="348087"/>
          <w:spacing w:val="-2"/>
        </w:rPr>
        <w:t>Strong</w:t>
      </w:r>
      <w:r>
        <w:rPr>
          <w:color w:val="348087"/>
        </w:rPr>
        <w:t xml:space="preserve"> and </w:t>
      </w:r>
      <w:r>
        <w:rPr>
          <w:color w:val="348087"/>
          <w:spacing w:val="-4"/>
        </w:rPr>
        <w:t>inclusive</w:t>
      </w:r>
      <w:r>
        <w:rPr>
          <w:color w:val="348087"/>
          <w:spacing w:val="23"/>
        </w:rPr>
        <w:t xml:space="preserve"> </w:t>
      </w:r>
      <w:r>
        <w:rPr>
          <w:color w:val="348087"/>
          <w:spacing w:val="-1"/>
        </w:rPr>
        <w:t>relationships</w:t>
      </w:r>
      <w:bookmarkEnd w:id="3"/>
    </w:p>
    <w:p w:rsidR="00C03296" w:rsidRDefault="00640ACF">
      <w:pPr>
        <w:pStyle w:val="BodyText"/>
        <w:spacing w:before="131" w:line="245" w:lineRule="auto"/>
        <w:ind w:left="100" w:firstLine="0"/>
      </w:pPr>
      <w:r>
        <w:rPr>
          <w:rFonts w:cs="Cambria"/>
          <w:color w:val="231F20"/>
        </w:rPr>
        <w:t xml:space="preserve">The first </w:t>
      </w:r>
      <w:r>
        <w:rPr>
          <w:rFonts w:cs="Cambria"/>
          <w:color w:val="231F20"/>
          <w:spacing w:val="-1"/>
        </w:rPr>
        <w:t>step</w:t>
      </w:r>
      <w:r>
        <w:rPr>
          <w:rFonts w:cs="Cambria"/>
          <w:color w:val="231F20"/>
        </w:rPr>
        <w:t xml:space="preserve"> </w:t>
      </w:r>
      <w:r>
        <w:rPr>
          <w:rFonts w:cs="Cambria"/>
          <w:color w:val="231F20"/>
          <w:spacing w:val="-2"/>
        </w:rPr>
        <w:t>towards</w:t>
      </w:r>
      <w:r>
        <w:rPr>
          <w:rFonts w:cs="Cambria"/>
          <w:color w:val="231F20"/>
        </w:rPr>
        <w:t xml:space="preserve"> </w:t>
      </w:r>
      <w:r>
        <w:rPr>
          <w:rFonts w:cs="Cambria"/>
          <w:color w:val="231F20"/>
          <w:spacing w:val="-2"/>
        </w:rPr>
        <w:t>effective</w:t>
      </w:r>
      <w:r>
        <w:rPr>
          <w:rFonts w:cs="Cambria"/>
          <w:color w:val="231F20"/>
        </w:rPr>
        <w:t xml:space="preserve"> community</w:t>
      </w:r>
      <w:r>
        <w:rPr>
          <w:rFonts w:cs="Cambria"/>
          <w:color w:val="231F20"/>
          <w:spacing w:val="29"/>
        </w:rPr>
        <w:t xml:space="preserve"> </w:t>
      </w:r>
      <w:r>
        <w:rPr>
          <w:color w:val="231F20"/>
          <w:spacing w:val="-1"/>
        </w:rPr>
        <w:t>engagement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get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know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stakeholders–</w:t>
      </w:r>
      <w:r>
        <w:rPr>
          <w:color w:val="231F20"/>
          <w:spacing w:val="31"/>
          <w:w w:val="99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people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who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interested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affected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  <w:spacing w:val="-8"/>
        </w:rPr>
        <w:t>b</w:t>
      </w:r>
      <w:r>
        <w:rPr>
          <w:color w:val="231F20"/>
          <w:spacing w:val="-9"/>
        </w:rPr>
        <w:t>y</w:t>
      </w:r>
      <w:r>
        <w:rPr>
          <w:color w:val="231F20"/>
          <w:spacing w:val="-8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work.</w:t>
      </w:r>
    </w:p>
    <w:p w:rsidR="00C03296" w:rsidRDefault="00640ACF">
      <w:pPr>
        <w:pStyle w:val="BodyText"/>
        <w:spacing w:before="170" w:line="245" w:lineRule="auto"/>
        <w:ind w:left="100" w:firstLine="0"/>
      </w:pPr>
      <w:r>
        <w:rPr>
          <w:color w:val="231F20"/>
          <w:spacing w:val="-2"/>
        </w:rPr>
        <w:t>Fostering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strong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trusting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relationships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1"/>
          <w:w w:val="99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order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to: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181" w:line="245" w:lineRule="auto"/>
      </w:pPr>
      <w:r>
        <w:rPr>
          <w:color w:val="231F20"/>
          <w:spacing w:val="-2"/>
        </w:rPr>
        <w:t>draw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wisdom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wider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audience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  <w:spacing w:val="-2"/>
        </w:rPr>
        <w:t>work;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</w:pPr>
      <w:r>
        <w:rPr>
          <w:color w:val="231F20"/>
          <w:spacing w:val="-1"/>
        </w:rPr>
        <w:t>spread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knowledge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role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interests;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 w:line="245" w:lineRule="auto"/>
        <w:ind w:right="136"/>
      </w:pPr>
      <w:r>
        <w:rPr>
          <w:color w:val="231F20"/>
        </w:rPr>
        <w:t>enhance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understanding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needs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views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citizens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communities;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717"/>
      </w:pPr>
      <w:r>
        <w:rPr>
          <w:color w:val="231F20"/>
          <w:spacing w:val="-1"/>
        </w:rPr>
        <w:t>build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trust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needed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work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together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spacing w:val="-2"/>
        </w:rPr>
        <w:t>collaboratively;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336"/>
      </w:pPr>
      <w:r>
        <w:rPr>
          <w:color w:val="231F20"/>
          <w:spacing w:val="-1"/>
        </w:rPr>
        <w:t>ensure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 xml:space="preserve">have </w:t>
      </w:r>
      <w:r>
        <w:rPr>
          <w:color w:val="231F20"/>
          <w:spacing w:val="-2"/>
        </w:rPr>
        <w:t>networks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draw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when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  <w:spacing w:val="-1"/>
        </w:rPr>
        <w:t>tricky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need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tackling.</w:t>
      </w:r>
    </w:p>
    <w:p w:rsidR="00C03296" w:rsidRDefault="00C03296">
      <w:pPr>
        <w:rPr>
          <w:rFonts w:ascii="Cambria" w:eastAsia="Cambria" w:hAnsi="Cambria" w:cs="Cambria"/>
        </w:rPr>
      </w:pPr>
    </w:p>
    <w:p w:rsidR="00C03296" w:rsidRDefault="00640ACF">
      <w:pPr>
        <w:pStyle w:val="Heading2"/>
        <w:spacing w:before="191"/>
        <w:rPr>
          <w:b w:val="0"/>
          <w:bCs w:val="0"/>
        </w:rPr>
      </w:pPr>
      <w:r>
        <w:rPr>
          <w:color w:val="094061"/>
        </w:rPr>
        <w:t xml:space="preserve">Building </w:t>
      </w:r>
      <w:r>
        <w:rPr>
          <w:color w:val="094061"/>
          <w:spacing w:val="-2"/>
        </w:rPr>
        <w:t>networks</w:t>
      </w:r>
      <w:r>
        <w:rPr>
          <w:color w:val="094061"/>
        </w:rPr>
        <w:t xml:space="preserve"> and </w:t>
      </w:r>
      <w:r>
        <w:rPr>
          <w:color w:val="094061"/>
          <w:spacing w:val="-1"/>
        </w:rPr>
        <w:t>relationships</w:t>
      </w:r>
    </w:p>
    <w:p w:rsidR="00C03296" w:rsidRDefault="00640ACF">
      <w:pPr>
        <w:pStyle w:val="BodyText"/>
        <w:spacing w:before="49" w:line="245" w:lineRule="auto"/>
        <w:ind w:left="100" w:right="430" w:firstLine="0"/>
      </w:pPr>
      <w:r>
        <w:rPr>
          <w:color w:val="231F20"/>
          <w:spacing w:val="-1"/>
        </w:rPr>
        <w:t>Each</w:t>
      </w:r>
      <w:r>
        <w:rPr>
          <w:color w:val="231F20"/>
          <w:spacing w:val="-2"/>
        </w:rPr>
        <w:t xml:space="preserve"> work </w:t>
      </w:r>
      <w:r>
        <w:rPr>
          <w:color w:val="231F20"/>
          <w:spacing w:val="-1"/>
        </w:rPr>
        <w:t>area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agency needs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database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stakeholders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relevant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particular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business.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stakeholders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central</w:t>
      </w:r>
    </w:p>
    <w:p w:rsidR="00C03296" w:rsidRDefault="00640ACF">
      <w:pPr>
        <w:pStyle w:val="BodyText"/>
        <w:spacing w:before="0" w:line="245" w:lineRule="auto"/>
        <w:ind w:left="100" w:firstLine="0"/>
      </w:pP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local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government,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voluntary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organisations,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businesses.</w:t>
      </w:r>
    </w:p>
    <w:p w:rsidR="00C03296" w:rsidRDefault="00640ACF">
      <w:pPr>
        <w:pStyle w:val="BodyText"/>
        <w:spacing w:before="170" w:line="245" w:lineRule="auto"/>
        <w:ind w:left="100" w:firstLine="0"/>
      </w:pPr>
      <w:r>
        <w:rPr>
          <w:color w:val="231F20"/>
          <w:spacing w:val="-1"/>
        </w:rPr>
        <w:t>Identify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new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contacts</w:t>
      </w:r>
      <w:r>
        <w:rPr>
          <w:color w:val="231F20"/>
          <w:spacing w:val="-2"/>
        </w:rPr>
        <w:t xml:space="preserve"> by </w:t>
      </w:r>
      <w:r>
        <w:rPr>
          <w:color w:val="231F20"/>
          <w:spacing w:val="-1"/>
        </w:rPr>
        <w:t>talking with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people who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  <w:spacing w:val="-2"/>
        </w:rPr>
        <w:t>already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 xml:space="preserve">have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networks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need.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within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own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agency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external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stakeholders.</w:t>
      </w:r>
      <w:r>
        <w:rPr>
          <w:color w:val="231F20"/>
          <w:spacing w:val="33"/>
          <w:w w:val="99"/>
        </w:rPr>
        <w:t xml:space="preserve"> </w:t>
      </w:r>
      <w:r>
        <w:rPr>
          <w:color w:val="231F20"/>
          <w:spacing w:val="-1"/>
        </w:rPr>
        <w:t>Start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with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couple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key</w:t>
      </w:r>
      <w:r>
        <w:rPr>
          <w:color w:val="231F20"/>
          <w:spacing w:val="-1"/>
        </w:rPr>
        <w:t xml:space="preserve"> people and ask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them who</w:t>
      </w:r>
      <w:r>
        <w:rPr>
          <w:color w:val="231F20"/>
          <w:spacing w:val="30"/>
          <w:w w:val="99"/>
        </w:rPr>
        <w:t xml:space="preserve"> </w:t>
      </w:r>
      <w:r>
        <w:rPr>
          <w:color w:val="231F20"/>
        </w:rPr>
        <w:t>else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need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know.</w:t>
      </w:r>
    </w:p>
    <w:p w:rsidR="00C03296" w:rsidRDefault="00640ACF">
      <w:pPr>
        <w:rPr>
          <w:rFonts w:ascii="Cambria" w:eastAsia="Cambria" w:hAnsi="Cambria" w:cs="Cambria"/>
        </w:rPr>
      </w:pPr>
      <w:r>
        <w:br w:type="column"/>
      </w:r>
    </w:p>
    <w:p w:rsidR="00DA28C7" w:rsidRDefault="00DA28C7">
      <w:pPr>
        <w:pStyle w:val="BodyText"/>
        <w:spacing w:before="0" w:line="245" w:lineRule="auto"/>
        <w:ind w:left="100" w:right="22" w:firstLine="0"/>
        <w:rPr>
          <w:color w:val="231F20"/>
          <w:spacing w:val="-10"/>
        </w:rPr>
      </w:pPr>
    </w:p>
    <w:p w:rsidR="00DA28C7" w:rsidRDefault="00DA28C7">
      <w:pPr>
        <w:pStyle w:val="BodyText"/>
        <w:spacing w:before="0" w:line="245" w:lineRule="auto"/>
        <w:ind w:left="100" w:right="22" w:firstLine="0"/>
        <w:rPr>
          <w:color w:val="231F20"/>
          <w:spacing w:val="-10"/>
        </w:rPr>
      </w:pPr>
    </w:p>
    <w:p w:rsidR="00DA28C7" w:rsidRDefault="00DA28C7">
      <w:pPr>
        <w:pStyle w:val="BodyText"/>
        <w:spacing w:before="0" w:line="245" w:lineRule="auto"/>
        <w:ind w:left="100" w:right="22" w:firstLine="0"/>
        <w:rPr>
          <w:color w:val="231F20"/>
          <w:spacing w:val="-10"/>
        </w:rPr>
      </w:pPr>
    </w:p>
    <w:p w:rsidR="00C03296" w:rsidRDefault="00640ACF">
      <w:pPr>
        <w:pStyle w:val="BodyText"/>
        <w:spacing w:before="0" w:line="245" w:lineRule="auto"/>
        <w:ind w:left="100" w:right="22" w:firstLine="0"/>
      </w:pPr>
      <w:r>
        <w:rPr>
          <w:color w:val="231F20"/>
          <w:spacing w:val="-1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foster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relationships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based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trust,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respect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mutual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understanding,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need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to: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181" w:line="245" w:lineRule="auto"/>
        <w:ind w:right="108"/>
      </w:pPr>
      <w:r>
        <w:rPr>
          <w:color w:val="231F20"/>
          <w:spacing w:val="-2"/>
        </w:rPr>
        <w:t>invest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time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developing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relationships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key</w:t>
      </w:r>
      <w:r>
        <w:rPr>
          <w:color w:val="231F20"/>
          <w:spacing w:val="35"/>
          <w:w w:val="99"/>
        </w:rPr>
        <w:t xml:space="preserve"> </w:t>
      </w:r>
      <w:r>
        <w:rPr>
          <w:color w:val="231F20"/>
          <w:spacing w:val="-1"/>
        </w:rPr>
        <w:t>individuals;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</w:pPr>
      <w:r>
        <w:rPr>
          <w:color w:val="231F20"/>
          <w:spacing w:val="-1"/>
        </w:rPr>
        <w:t>be</w:t>
      </w:r>
      <w:r>
        <w:rPr>
          <w:color w:val="231F20"/>
          <w:spacing w:val="-3"/>
        </w:rPr>
        <w:t xml:space="preserve"> friendly,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polite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approachable;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 w:line="245" w:lineRule="auto"/>
        <w:ind w:right="482"/>
      </w:pPr>
      <w:r>
        <w:rPr>
          <w:color w:val="231F20"/>
          <w:spacing w:val="-1"/>
        </w:rPr>
        <w:t>listen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well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understand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interests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concerns;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</w:pPr>
      <w:r>
        <w:rPr>
          <w:color w:val="231F20"/>
          <w:spacing w:val="-1"/>
        </w:rPr>
        <w:t>communicate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clearly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honestly;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 w:line="245" w:lineRule="auto"/>
        <w:ind w:right="535"/>
      </w:pPr>
      <w:r>
        <w:rPr>
          <w:color w:val="231F20"/>
          <w:spacing w:val="-1"/>
        </w:rPr>
        <w:t>recognise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pressures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  <w:spacing w:val="-2"/>
        </w:rPr>
        <w:t>experiencing;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422"/>
      </w:pPr>
      <w:r>
        <w:rPr>
          <w:color w:val="231F20"/>
          <w:spacing w:val="-1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aware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any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perceived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power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differences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spacing w:val="-1"/>
        </w:rPr>
        <w:t>between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stakeholder(s);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</w:pPr>
      <w:r>
        <w:rPr>
          <w:color w:val="231F20"/>
          <w:spacing w:val="-1"/>
        </w:rPr>
        <w:t>keep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commitments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make.</w:t>
      </w:r>
    </w:p>
    <w:p w:rsidR="00C03296" w:rsidRDefault="00C03296">
      <w:pPr>
        <w:spacing w:before="10"/>
        <w:rPr>
          <w:rFonts w:ascii="Cambria" w:eastAsia="Cambria" w:hAnsi="Cambria" w:cs="Cambria"/>
          <w:sz w:val="27"/>
          <w:szCs w:val="27"/>
        </w:rPr>
      </w:pPr>
    </w:p>
    <w:p w:rsidR="00C03296" w:rsidRDefault="00640ACF">
      <w:pPr>
        <w:pStyle w:val="BodyText"/>
        <w:spacing w:before="0" w:line="245" w:lineRule="auto"/>
        <w:ind w:left="100" w:right="22" w:firstLine="0"/>
      </w:pPr>
      <w:r>
        <w:rPr>
          <w:color w:val="231F20"/>
          <w:spacing w:val="-1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helps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2"/>
        </w:rPr>
        <w:t xml:space="preserve"> self-aware</w:t>
      </w:r>
      <w:r>
        <w:rPr>
          <w:color w:val="231F20"/>
          <w:spacing w:val="-1"/>
        </w:rPr>
        <w:t xml:space="preserve"> about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own</w:t>
      </w:r>
      <w:r>
        <w:rPr>
          <w:color w:val="231F20"/>
          <w:spacing w:val="-2"/>
        </w:rPr>
        <w:t xml:space="preserve"> values</w:t>
      </w:r>
      <w:r>
        <w:rPr>
          <w:color w:val="231F20"/>
          <w:spacing w:val="-1"/>
        </w:rPr>
        <w:t xml:space="preserve"> and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biases.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Show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interest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learning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about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spacing w:val="-1"/>
        </w:rPr>
        <w:t>people’s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perspectives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backgrounds.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  <w:spacing w:val="-1"/>
        </w:rPr>
        <w:t>shared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interests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ground.</w:t>
      </w:r>
    </w:p>
    <w:p w:rsidR="00C03296" w:rsidRDefault="00640ACF">
      <w:pPr>
        <w:pStyle w:val="BodyText"/>
        <w:spacing w:before="170" w:line="245" w:lineRule="auto"/>
        <w:ind w:left="100" w:right="319" w:firstLine="0"/>
      </w:pPr>
      <w:r>
        <w:rPr>
          <w:color w:val="231F20"/>
          <w:spacing w:val="-1"/>
        </w:rPr>
        <w:t xml:space="preserve">Build </w:t>
      </w:r>
      <w:r>
        <w:rPr>
          <w:color w:val="231F20"/>
        </w:rPr>
        <w:t>contacts</w:t>
      </w:r>
      <w:r>
        <w:rPr>
          <w:color w:val="231F20"/>
          <w:spacing w:val="-1"/>
        </w:rPr>
        <w:t xml:space="preserve"> with people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who </w:t>
      </w:r>
      <w:r>
        <w:rPr>
          <w:color w:val="231F20"/>
        </w:rPr>
        <w:t>can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2"/>
        </w:rPr>
        <w:t xml:space="preserve"> you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reach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diverse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communities.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new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-1"/>
        </w:rPr>
        <w:t>agency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enquiries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about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internal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people</w:t>
      </w:r>
    </w:p>
    <w:p w:rsidR="00C03296" w:rsidRDefault="00640ACF">
      <w:pPr>
        <w:pStyle w:val="BodyText"/>
        <w:spacing w:before="0" w:line="245" w:lineRule="auto"/>
        <w:ind w:left="100" w:right="22" w:firstLine="0"/>
      </w:pPr>
      <w:r>
        <w:rPr>
          <w:color w:val="231F20"/>
          <w:spacing w:val="-1"/>
        </w:rPr>
        <w:t>and</w:t>
      </w:r>
      <w:r>
        <w:rPr>
          <w:color w:val="231F20"/>
          <w:spacing w:val="-2"/>
        </w:rPr>
        <w:t xml:space="preserve"> networks </w:t>
      </w:r>
      <w:r>
        <w:rPr>
          <w:color w:val="231F20"/>
          <w:spacing w:val="-1"/>
        </w:rPr>
        <w:t xml:space="preserve">that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you.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 xml:space="preserve">When </w:t>
      </w:r>
      <w:r>
        <w:rPr>
          <w:color w:val="231F20"/>
        </w:rPr>
        <w:t>seeking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0"/>
          <w:w w:val="99"/>
        </w:rPr>
        <w:t xml:space="preserve"> </w:t>
      </w:r>
      <w:r>
        <w:rPr>
          <w:color w:val="231F20"/>
          <w:spacing w:val="-3"/>
        </w:rPr>
        <w:t>involve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who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impacted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particular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project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wa</w:t>
      </w:r>
      <w:r>
        <w:rPr>
          <w:color w:val="231F20"/>
          <w:spacing w:val="-5"/>
        </w:rPr>
        <w:t>ys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people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whose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voices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tend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marginalised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socio-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disadvantages,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ethnicity,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age,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gender</w:t>
      </w:r>
      <w:r>
        <w:rPr>
          <w:color w:val="231F20"/>
          <w:spacing w:val="-4"/>
        </w:rPr>
        <w:t>,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 xml:space="preserve">remote </w:t>
      </w:r>
      <w:r>
        <w:rPr>
          <w:color w:val="231F20"/>
          <w:spacing w:val="-1"/>
        </w:rPr>
        <w:t xml:space="preserve">location, </w:t>
      </w:r>
      <w:r>
        <w:rPr>
          <w:color w:val="231F20"/>
          <w:spacing w:val="-2"/>
        </w:rPr>
        <w:t xml:space="preserve">disability, </w:t>
      </w:r>
      <w:r>
        <w:rPr>
          <w:color w:val="231F20"/>
        </w:rPr>
        <w:t>communication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language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barriers,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sexuality.</w:t>
      </w:r>
    </w:p>
    <w:p w:rsidR="00C03296" w:rsidRDefault="00C03296">
      <w:pPr>
        <w:spacing w:line="245" w:lineRule="auto"/>
        <w:sectPr w:rsidR="00C03296">
          <w:type w:val="continuous"/>
          <w:pgSz w:w="11910" w:h="16840"/>
          <w:pgMar w:top="320" w:right="680" w:bottom="280" w:left="620" w:header="720" w:footer="720" w:gutter="0"/>
          <w:cols w:num="2" w:space="720" w:equalWidth="0">
            <w:col w:w="4919" w:space="597"/>
            <w:col w:w="5094"/>
          </w:cols>
        </w:sectPr>
      </w:pPr>
    </w:p>
    <w:p w:rsidR="00C03296" w:rsidRDefault="00C03296">
      <w:pPr>
        <w:rPr>
          <w:rFonts w:ascii="Cambria" w:eastAsia="Cambria" w:hAnsi="Cambria" w:cs="Cambria"/>
          <w:sz w:val="20"/>
          <w:szCs w:val="20"/>
        </w:rPr>
      </w:pPr>
    </w:p>
    <w:p w:rsidR="00C03296" w:rsidRDefault="00C03296">
      <w:pPr>
        <w:rPr>
          <w:rFonts w:ascii="Cambria" w:eastAsia="Cambria" w:hAnsi="Cambria" w:cs="Cambria"/>
          <w:sz w:val="20"/>
          <w:szCs w:val="20"/>
        </w:rPr>
      </w:pPr>
    </w:p>
    <w:p w:rsidR="00C03296" w:rsidRDefault="00C03296">
      <w:pPr>
        <w:spacing w:before="2"/>
        <w:rPr>
          <w:rFonts w:ascii="Cambria" w:eastAsia="Cambria" w:hAnsi="Cambria" w:cs="Cambria"/>
          <w:sz w:val="12"/>
          <w:szCs w:val="12"/>
        </w:rPr>
      </w:pPr>
    </w:p>
    <w:p w:rsidR="00C03296" w:rsidRDefault="00640ACF">
      <w:pPr>
        <w:spacing w:line="200" w:lineRule="atLeast"/>
        <w:ind w:left="2044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  <w:lang w:val="en-NZ" w:eastAsia="en-NZ"/>
        </w:rPr>
        <w:drawing>
          <wp:inline distT="0" distB="0" distL="0" distR="0" wp14:anchorId="04527F5A" wp14:editId="6BEC41EF">
            <wp:extent cx="3964389" cy="2447925"/>
            <wp:effectExtent l="0" t="0" r="0" b="0"/>
            <wp:docPr id="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4389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296" w:rsidRDefault="00C03296">
      <w:pPr>
        <w:spacing w:line="200" w:lineRule="atLeast"/>
        <w:rPr>
          <w:rFonts w:ascii="Cambria" w:eastAsia="Cambria" w:hAnsi="Cambria" w:cs="Cambria"/>
          <w:sz w:val="20"/>
          <w:szCs w:val="20"/>
        </w:rPr>
        <w:sectPr w:rsidR="00C03296">
          <w:type w:val="continuous"/>
          <w:pgSz w:w="11910" w:h="16840"/>
          <w:pgMar w:top="320" w:right="680" w:bottom="280" w:left="620" w:header="720" w:footer="720" w:gutter="0"/>
          <w:cols w:space="720"/>
        </w:sectPr>
      </w:pPr>
    </w:p>
    <w:p w:rsidR="00C03296" w:rsidRDefault="00C03296">
      <w:pPr>
        <w:rPr>
          <w:rFonts w:ascii="Cambria" w:eastAsia="Cambria" w:hAnsi="Cambria" w:cs="Cambria"/>
          <w:sz w:val="20"/>
          <w:szCs w:val="20"/>
        </w:rPr>
      </w:pPr>
    </w:p>
    <w:p w:rsidR="00C03296" w:rsidRDefault="00C03296">
      <w:pPr>
        <w:rPr>
          <w:rFonts w:ascii="Cambria" w:eastAsia="Cambria" w:hAnsi="Cambria" w:cs="Cambria"/>
          <w:sz w:val="20"/>
          <w:szCs w:val="20"/>
        </w:rPr>
      </w:pPr>
    </w:p>
    <w:p w:rsidR="00C03296" w:rsidRDefault="00C03296">
      <w:pPr>
        <w:rPr>
          <w:rFonts w:ascii="Cambria" w:eastAsia="Cambria" w:hAnsi="Cambria" w:cs="Cambria"/>
          <w:sz w:val="20"/>
          <w:szCs w:val="20"/>
        </w:rPr>
      </w:pPr>
    </w:p>
    <w:p w:rsidR="00C03296" w:rsidRDefault="00C03296">
      <w:pPr>
        <w:rPr>
          <w:rFonts w:ascii="Cambria" w:eastAsia="Cambria" w:hAnsi="Cambria" w:cs="Cambria"/>
          <w:sz w:val="20"/>
          <w:szCs w:val="20"/>
        </w:rPr>
        <w:sectPr w:rsidR="00C03296">
          <w:pgSz w:w="11910" w:h="16840"/>
          <w:pgMar w:top="640" w:right="700" w:bottom="660" w:left="620" w:header="432" w:footer="473" w:gutter="0"/>
          <w:cols w:space="720"/>
        </w:sectPr>
      </w:pPr>
    </w:p>
    <w:p w:rsidR="00C03296" w:rsidRDefault="00640ACF" w:rsidP="00DA28C7">
      <w:pPr>
        <w:pStyle w:val="Heading1"/>
        <w:spacing w:line="504" w:lineRule="exact"/>
        <w:ind w:left="102" w:right="176"/>
        <w:rPr>
          <w:b w:val="0"/>
          <w:bCs w:val="0"/>
        </w:rPr>
      </w:pPr>
      <w:bookmarkStart w:id="4" w:name="_Toc462141749"/>
      <w:r>
        <w:rPr>
          <w:color w:val="348087"/>
          <w:spacing w:val="-1"/>
        </w:rPr>
        <w:lastRenderedPageBreak/>
        <w:t>Engagement</w:t>
      </w:r>
      <w:r>
        <w:rPr>
          <w:color w:val="348087"/>
        </w:rPr>
        <w:t xml:space="preserve"> with</w:t>
      </w:r>
      <w:r>
        <w:rPr>
          <w:color w:val="348087"/>
          <w:spacing w:val="25"/>
        </w:rPr>
        <w:t xml:space="preserve"> </w:t>
      </w:r>
      <w:r>
        <w:rPr>
          <w:color w:val="348087"/>
        </w:rPr>
        <w:t>Māori</w:t>
      </w:r>
      <w:bookmarkEnd w:id="4"/>
    </w:p>
    <w:p w:rsidR="00C03296" w:rsidRDefault="00640ACF">
      <w:pPr>
        <w:pStyle w:val="BodyText"/>
        <w:spacing w:before="131"/>
        <w:ind w:left="100" w:firstLine="0"/>
        <w:rPr>
          <w:rFonts w:cs="Cambria"/>
        </w:rPr>
      </w:pPr>
      <w:r>
        <w:rPr>
          <w:color w:val="231F20"/>
        </w:rPr>
        <w:t xml:space="preserve">Māori, as </w:t>
      </w:r>
      <w:r>
        <w:rPr>
          <w:color w:val="231F20"/>
          <w:spacing w:val="-1"/>
        </w:rPr>
        <w:t>tangata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whenua,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</w:rPr>
        <w:t xml:space="preserve"> a partnership</w:t>
      </w:r>
    </w:p>
    <w:p w:rsidR="00C03296" w:rsidRDefault="00640ACF">
      <w:pPr>
        <w:pStyle w:val="BodyText"/>
        <w:spacing w:before="6"/>
        <w:ind w:left="100" w:firstLine="0"/>
      </w:pPr>
      <w:r>
        <w:rPr>
          <w:color w:val="231F20"/>
          <w:spacing w:val="-1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Crown.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When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seeking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engage,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consider</w:t>
      </w:r>
    </w:p>
    <w:p w:rsidR="00C03296" w:rsidRDefault="00640ACF">
      <w:pPr>
        <w:pStyle w:val="BodyText"/>
        <w:spacing w:before="6"/>
        <w:ind w:left="100" w:firstLine="0"/>
        <w:rPr>
          <w:rFonts w:cs="Cambria"/>
        </w:rPr>
      </w:pPr>
      <w:r>
        <w:rPr>
          <w:color w:val="231F20"/>
          <w:spacing w:val="-1"/>
        </w:rPr>
        <w:t>whether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approaching</w:t>
      </w:r>
      <w:r>
        <w:rPr>
          <w:color w:val="231F20"/>
        </w:rPr>
        <w:t xml:space="preserve"> Māori as: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187"/>
        <w:rPr>
          <w:rFonts w:cs="Cambria"/>
        </w:rPr>
      </w:pPr>
      <w:r>
        <w:rPr>
          <w:color w:val="231F20"/>
        </w:rPr>
        <w:t xml:space="preserve">citizens </w:t>
      </w:r>
      <w:r>
        <w:rPr>
          <w:color w:val="231F20"/>
          <w:spacing w:val="-1"/>
        </w:rPr>
        <w:t>who</w:t>
      </w:r>
      <w:r>
        <w:rPr>
          <w:color w:val="231F20"/>
        </w:rPr>
        <w:t xml:space="preserve"> comprise a significant segment of</w:t>
      </w:r>
    </w:p>
    <w:p w:rsidR="00C03296" w:rsidRDefault="00640ACF">
      <w:pPr>
        <w:pStyle w:val="BodyText"/>
        <w:spacing w:before="6"/>
        <w:ind w:firstLine="0"/>
      </w:pPr>
      <w:r>
        <w:rPr>
          <w:color w:val="231F20"/>
          <w:spacing w:val="-1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community;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 w:line="245" w:lineRule="auto"/>
        <w:ind w:right="175"/>
      </w:pPr>
      <w:r>
        <w:rPr>
          <w:color w:val="231F20"/>
          <w:spacing w:val="-1"/>
        </w:rPr>
        <w:t>tangata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whenua,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particular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rights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derived</w:t>
      </w:r>
      <w:r>
        <w:rPr>
          <w:color w:val="231F20"/>
          <w:spacing w:val="31"/>
          <w:w w:val="99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Treaty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Waitangi.</w:t>
      </w:r>
    </w:p>
    <w:p w:rsidR="00C03296" w:rsidRDefault="00C03296">
      <w:pPr>
        <w:spacing w:before="4"/>
        <w:rPr>
          <w:rFonts w:ascii="Cambria" w:eastAsia="Cambria" w:hAnsi="Cambria" w:cs="Cambria"/>
          <w:sz w:val="27"/>
          <w:szCs w:val="27"/>
        </w:rPr>
      </w:pPr>
    </w:p>
    <w:p w:rsidR="00C03296" w:rsidRDefault="00640ACF">
      <w:pPr>
        <w:pStyle w:val="BodyText"/>
        <w:spacing w:before="0" w:line="245" w:lineRule="auto"/>
        <w:ind w:left="100" w:firstLine="0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Treaty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Waitangi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places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responsibility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-1"/>
        </w:rPr>
        <w:t>government</w:t>
      </w:r>
      <w:r>
        <w:rPr>
          <w:color w:val="231F20"/>
        </w:rPr>
        <w:t xml:space="preserve"> agencies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effectively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facilitate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whānau,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 xml:space="preserve">hapū and </w:t>
      </w:r>
      <w:r>
        <w:rPr>
          <w:color w:val="231F20"/>
          <w:spacing w:val="-2"/>
        </w:rPr>
        <w:t>iwi</w:t>
      </w:r>
      <w:r>
        <w:rPr>
          <w:color w:val="231F20"/>
        </w:rPr>
        <w:t xml:space="preserve"> participation in policy </w:t>
      </w:r>
      <w:r>
        <w:rPr>
          <w:color w:val="231F20"/>
          <w:spacing w:val="-1"/>
        </w:rPr>
        <w:t>development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5"/>
        </w:rPr>
        <w:t xml:space="preserve"> delivery</w:t>
      </w:r>
      <w:r>
        <w:rPr>
          <w:color w:val="231F20"/>
          <w:spacing w:val="-4"/>
        </w:rPr>
        <w:t xml:space="preserve">. </w:t>
      </w:r>
      <w:r>
        <w:rPr>
          <w:color w:val="231F20"/>
          <w:spacing w:val="-1"/>
        </w:rPr>
        <w:t>All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agencies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understand</w:t>
      </w:r>
      <w:r>
        <w:rPr>
          <w:color w:val="231F20"/>
          <w:spacing w:val="20"/>
          <w:w w:val="99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Treaty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obligations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Crown relate</w:t>
      </w:r>
    </w:p>
    <w:p w:rsidR="00C03296" w:rsidRDefault="00640ACF">
      <w:pPr>
        <w:pStyle w:val="BodyText"/>
        <w:spacing w:before="0" w:line="245" w:lineRule="auto"/>
        <w:ind w:left="100" w:right="441" w:firstLine="0"/>
        <w:jc w:val="both"/>
        <w:rPr>
          <w:rFonts w:cs="Cambria"/>
        </w:rPr>
      </w:pP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particular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business.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Some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agencies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  <w:spacing w:val="-2"/>
        </w:rPr>
        <w:t>legislative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requirements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actively </w:t>
      </w:r>
      <w:r>
        <w:rPr>
          <w:color w:val="231F20"/>
          <w:spacing w:val="-1"/>
        </w:rPr>
        <w:t>engage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 xml:space="preserve">Māori on specified </w:t>
      </w:r>
      <w:r>
        <w:rPr>
          <w:color w:val="231F20"/>
          <w:spacing w:val="-1"/>
        </w:rPr>
        <w:t>matters.</w:t>
      </w:r>
    </w:p>
    <w:p w:rsidR="00C03296" w:rsidRDefault="00640ACF">
      <w:pPr>
        <w:pStyle w:val="BodyText"/>
        <w:spacing w:before="170" w:line="245" w:lineRule="auto"/>
        <w:ind w:left="100" w:right="122" w:firstLine="0"/>
      </w:pP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principles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Treaty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been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variously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  <w:spacing w:val="-1"/>
        </w:rPr>
        <w:t>interpreted.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Three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principles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commonly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recognised</w:t>
      </w:r>
      <w:r>
        <w:rPr>
          <w:color w:val="231F20"/>
          <w:spacing w:val="31"/>
          <w:w w:val="99"/>
        </w:rPr>
        <w:t xml:space="preserve"> </w:t>
      </w:r>
      <w:r>
        <w:rPr>
          <w:color w:val="231F20"/>
          <w:spacing w:val="-2"/>
        </w:rPr>
        <w:t>are: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181" w:line="245" w:lineRule="auto"/>
        <w:ind w:right="122"/>
      </w:pPr>
      <w:r>
        <w:rPr>
          <w:rFonts w:cs="Cambria"/>
          <w:b/>
          <w:bCs/>
          <w:color w:val="231F20"/>
        </w:rPr>
        <w:t>partnership</w:t>
      </w:r>
      <w:r>
        <w:rPr>
          <w:rFonts w:cs="Cambria"/>
          <w:b/>
          <w:bCs/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interactions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between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Treaty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partners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based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mutual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good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faith,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co-operation,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tolerance,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honesty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respect;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268"/>
      </w:pPr>
      <w:r>
        <w:rPr>
          <w:rFonts w:cs="Cambria"/>
          <w:b/>
          <w:bCs/>
          <w:color w:val="231F20"/>
        </w:rPr>
        <w:t>participation</w:t>
      </w:r>
      <w:r>
        <w:rPr>
          <w:rFonts w:cs="Cambria"/>
          <w:b/>
          <w:bCs/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securing</w:t>
      </w:r>
      <w:r>
        <w:rPr>
          <w:color w:val="231F20"/>
          <w:spacing w:val="-3"/>
        </w:rPr>
        <w:t xml:space="preserve"> active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equitable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participation</w:t>
      </w:r>
      <w:r>
        <w:rPr>
          <w:color w:val="231F20"/>
          <w:spacing w:val="-2"/>
        </w:rPr>
        <w:t xml:space="preserve"> by </w:t>
      </w:r>
      <w:r>
        <w:rPr>
          <w:color w:val="231F20"/>
          <w:spacing w:val="-1"/>
        </w:rPr>
        <w:t>tangata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whenua;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69"/>
      </w:pPr>
      <w:r>
        <w:rPr>
          <w:rFonts w:cs="Cambria"/>
          <w:b/>
          <w:bCs/>
          <w:color w:val="231F20"/>
          <w:spacing w:val="-1"/>
        </w:rPr>
        <w:t>protection</w:t>
      </w:r>
      <w:r>
        <w:rPr>
          <w:rFonts w:cs="Cambria"/>
          <w:b/>
          <w:bCs/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government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protect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whakapapa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(genealogy),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cultural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practices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taonga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(treasures)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protocols,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customs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language.</w:t>
      </w:r>
    </w:p>
    <w:p w:rsidR="00C03296" w:rsidRDefault="00C03296">
      <w:pPr>
        <w:rPr>
          <w:rFonts w:ascii="Cambria" w:eastAsia="Cambria" w:hAnsi="Cambria" w:cs="Cambria"/>
        </w:rPr>
      </w:pPr>
    </w:p>
    <w:p w:rsidR="00C03296" w:rsidRDefault="00640ACF">
      <w:pPr>
        <w:pStyle w:val="Heading2"/>
        <w:spacing w:before="191"/>
        <w:rPr>
          <w:b w:val="0"/>
          <w:bCs w:val="0"/>
        </w:rPr>
      </w:pPr>
      <w:r>
        <w:rPr>
          <w:color w:val="094061"/>
          <w:spacing w:val="-1"/>
        </w:rPr>
        <w:t>Relationships</w:t>
      </w:r>
    </w:p>
    <w:p w:rsidR="00C03296" w:rsidRDefault="00640ACF">
      <w:pPr>
        <w:pStyle w:val="BodyText"/>
        <w:spacing w:before="49" w:line="245" w:lineRule="auto"/>
        <w:ind w:left="100" w:right="122" w:firstLine="0"/>
      </w:pPr>
      <w:r>
        <w:rPr>
          <w:color w:val="231F20"/>
          <w:spacing w:val="-2"/>
        </w:rPr>
        <w:t>Invest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time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building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relationships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wh</w:t>
      </w:r>
      <w:r w:rsidR="00F570AC">
        <w:rPr>
          <w:color w:val="231F20"/>
          <w:spacing w:val="-1"/>
        </w:rPr>
        <w:t>ā</w:t>
      </w:r>
      <w:r>
        <w:rPr>
          <w:color w:val="231F20"/>
          <w:spacing w:val="-1"/>
        </w:rPr>
        <w:t>nau,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hap</w:t>
      </w:r>
      <w:r w:rsidR="00F570AC">
        <w:rPr>
          <w:color w:val="231F20"/>
        </w:rPr>
        <w:t>ū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"/>
        </w:rPr>
        <w:t xml:space="preserve"> iwi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order</w:t>
      </w:r>
      <w:r>
        <w:rPr>
          <w:color w:val="231F20"/>
          <w:spacing w:val="-2"/>
        </w:rPr>
        <w:t xml:space="preserve"> to </w:t>
      </w:r>
      <w:r>
        <w:rPr>
          <w:color w:val="231F20"/>
          <w:spacing w:val="-1"/>
        </w:rPr>
        <w:t>build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trust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respect.</w:t>
      </w:r>
      <w:r>
        <w:rPr>
          <w:color w:val="231F20"/>
          <w:spacing w:val="-1"/>
        </w:rPr>
        <w:t xml:space="preserve"> Be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committed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acting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good</w:t>
      </w:r>
      <w:r>
        <w:rPr>
          <w:color w:val="231F20"/>
          <w:spacing w:val="-2"/>
        </w:rPr>
        <w:t xml:space="preserve"> faith, </w:t>
      </w:r>
      <w:r>
        <w:rPr>
          <w:color w:val="231F20"/>
          <w:spacing w:val="-6"/>
        </w:rPr>
        <w:t>fair</w:t>
      </w:r>
      <w:r>
        <w:rPr>
          <w:color w:val="231F20"/>
          <w:spacing w:val="-5"/>
        </w:rPr>
        <w:t>l</w:t>
      </w:r>
      <w:r>
        <w:rPr>
          <w:color w:val="231F20"/>
          <w:spacing w:val="-6"/>
        </w:rPr>
        <w:t>y</w:t>
      </w:r>
      <w:r>
        <w:rPr>
          <w:color w:val="231F20"/>
          <w:spacing w:val="-5"/>
        </w:rPr>
        <w:t>,</w:t>
      </w:r>
      <w:r>
        <w:rPr>
          <w:color w:val="231F20"/>
          <w:spacing w:val="-1"/>
        </w:rPr>
        <w:t xml:space="preserve"> reasonably</w:t>
      </w:r>
      <w:r>
        <w:rPr>
          <w:color w:val="231F20"/>
          <w:spacing w:val="39"/>
          <w:w w:val="9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honourably</w:t>
      </w:r>
      <w:r>
        <w:rPr>
          <w:color w:val="231F20"/>
          <w:spacing w:val="-3"/>
        </w:rPr>
        <w:t xml:space="preserve"> toward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Treaty</w:t>
      </w:r>
      <w:r>
        <w:rPr>
          <w:color w:val="231F20"/>
          <w:spacing w:val="-4"/>
        </w:rPr>
        <w:t xml:space="preserve"> partne</w:t>
      </w:r>
      <w:r>
        <w:rPr>
          <w:color w:val="231F20"/>
          <w:spacing w:val="-5"/>
        </w:rPr>
        <w:t>r</w:t>
      </w:r>
      <w:r>
        <w:rPr>
          <w:color w:val="231F20"/>
          <w:spacing w:val="-4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Be</w:t>
      </w:r>
      <w:r w:rsidR="000D29F9">
        <w:rPr>
          <w:color w:val="231F20"/>
          <w:spacing w:val="-1"/>
        </w:rPr>
        <w:t> </w:t>
      </w:r>
      <w:r>
        <w:rPr>
          <w:color w:val="231F20"/>
          <w:spacing w:val="-1"/>
        </w:rPr>
        <w:t>respectful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 w:rsidR="00F570AC" w:rsidRPr="00F570AC">
        <w:rPr>
          <w:color w:val="231F20"/>
          <w:spacing w:val="-1"/>
        </w:rPr>
        <w:t>whānau</w:t>
      </w:r>
      <w:r>
        <w:rPr>
          <w:color w:val="231F20"/>
          <w:spacing w:val="-1"/>
        </w:rPr>
        <w:t>,</w:t>
      </w:r>
      <w:r>
        <w:rPr>
          <w:color w:val="231F20"/>
          <w:spacing w:val="-2"/>
        </w:rPr>
        <w:t xml:space="preserve"> </w:t>
      </w:r>
      <w:r w:rsidR="00F570AC" w:rsidRPr="00F570AC">
        <w:rPr>
          <w:color w:val="231F20"/>
        </w:rPr>
        <w:t xml:space="preserve">hapū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iwi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expectations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47"/>
          <w:w w:val="99"/>
        </w:rPr>
        <w:t xml:space="preserve"> </w:t>
      </w:r>
      <w:r>
        <w:rPr>
          <w:color w:val="231F20"/>
          <w:spacing w:val="-2"/>
        </w:rPr>
        <w:t>exercise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tino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rangatiratanga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(self-determination)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59"/>
          <w:w w:val="99"/>
        </w:rPr>
        <w:t xml:space="preserve"> </w:t>
      </w:r>
      <w:r>
        <w:rPr>
          <w:color w:val="231F20"/>
          <w:spacing w:val="-1"/>
        </w:rPr>
        <w:t>operating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independently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particular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issues.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wa</w:t>
      </w:r>
      <w:r>
        <w:rPr>
          <w:color w:val="231F20"/>
          <w:spacing w:val="-5"/>
        </w:rPr>
        <w:t xml:space="preserve">ys </w:t>
      </w:r>
      <w:r>
        <w:rPr>
          <w:color w:val="231F20"/>
          <w:spacing w:val="-1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develop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shared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understandings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work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together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advance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good.</w:t>
      </w:r>
    </w:p>
    <w:p w:rsidR="00C03296" w:rsidRDefault="00640ACF">
      <w:pPr>
        <w:pStyle w:val="BodyText"/>
        <w:spacing w:before="170"/>
        <w:ind w:left="100" w:firstLine="0"/>
      </w:pPr>
      <w:r>
        <w:rPr>
          <w:color w:val="231F20"/>
          <w:spacing w:val="-1"/>
        </w:rPr>
        <w:t>Here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3"/>
        </w:rPr>
        <w:t xml:space="preserve"> key </w:t>
      </w:r>
      <w:r>
        <w:rPr>
          <w:color w:val="231F20"/>
          <w:spacing w:val="-1"/>
        </w:rPr>
        <w:t>pointers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to </w:t>
      </w:r>
      <w:r>
        <w:rPr>
          <w:color w:val="231F20"/>
          <w:spacing w:val="-1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mindful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of: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187" w:line="245" w:lineRule="auto"/>
        <w:ind w:right="149"/>
        <w:rPr>
          <w:rFonts w:cs="Cambria"/>
        </w:rPr>
      </w:pPr>
      <w:r>
        <w:rPr>
          <w:color w:val="231F20"/>
        </w:rPr>
        <w:t>seek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advice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project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implementation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who</w:t>
      </w:r>
      <w:r>
        <w:rPr>
          <w:color w:val="231F20"/>
          <w:spacing w:val="-3"/>
        </w:rPr>
        <w:t xml:space="preserve"> have </w:t>
      </w:r>
      <w:r>
        <w:rPr>
          <w:color w:val="231F20"/>
          <w:spacing w:val="-1"/>
        </w:rPr>
        <w:t>been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appointed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support </w:t>
      </w:r>
      <w:r>
        <w:rPr>
          <w:color w:val="231F20"/>
          <w:spacing w:val="-1"/>
        </w:rPr>
        <w:t>relations</w:t>
      </w:r>
      <w:r>
        <w:rPr>
          <w:color w:val="231F20"/>
        </w:rPr>
        <w:t xml:space="preserve"> with </w:t>
      </w:r>
      <w:r>
        <w:rPr>
          <w:color w:val="231F20"/>
          <w:spacing w:val="-1"/>
        </w:rPr>
        <w:t>iwi/Māori,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and/or </w:t>
      </w:r>
      <w:r>
        <w:rPr>
          <w:color w:val="231F20"/>
          <w:spacing w:val="-1"/>
        </w:rPr>
        <w:t>from</w:t>
      </w:r>
      <w:r>
        <w:rPr>
          <w:color w:val="231F20"/>
        </w:rPr>
        <w:t xml:space="preserve"> </w:t>
      </w:r>
      <w:r>
        <w:rPr>
          <w:color w:val="231F20"/>
          <w:spacing w:val="-9"/>
        </w:rPr>
        <w:t>Te</w:t>
      </w:r>
      <w:r>
        <w:rPr>
          <w:color w:val="231F20"/>
        </w:rPr>
        <w:t xml:space="preserve"> Puni </w:t>
      </w:r>
      <w:r>
        <w:rPr>
          <w:color w:val="231F20"/>
          <w:spacing w:val="-1"/>
        </w:rPr>
        <w:t>Kōkiri;</w:t>
      </w:r>
    </w:p>
    <w:p w:rsidR="00C03296" w:rsidRDefault="00640ACF">
      <w:pPr>
        <w:spacing w:before="12"/>
        <w:rPr>
          <w:rFonts w:ascii="Cambria" w:eastAsia="Cambria" w:hAnsi="Cambria" w:cs="Cambria"/>
          <w:sz w:val="20"/>
          <w:szCs w:val="20"/>
        </w:rPr>
      </w:pPr>
      <w:r>
        <w:br w:type="column"/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0" w:line="245" w:lineRule="auto"/>
        <w:ind w:right="334"/>
        <w:rPr>
          <w:rFonts w:cs="Cambria"/>
        </w:rPr>
      </w:pPr>
      <w:r>
        <w:rPr>
          <w:color w:val="231F20"/>
        </w:rPr>
        <w:t xml:space="preserve">seek Māori </w:t>
      </w:r>
      <w:r>
        <w:rPr>
          <w:color w:val="231F20"/>
          <w:spacing w:val="-2"/>
        </w:rPr>
        <w:t>involvement</w:t>
      </w:r>
      <w:r>
        <w:rPr>
          <w:color w:val="231F20"/>
        </w:rPr>
        <w:t xml:space="preserve"> as </w:t>
      </w:r>
      <w:r>
        <w:rPr>
          <w:color w:val="231F20"/>
          <w:spacing w:val="-2"/>
        </w:rPr>
        <w:t>early</w:t>
      </w:r>
      <w:r>
        <w:rPr>
          <w:color w:val="231F20"/>
        </w:rPr>
        <w:t xml:space="preserve"> as possible,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particularly</w:t>
      </w:r>
      <w:r>
        <w:rPr>
          <w:color w:val="231F20"/>
        </w:rPr>
        <w:t xml:space="preserve"> if the issue has been identified as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significant;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rPr>
          <w:rFonts w:cs="Cambria"/>
        </w:rPr>
      </w:pPr>
      <w:r>
        <w:rPr>
          <w:color w:val="231F20"/>
          <w:spacing w:val="-1"/>
        </w:rPr>
        <w:t>collaborate</w:t>
      </w:r>
      <w:r>
        <w:rPr>
          <w:color w:val="231F20"/>
        </w:rPr>
        <w:t xml:space="preserve"> with Māori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agree</w:t>
      </w:r>
      <w:r>
        <w:rPr>
          <w:color w:val="231F20"/>
        </w:rPr>
        <w:t xml:space="preserve"> mutual</w:t>
      </w:r>
    </w:p>
    <w:p w:rsidR="00C03296" w:rsidRDefault="00640ACF">
      <w:pPr>
        <w:pStyle w:val="BodyText"/>
        <w:spacing w:before="6"/>
        <w:ind w:firstLine="0"/>
      </w:pPr>
      <w:r>
        <w:rPr>
          <w:color w:val="231F20"/>
          <w:spacing w:val="-1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processes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engagement;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 w:line="245" w:lineRule="auto"/>
        <w:ind w:right="470"/>
        <w:rPr>
          <w:rFonts w:cs="Cambria"/>
        </w:rPr>
      </w:pPr>
      <w:r>
        <w:rPr>
          <w:color w:val="231F20"/>
          <w:spacing w:val="-1"/>
        </w:rPr>
        <w:t>recognise</w:t>
      </w:r>
      <w:r>
        <w:rPr>
          <w:color w:val="231F20"/>
        </w:rPr>
        <w:t xml:space="preserve"> the </w:t>
      </w:r>
      <w:r>
        <w:rPr>
          <w:color w:val="231F20"/>
          <w:spacing w:val="-2"/>
        </w:rPr>
        <w:t>diverse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realities</w:t>
      </w:r>
      <w:r>
        <w:rPr>
          <w:color w:val="231F20"/>
        </w:rPr>
        <w:t xml:space="preserve"> of Māori and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tailor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events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expectations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34"/>
          <w:w w:val="99"/>
        </w:rPr>
        <w:t xml:space="preserve"> </w:t>
      </w:r>
      <w:r>
        <w:rPr>
          <w:color w:val="231F20"/>
        </w:rPr>
        <w:t xml:space="preserve">specific </w:t>
      </w:r>
      <w:r>
        <w:rPr>
          <w:color w:val="231F20"/>
          <w:spacing w:val="-1"/>
        </w:rPr>
        <w:t>group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engaging</w:t>
      </w:r>
      <w:r>
        <w:rPr>
          <w:color w:val="231F20"/>
        </w:rPr>
        <w:t xml:space="preserve"> with;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303"/>
      </w:pPr>
      <w:r>
        <w:rPr>
          <w:color w:val="231F20"/>
          <w:spacing w:val="-1"/>
        </w:rPr>
        <w:t>make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appropriate</w:t>
      </w:r>
      <w:r>
        <w:rPr>
          <w:color w:val="231F20"/>
          <w:spacing w:val="-2"/>
        </w:rPr>
        <w:t xml:space="preserve"> traditional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representative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group;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and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303"/>
      </w:pPr>
      <w:r>
        <w:rPr>
          <w:color w:val="231F20"/>
        </w:rPr>
        <w:t>consider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address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needs,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organisations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collectives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represent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interests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views.</w:t>
      </w:r>
    </w:p>
    <w:p w:rsidR="00C03296" w:rsidRDefault="00640ACF">
      <w:pPr>
        <w:pStyle w:val="Heading2"/>
        <w:spacing w:before="185"/>
        <w:rPr>
          <w:b w:val="0"/>
          <w:bCs w:val="0"/>
        </w:rPr>
      </w:pPr>
      <w:r>
        <w:rPr>
          <w:color w:val="094061"/>
        </w:rPr>
        <w:t>Planning a meeting</w:t>
      </w:r>
    </w:p>
    <w:p w:rsidR="00C03296" w:rsidRDefault="00652DED">
      <w:pPr>
        <w:pStyle w:val="BodyText"/>
        <w:spacing w:before="49" w:line="245" w:lineRule="auto"/>
        <w:ind w:left="100" w:right="89" w:firstLine="0"/>
      </w:pPr>
      <w:r>
        <w:rPr>
          <w:noProof/>
          <w:lang w:val="en-NZ" w:eastAsia="en-NZ"/>
        </w:rPr>
        <w:drawing>
          <wp:anchor distT="0" distB="0" distL="114300" distR="114300" simplePos="0" relativeHeight="1120" behindDoc="0" locked="0" layoutInCell="1" allowOverlap="1" wp14:anchorId="61AA6E66" wp14:editId="625A3391">
            <wp:simplePos x="0" y="0"/>
            <wp:positionH relativeFrom="page">
              <wp:posOffset>4105275</wp:posOffset>
            </wp:positionH>
            <wp:positionV relativeFrom="paragraph">
              <wp:posOffset>1200785</wp:posOffset>
            </wp:positionV>
            <wp:extent cx="2851785" cy="5186045"/>
            <wp:effectExtent l="0" t="0" r="571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518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ACF">
        <w:rPr>
          <w:color w:val="231F20"/>
          <w:spacing w:val="-1"/>
        </w:rPr>
        <w:t>In</w:t>
      </w:r>
      <w:r w:rsidR="00640ACF">
        <w:rPr>
          <w:color w:val="231F20"/>
          <w:spacing w:val="-3"/>
        </w:rPr>
        <w:t xml:space="preserve"> </w:t>
      </w:r>
      <w:r w:rsidR="00640ACF">
        <w:rPr>
          <w:color w:val="231F20"/>
          <w:spacing w:val="-1"/>
        </w:rPr>
        <w:t>planning</w:t>
      </w:r>
      <w:r w:rsidR="00640ACF">
        <w:rPr>
          <w:color w:val="231F20"/>
          <w:spacing w:val="-3"/>
        </w:rPr>
        <w:t xml:space="preserve"> </w:t>
      </w:r>
      <w:r w:rsidR="00640ACF">
        <w:rPr>
          <w:color w:val="231F20"/>
        </w:rPr>
        <w:t>a</w:t>
      </w:r>
      <w:r w:rsidR="00640ACF">
        <w:rPr>
          <w:color w:val="231F20"/>
          <w:spacing w:val="-4"/>
        </w:rPr>
        <w:t xml:space="preserve"> </w:t>
      </w:r>
      <w:r w:rsidR="00640ACF">
        <w:rPr>
          <w:color w:val="231F20"/>
        </w:rPr>
        <w:t>hui</w:t>
      </w:r>
      <w:r w:rsidR="00640ACF">
        <w:rPr>
          <w:color w:val="231F20"/>
          <w:spacing w:val="-4"/>
        </w:rPr>
        <w:t xml:space="preserve"> </w:t>
      </w:r>
      <w:r w:rsidR="00640ACF">
        <w:rPr>
          <w:color w:val="231F20"/>
        </w:rPr>
        <w:t>(meeting)</w:t>
      </w:r>
      <w:r w:rsidR="00640ACF">
        <w:rPr>
          <w:color w:val="231F20"/>
          <w:spacing w:val="-3"/>
        </w:rPr>
        <w:t xml:space="preserve"> </w:t>
      </w:r>
      <w:r w:rsidR="00640ACF">
        <w:rPr>
          <w:color w:val="231F20"/>
          <w:spacing w:val="-2"/>
        </w:rPr>
        <w:t>there</w:t>
      </w:r>
      <w:r w:rsidR="00640ACF">
        <w:rPr>
          <w:color w:val="231F20"/>
          <w:spacing w:val="-3"/>
        </w:rPr>
        <w:t xml:space="preserve"> </w:t>
      </w:r>
      <w:r w:rsidR="00640ACF">
        <w:rPr>
          <w:color w:val="231F20"/>
        </w:rPr>
        <w:t>is</w:t>
      </w:r>
      <w:r w:rsidR="00640ACF">
        <w:rPr>
          <w:color w:val="231F20"/>
          <w:spacing w:val="-3"/>
        </w:rPr>
        <w:t xml:space="preserve"> </w:t>
      </w:r>
      <w:r w:rsidR="00640ACF">
        <w:rPr>
          <w:color w:val="231F20"/>
          <w:spacing w:val="-1"/>
        </w:rPr>
        <w:t>no</w:t>
      </w:r>
      <w:r w:rsidR="00640ACF">
        <w:rPr>
          <w:color w:val="231F20"/>
          <w:spacing w:val="-3"/>
        </w:rPr>
        <w:t xml:space="preserve"> </w:t>
      </w:r>
      <w:r w:rsidR="00640ACF">
        <w:rPr>
          <w:color w:val="231F20"/>
        </w:rPr>
        <w:t>such</w:t>
      </w:r>
      <w:r w:rsidR="00640ACF">
        <w:rPr>
          <w:color w:val="231F20"/>
          <w:spacing w:val="-3"/>
        </w:rPr>
        <w:t xml:space="preserve"> </w:t>
      </w:r>
      <w:r w:rsidR="00640ACF">
        <w:rPr>
          <w:color w:val="231F20"/>
          <w:spacing w:val="-1"/>
        </w:rPr>
        <w:t>thing</w:t>
      </w:r>
      <w:r w:rsidR="00640ACF">
        <w:rPr>
          <w:color w:val="231F20"/>
          <w:spacing w:val="-3"/>
        </w:rPr>
        <w:t xml:space="preserve"> </w:t>
      </w:r>
      <w:r w:rsidR="00640ACF">
        <w:rPr>
          <w:color w:val="231F20"/>
          <w:spacing w:val="-1"/>
        </w:rPr>
        <w:t>as</w:t>
      </w:r>
      <w:r w:rsidR="00640ACF">
        <w:rPr>
          <w:color w:val="231F20"/>
          <w:spacing w:val="28"/>
          <w:w w:val="99"/>
        </w:rPr>
        <w:t xml:space="preserve"> </w:t>
      </w:r>
      <w:r w:rsidR="00640ACF">
        <w:rPr>
          <w:color w:val="231F20"/>
        </w:rPr>
        <w:t xml:space="preserve">one size fits all. Seek </w:t>
      </w:r>
      <w:r w:rsidR="00640ACF">
        <w:rPr>
          <w:color w:val="231F20"/>
          <w:spacing w:val="-1"/>
        </w:rPr>
        <w:t>advice</w:t>
      </w:r>
      <w:r w:rsidR="00640ACF">
        <w:rPr>
          <w:color w:val="231F20"/>
        </w:rPr>
        <w:t xml:space="preserve"> on the best </w:t>
      </w:r>
      <w:r w:rsidR="00640ACF">
        <w:rPr>
          <w:color w:val="231F20"/>
          <w:spacing w:val="-3"/>
        </w:rPr>
        <w:t>way</w:t>
      </w:r>
      <w:r w:rsidR="00640ACF">
        <w:rPr>
          <w:color w:val="231F20"/>
        </w:rPr>
        <w:t xml:space="preserve"> </w:t>
      </w:r>
      <w:r w:rsidR="00640ACF">
        <w:rPr>
          <w:color w:val="231F20"/>
          <w:spacing w:val="-1"/>
        </w:rPr>
        <w:t>to</w:t>
      </w:r>
      <w:r w:rsidR="00640ACF">
        <w:rPr>
          <w:color w:val="231F20"/>
        </w:rPr>
        <w:t xml:space="preserve"> plan</w:t>
      </w:r>
      <w:r w:rsidR="00640ACF">
        <w:rPr>
          <w:color w:val="231F20"/>
          <w:spacing w:val="22"/>
        </w:rPr>
        <w:t xml:space="preserve"> </w:t>
      </w:r>
      <w:r w:rsidR="00640ACF">
        <w:rPr>
          <w:color w:val="231F20"/>
          <w:spacing w:val="-2"/>
        </w:rPr>
        <w:t>your</w:t>
      </w:r>
      <w:r w:rsidR="00640ACF">
        <w:rPr>
          <w:color w:val="231F20"/>
          <w:spacing w:val="-5"/>
        </w:rPr>
        <w:t xml:space="preserve"> </w:t>
      </w:r>
      <w:r w:rsidR="00640ACF">
        <w:rPr>
          <w:color w:val="231F20"/>
          <w:spacing w:val="-1"/>
        </w:rPr>
        <w:t>process</w:t>
      </w:r>
      <w:r w:rsidR="00640ACF">
        <w:rPr>
          <w:color w:val="231F20"/>
          <w:spacing w:val="-5"/>
        </w:rPr>
        <w:t xml:space="preserve"> </w:t>
      </w:r>
      <w:r w:rsidR="00640ACF">
        <w:rPr>
          <w:color w:val="231F20"/>
        </w:rPr>
        <w:t>so</w:t>
      </w:r>
      <w:r w:rsidR="00640ACF">
        <w:rPr>
          <w:color w:val="231F20"/>
          <w:spacing w:val="-4"/>
        </w:rPr>
        <w:t xml:space="preserve"> </w:t>
      </w:r>
      <w:r w:rsidR="00640ACF">
        <w:rPr>
          <w:color w:val="231F20"/>
          <w:spacing w:val="-1"/>
        </w:rPr>
        <w:t>that</w:t>
      </w:r>
      <w:r w:rsidR="00640ACF">
        <w:rPr>
          <w:color w:val="231F20"/>
          <w:spacing w:val="-4"/>
        </w:rPr>
        <w:t xml:space="preserve"> </w:t>
      </w:r>
      <w:r w:rsidR="00640ACF">
        <w:rPr>
          <w:color w:val="231F20"/>
          <w:spacing w:val="-2"/>
        </w:rPr>
        <w:t>positive</w:t>
      </w:r>
      <w:r w:rsidR="00640ACF">
        <w:rPr>
          <w:color w:val="231F20"/>
          <w:spacing w:val="-4"/>
        </w:rPr>
        <w:t xml:space="preserve"> </w:t>
      </w:r>
      <w:r w:rsidR="00640ACF">
        <w:rPr>
          <w:color w:val="231F20"/>
        </w:rPr>
        <w:t>mutual</w:t>
      </w:r>
      <w:r w:rsidR="00640ACF">
        <w:rPr>
          <w:color w:val="231F20"/>
          <w:spacing w:val="-5"/>
        </w:rPr>
        <w:t xml:space="preserve"> </w:t>
      </w:r>
      <w:r w:rsidR="00640ACF">
        <w:rPr>
          <w:color w:val="231F20"/>
          <w:spacing w:val="-1"/>
        </w:rPr>
        <w:t>outcomes</w:t>
      </w:r>
      <w:r w:rsidR="00640ACF">
        <w:rPr>
          <w:color w:val="231F20"/>
          <w:spacing w:val="-4"/>
        </w:rPr>
        <w:t xml:space="preserve"> </w:t>
      </w:r>
      <w:r w:rsidR="00640ACF">
        <w:rPr>
          <w:color w:val="231F20"/>
        </w:rPr>
        <w:t>can</w:t>
      </w:r>
      <w:r w:rsidR="00640ACF">
        <w:rPr>
          <w:color w:val="231F20"/>
          <w:spacing w:val="27"/>
        </w:rPr>
        <w:t xml:space="preserve"> </w:t>
      </w:r>
      <w:r w:rsidR="00640ACF">
        <w:rPr>
          <w:color w:val="231F20"/>
          <w:spacing w:val="-1"/>
        </w:rPr>
        <w:t>be</w:t>
      </w:r>
      <w:r w:rsidR="00640ACF">
        <w:rPr>
          <w:color w:val="231F20"/>
          <w:spacing w:val="-5"/>
        </w:rPr>
        <w:t xml:space="preserve"> </w:t>
      </w:r>
      <w:r w:rsidR="00640ACF">
        <w:rPr>
          <w:color w:val="231F20"/>
          <w:spacing w:val="-2"/>
        </w:rPr>
        <w:t>achieved.</w:t>
      </w:r>
      <w:r w:rsidR="00640ACF">
        <w:rPr>
          <w:color w:val="231F20"/>
          <w:spacing w:val="-5"/>
        </w:rPr>
        <w:t xml:space="preserve"> </w:t>
      </w:r>
    </w:p>
    <w:p w:rsidR="00C03296" w:rsidRDefault="00C03296">
      <w:pPr>
        <w:spacing w:line="245" w:lineRule="auto"/>
        <w:sectPr w:rsidR="00C03296">
          <w:type w:val="continuous"/>
          <w:pgSz w:w="11910" w:h="16840"/>
          <w:pgMar w:top="320" w:right="700" w:bottom="280" w:left="620" w:header="720" w:footer="720" w:gutter="0"/>
          <w:cols w:num="2" w:space="720" w:equalWidth="0">
            <w:col w:w="5035" w:space="481"/>
            <w:col w:w="5074"/>
          </w:cols>
        </w:sectPr>
      </w:pPr>
    </w:p>
    <w:p w:rsidR="00C03296" w:rsidRDefault="00C03296">
      <w:pPr>
        <w:rPr>
          <w:rFonts w:ascii="Cambria" w:eastAsia="Cambria" w:hAnsi="Cambria" w:cs="Cambria"/>
          <w:sz w:val="20"/>
          <w:szCs w:val="20"/>
        </w:rPr>
      </w:pPr>
    </w:p>
    <w:p w:rsidR="00C03296" w:rsidRDefault="00C03296">
      <w:pPr>
        <w:spacing w:before="11"/>
        <w:rPr>
          <w:rFonts w:ascii="Cambria" w:eastAsia="Cambria" w:hAnsi="Cambria" w:cs="Cambria"/>
          <w:sz w:val="15"/>
          <w:szCs w:val="15"/>
        </w:rPr>
      </w:pPr>
    </w:p>
    <w:p w:rsidR="00C03296" w:rsidRDefault="00C03296">
      <w:pPr>
        <w:rPr>
          <w:rFonts w:ascii="Cambria" w:eastAsia="Cambria" w:hAnsi="Cambria" w:cs="Cambria"/>
          <w:sz w:val="15"/>
          <w:szCs w:val="15"/>
        </w:rPr>
        <w:sectPr w:rsidR="00C03296">
          <w:pgSz w:w="11910" w:h="16840"/>
          <w:pgMar w:top="640" w:right="720" w:bottom="660" w:left="620" w:header="432" w:footer="473" w:gutter="0"/>
          <w:cols w:space="720"/>
        </w:sectPr>
      </w:pPr>
    </w:p>
    <w:p w:rsidR="00DA28C7" w:rsidRPr="00DA28C7" w:rsidRDefault="00DA28C7" w:rsidP="00DA28C7">
      <w:pPr>
        <w:pStyle w:val="BodyText"/>
        <w:tabs>
          <w:tab w:val="left" w:pos="497"/>
        </w:tabs>
        <w:spacing w:before="59" w:line="245" w:lineRule="auto"/>
        <w:ind w:left="136" w:right="362" w:firstLine="0"/>
      </w:pPr>
      <w:r>
        <w:rPr>
          <w:color w:val="231F20"/>
          <w:spacing w:val="-1"/>
        </w:rPr>
        <w:lastRenderedPageBreak/>
        <w:t>Issues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"/>
        </w:rPr>
        <w:t>:</w:t>
      </w:r>
    </w:p>
    <w:p w:rsidR="00C03296" w:rsidRDefault="00DA28C7">
      <w:pPr>
        <w:pStyle w:val="BodyText"/>
        <w:numPr>
          <w:ilvl w:val="0"/>
          <w:numId w:val="7"/>
        </w:numPr>
        <w:tabs>
          <w:tab w:val="left" w:pos="497"/>
        </w:tabs>
        <w:spacing w:before="59" w:line="245" w:lineRule="auto"/>
        <w:ind w:right="362"/>
      </w:pPr>
      <w:r>
        <w:rPr>
          <w:color w:val="231F20"/>
          <w:spacing w:val="-2"/>
        </w:rPr>
        <w:t xml:space="preserve">what </w:t>
      </w:r>
      <w:r w:rsidR="00640ACF">
        <w:rPr>
          <w:color w:val="231F20"/>
          <w:spacing w:val="-2"/>
        </w:rPr>
        <w:t>level</w:t>
      </w:r>
      <w:r w:rsidR="00640ACF">
        <w:rPr>
          <w:color w:val="231F20"/>
          <w:spacing w:val="-3"/>
        </w:rPr>
        <w:t xml:space="preserve"> </w:t>
      </w:r>
      <w:r w:rsidR="00640ACF">
        <w:rPr>
          <w:color w:val="231F20"/>
        </w:rPr>
        <w:t>of</w:t>
      </w:r>
      <w:r w:rsidR="00640ACF">
        <w:rPr>
          <w:color w:val="231F20"/>
          <w:spacing w:val="-2"/>
        </w:rPr>
        <w:t xml:space="preserve"> </w:t>
      </w:r>
      <w:r w:rsidR="00640ACF">
        <w:rPr>
          <w:color w:val="231F20"/>
          <w:spacing w:val="-1"/>
        </w:rPr>
        <w:t>formality</w:t>
      </w:r>
      <w:r w:rsidR="00640ACF">
        <w:rPr>
          <w:color w:val="231F20"/>
          <w:spacing w:val="-3"/>
        </w:rPr>
        <w:t xml:space="preserve"> </w:t>
      </w:r>
      <w:r w:rsidR="00640ACF">
        <w:rPr>
          <w:color w:val="231F20"/>
        </w:rPr>
        <w:t>is</w:t>
      </w:r>
      <w:r w:rsidR="00640ACF">
        <w:rPr>
          <w:color w:val="231F20"/>
          <w:spacing w:val="-2"/>
        </w:rPr>
        <w:t xml:space="preserve"> </w:t>
      </w:r>
      <w:r w:rsidR="00640ACF">
        <w:rPr>
          <w:color w:val="231F20"/>
          <w:spacing w:val="-1"/>
        </w:rPr>
        <w:t>appropriate?</w:t>
      </w:r>
      <w:r w:rsidR="00640ACF">
        <w:rPr>
          <w:color w:val="231F20"/>
          <w:spacing w:val="-3"/>
        </w:rPr>
        <w:t xml:space="preserve"> </w:t>
      </w:r>
      <w:r w:rsidR="00640ACF">
        <w:rPr>
          <w:color w:val="231F20"/>
        </w:rPr>
        <w:t>A</w:t>
      </w:r>
      <w:r w:rsidR="00640ACF">
        <w:rPr>
          <w:color w:val="231F20"/>
          <w:spacing w:val="-2"/>
        </w:rPr>
        <w:t xml:space="preserve"> </w:t>
      </w:r>
      <w:r w:rsidR="00640ACF">
        <w:rPr>
          <w:color w:val="231F20"/>
          <w:spacing w:val="-1"/>
        </w:rPr>
        <w:t>formal</w:t>
      </w:r>
      <w:r w:rsidR="00640ACF">
        <w:rPr>
          <w:color w:val="231F20"/>
          <w:spacing w:val="27"/>
        </w:rPr>
        <w:t xml:space="preserve"> </w:t>
      </w:r>
      <w:r w:rsidR="00640ACF">
        <w:rPr>
          <w:color w:val="231F20"/>
        </w:rPr>
        <w:t>meeting</w:t>
      </w:r>
      <w:r w:rsidR="00640ACF">
        <w:rPr>
          <w:color w:val="231F20"/>
          <w:spacing w:val="-3"/>
        </w:rPr>
        <w:t xml:space="preserve"> involves </w:t>
      </w:r>
      <w:r w:rsidR="00640ACF">
        <w:rPr>
          <w:color w:val="231F20"/>
          <w:spacing w:val="-2"/>
        </w:rPr>
        <w:t>traditional</w:t>
      </w:r>
      <w:r w:rsidR="00640ACF">
        <w:rPr>
          <w:color w:val="231F20"/>
          <w:spacing w:val="-3"/>
        </w:rPr>
        <w:t xml:space="preserve"> </w:t>
      </w:r>
      <w:r w:rsidR="00640ACF">
        <w:rPr>
          <w:color w:val="231F20"/>
          <w:spacing w:val="-1"/>
        </w:rPr>
        <w:t>customs</w:t>
      </w:r>
      <w:r w:rsidR="00640ACF">
        <w:rPr>
          <w:color w:val="231F20"/>
          <w:spacing w:val="-4"/>
        </w:rPr>
        <w:t xml:space="preserve"> </w:t>
      </w:r>
      <w:r w:rsidR="00640ACF">
        <w:rPr>
          <w:color w:val="231F20"/>
          <w:spacing w:val="-1"/>
        </w:rPr>
        <w:t>and</w:t>
      </w:r>
      <w:r w:rsidR="00640ACF">
        <w:rPr>
          <w:color w:val="231F20"/>
          <w:spacing w:val="36"/>
        </w:rPr>
        <w:t xml:space="preserve"> </w:t>
      </w:r>
      <w:r w:rsidR="00640ACF">
        <w:rPr>
          <w:color w:val="231F20"/>
          <w:spacing w:val="-1"/>
        </w:rPr>
        <w:t>protocols</w:t>
      </w:r>
      <w:r w:rsidR="00640ACF">
        <w:rPr>
          <w:color w:val="231F20"/>
        </w:rPr>
        <w:t xml:space="preserve"> and </w:t>
      </w:r>
      <w:r w:rsidR="00640ACF">
        <w:rPr>
          <w:color w:val="231F20"/>
          <w:spacing w:val="-2"/>
        </w:rPr>
        <w:t>may</w:t>
      </w:r>
      <w:r w:rsidR="00640ACF">
        <w:rPr>
          <w:color w:val="231F20"/>
        </w:rPr>
        <w:t xml:space="preserve"> </w:t>
      </w:r>
      <w:r w:rsidR="00640ACF">
        <w:rPr>
          <w:color w:val="231F20"/>
          <w:spacing w:val="-2"/>
        </w:rPr>
        <w:t>require</w:t>
      </w:r>
      <w:r w:rsidR="00640ACF">
        <w:rPr>
          <w:color w:val="231F20"/>
        </w:rPr>
        <w:t xml:space="preserve"> sufficient time </w:t>
      </w:r>
      <w:r w:rsidR="00640ACF">
        <w:rPr>
          <w:color w:val="231F20"/>
          <w:spacing w:val="-1"/>
        </w:rPr>
        <w:t>for</w:t>
      </w:r>
      <w:r w:rsidR="00640ACF">
        <w:rPr>
          <w:color w:val="231F20"/>
          <w:spacing w:val="21"/>
        </w:rPr>
        <w:t xml:space="preserve"> </w:t>
      </w:r>
      <w:r w:rsidR="00640ACF">
        <w:rPr>
          <w:color w:val="231F20"/>
        </w:rPr>
        <w:t>decision</w:t>
      </w:r>
      <w:r w:rsidR="00640ACF">
        <w:rPr>
          <w:color w:val="231F20"/>
          <w:spacing w:val="-5"/>
        </w:rPr>
        <w:t xml:space="preserve"> </w:t>
      </w:r>
      <w:r w:rsidR="00640ACF">
        <w:rPr>
          <w:color w:val="231F20"/>
        </w:rPr>
        <w:t>making</w:t>
      </w:r>
      <w:r w:rsidR="00640ACF">
        <w:rPr>
          <w:color w:val="231F20"/>
          <w:spacing w:val="-5"/>
        </w:rPr>
        <w:t xml:space="preserve"> </w:t>
      </w:r>
      <w:r w:rsidR="00640ACF">
        <w:rPr>
          <w:color w:val="231F20"/>
          <w:spacing w:val="-2"/>
        </w:rPr>
        <w:t>by</w:t>
      </w:r>
      <w:r w:rsidR="00640ACF">
        <w:rPr>
          <w:color w:val="231F20"/>
          <w:spacing w:val="-4"/>
        </w:rPr>
        <w:t xml:space="preserve"> </w:t>
      </w:r>
      <w:r w:rsidR="00640ACF">
        <w:rPr>
          <w:color w:val="231F20"/>
        </w:rPr>
        <w:t>consensus.</w:t>
      </w:r>
      <w:r w:rsidR="00640ACF">
        <w:rPr>
          <w:color w:val="231F20"/>
          <w:spacing w:val="-5"/>
        </w:rPr>
        <w:t xml:space="preserve"> </w:t>
      </w:r>
      <w:r w:rsidR="00640ACF">
        <w:rPr>
          <w:color w:val="231F20"/>
        </w:rPr>
        <w:t>A</w:t>
      </w:r>
      <w:r w:rsidR="00640ACF">
        <w:rPr>
          <w:color w:val="231F20"/>
          <w:spacing w:val="-4"/>
        </w:rPr>
        <w:t xml:space="preserve"> </w:t>
      </w:r>
      <w:r w:rsidR="00640ACF">
        <w:rPr>
          <w:color w:val="231F20"/>
          <w:spacing w:val="-1"/>
        </w:rPr>
        <w:t>less</w:t>
      </w:r>
      <w:r w:rsidR="00640ACF">
        <w:rPr>
          <w:color w:val="231F20"/>
          <w:spacing w:val="-4"/>
        </w:rPr>
        <w:t xml:space="preserve"> </w:t>
      </w:r>
      <w:r w:rsidR="00640ACF">
        <w:rPr>
          <w:color w:val="231F20"/>
          <w:spacing w:val="-1"/>
        </w:rPr>
        <w:t>formal</w:t>
      </w:r>
      <w:r w:rsidR="00640ACF">
        <w:rPr>
          <w:color w:val="231F20"/>
          <w:spacing w:val="25"/>
        </w:rPr>
        <w:t xml:space="preserve"> </w:t>
      </w:r>
      <w:r w:rsidR="00640ACF">
        <w:rPr>
          <w:color w:val="231F20"/>
          <w:spacing w:val="-2"/>
        </w:rPr>
        <w:t>event</w:t>
      </w:r>
      <w:r w:rsidR="00640ACF">
        <w:rPr>
          <w:color w:val="231F20"/>
          <w:spacing w:val="-5"/>
        </w:rPr>
        <w:t xml:space="preserve"> </w:t>
      </w:r>
      <w:r w:rsidR="00640ACF">
        <w:rPr>
          <w:color w:val="231F20"/>
          <w:spacing w:val="-2"/>
        </w:rPr>
        <w:t>may</w:t>
      </w:r>
      <w:r w:rsidR="00640ACF">
        <w:rPr>
          <w:color w:val="231F20"/>
          <w:spacing w:val="-3"/>
        </w:rPr>
        <w:t xml:space="preserve"> involve</w:t>
      </w:r>
      <w:r w:rsidR="00640ACF">
        <w:rPr>
          <w:color w:val="231F20"/>
          <w:spacing w:val="-4"/>
        </w:rPr>
        <w:t xml:space="preserve"> </w:t>
      </w:r>
      <w:r w:rsidR="00640ACF">
        <w:rPr>
          <w:color w:val="231F20"/>
          <w:spacing w:val="-2"/>
        </w:rPr>
        <w:t>karakia</w:t>
      </w:r>
      <w:r w:rsidR="00640ACF">
        <w:rPr>
          <w:color w:val="231F20"/>
          <w:spacing w:val="-3"/>
        </w:rPr>
        <w:t xml:space="preserve"> </w:t>
      </w:r>
      <w:r w:rsidR="00640ACF">
        <w:rPr>
          <w:color w:val="231F20"/>
          <w:spacing w:val="-2"/>
        </w:rPr>
        <w:t>(prayer)</w:t>
      </w:r>
      <w:r w:rsidR="00640ACF">
        <w:rPr>
          <w:color w:val="231F20"/>
          <w:spacing w:val="-4"/>
        </w:rPr>
        <w:t xml:space="preserve"> </w:t>
      </w:r>
      <w:r w:rsidR="00640ACF">
        <w:rPr>
          <w:color w:val="231F20"/>
          <w:spacing w:val="-1"/>
        </w:rPr>
        <w:t>and</w:t>
      </w:r>
      <w:r w:rsidR="00640ACF">
        <w:rPr>
          <w:color w:val="231F20"/>
          <w:spacing w:val="20"/>
        </w:rPr>
        <w:t xml:space="preserve"> </w:t>
      </w:r>
      <w:r w:rsidR="00640ACF">
        <w:rPr>
          <w:color w:val="231F20"/>
        </w:rPr>
        <w:t>mihimihi</w:t>
      </w:r>
      <w:r w:rsidR="00640ACF">
        <w:rPr>
          <w:color w:val="231F20"/>
          <w:spacing w:val="-8"/>
        </w:rPr>
        <w:t xml:space="preserve"> </w:t>
      </w:r>
      <w:r w:rsidR="00640ACF">
        <w:rPr>
          <w:color w:val="231F20"/>
        </w:rPr>
        <w:t>(a</w:t>
      </w:r>
      <w:r w:rsidR="00640ACF">
        <w:rPr>
          <w:color w:val="231F20"/>
          <w:spacing w:val="-9"/>
        </w:rPr>
        <w:t xml:space="preserve"> </w:t>
      </w:r>
      <w:r w:rsidR="00640ACF">
        <w:rPr>
          <w:color w:val="231F20"/>
        </w:rPr>
        <w:t>short</w:t>
      </w:r>
      <w:r w:rsidR="00640ACF">
        <w:rPr>
          <w:color w:val="231F20"/>
          <w:spacing w:val="-8"/>
        </w:rPr>
        <w:t xml:space="preserve"> </w:t>
      </w:r>
      <w:r w:rsidR="00640ACF">
        <w:rPr>
          <w:color w:val="231F20"/>
          <w:spacing w:val="-1"/>
        </w:rPr>
        <w:t>greeting);</w:t>
      </w:r>
    </w:p>
    <w:p w:rsidR="00C03296" w:rsidRDefault="00CB29C9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17"/>
      </w:pPr>
      <w:r>
        <w:rPr>
          <w:color w:val="231F20"/>
        </w:rPr>
        <w:t xml:space="preserve">what </w:t>
      </w:r>
      <w:r w:rsidR="00640ACF">
        <w:rPr>
          <w:color w:val="231F20"/>
        </w:rPr>
        <w:t>capabilities</w:t>
      </w:r>
      <w:r w:rsidR="00640ACF">
        <w:rPr>
          <w:color w:val="231F20"/>
          <w:spacing w:val="-4"/>
        </w:rPr>
        <w:t xml:space="preserve"> </w:t>
      </w:r>
      <w:r w:rsidR="00640ACF">
        <w:rPr>
          <w:color w:val="231F20"/>
          <w:spacing w:val="-2"/>
        </w:rPr>
        <w:t xml:space="preserve">are </w:t>
      </w:r>
      <w:r w:rsidR="00640ACF">
        <w:rPr>
          <w:color w:val="231F20"/>
          <w:spacing w:val="-1"/>
        </w:rPr>
        <w:t>required</w:t>
      </w:r>
      <w:r w:rsidR="00640ACF">
        <w:rPr>
          <w:color w:val="231F20"/>
          <w:spacing w:val="-3"/>
        </w:rPr>
        <w:t xml:space="preserve"> </w:t>
      </w:r>
      <w:r w:rsidR="00640ACF">
        <w:rPr>
          <w:color w:val="231F20"/>
        </w:rPr>
        <w:t>of</w:t>
      </w:r>
      <w:r w:rsidR="00640ACF">
        <w:rPr>
          <w:color w:val="231F20"/>
          <w:spacing w:val="-2"/>
        </w:rPr>
        <w:t xml:space="preserve"> </w:t>
      </w:r>
      <w:r w:rsidR="00640ACF">
        <w:rPr>
          <w:color w:val="231F20"/>
          <w:spacing w:val="-1"/>
        </w:rPr>
        <w:t>the</w:t>
      </w:r>
      <w:r w:rsidR="00640ACF">
        <w:rPr>
          <w:color w:val="231F20"/>
          <w:spacing w:val="-3"/>
        </w:rPr>
        <w:t xml:space="preserve"> </w:t>
      </w:r>
      <w:r w:rsidR="00640ACF">
        <w:rPr>
          <w:color w:val="231F20"/>
          <w:spacing w:val="-1"/>
        </w:rPr>
        <w:t>team?</w:t>
      </w:r>
      <w:r w:rsidR="00640ACF">
        <w:rPr>
          <w:color w:val="231F20"/>
          <w:spacing w:val="-3"/>
        </w:rPr>
        <w:t xml:space="preserve"> </w:t>
      </w:r>
      <w:r w:rsidR="00640ACF">
        <w:rPr>
          <w:color w:val="231F20"/>
        </w:rPr>
        <w:t>A</w:t>
      </w:r>
      <w:r w:rsidR="00640ACF">
        <w:rPr>
          <w:color w:val="231F20"/>
          <w:spacing w:val="-2"/>
        </w:rPr>
        <w:t xml:space="preserve"> </w:t>
      </w:r>
      <w:r w:rsidR="00640ACF">
        <w:rPr>
          <w:color w:val="231F20"/>
          <w:spacing w:val="-1"/>
        </w:rPr>
        <w:t>formal</w:t>
      </w:r>
      <w:r w:rsidR="00640ACF">
        <w:rPr>
          <w:color w:val="231F20"/>
          <w:spacing w:val="29"/>
        </w:rPr>
        <w:t xml:space="preserve"> </w:t>
      </w:r>
      <w:r w:rsidR="00640ACF">
        <w:rPr>
          <w:color w:val="231F20"/>
        </w:rPr>
        <w:t>meeting</w:t>
      </w:r>
      <w:r w:rsidR="00640ACF">
        <w:rPr>
          <w:color w:val="231F20"/>
          <w:spacing w:val="-4"/>
        </w:rPr>
        <w:t xml:space="preserve"> </w:t>
      </w:r>
      <w:r w:rsidR="00640ACF">
        <w:rPr>
          <w:color w:val="231F20"/>
          <w:spacing w:val="-1"/>
        </w:rPr>
        <w:t>requires</w:t>
      </w:r>
      <w:r w:rsidR="00640ACF">
        <w:rPr>
          <w:color w:val="231F20"/>
          <w:spacing w:val="-3"/>
        </w:rPr>
        <w:t xml:space="preserve"> </w:t>
      </w:r>
      <w:r w:rsidR="00640ACF">
        <w:rPr>
          <w:color w:val="231F20"/>
          <w:spacing w:val="-1"/>
        </w:rPr>
        <w:t>at</w:t>
      </w:r>
      <w:r w:rsidR="00640ACF">
        <w:rPr>
          <w:color w:val="231F20"/>
          <w:spacing w:val="-4"/>
        </w:rPr>
        <w:t xml:space="preserve"> </w:t>
      </w:r>
      <w:r w:rsidR="00640ACF">
        <w:rPr>
          <w:color w:val="231F20"/>
          <w:spacing w:val="-1"/>
        </w:rPr>
        <w:t>least</w:t>
      </w:r>
      <w:r w:rsidR="00640ACF">
        <w:rPr>
          <w:color w:val="231F20"/>
          <w:spacing w:val="-3"/>
        </w:rPr>
        <w:t xml:space="preserve"> </w:t>
      </w:r>
      <w:r w:rsidR="00640ACF">
        <w:rPr>
          <w:color w:val="231F20"/>
        </w:rPr>
        <w:t>one</w:t>
      </w:r>
      <w:r w:rsidR="00640ACF">
        <w:rPr>
          <w:color w:val="231F20"/>
          <w:spacing w:val="-4"/>
        </w:rPr>
        <w:t xml:space="preserve"> </w:t>
      </w:r>
      <w:r w:rsidR="00640ACF">
        <w:rPr>
          <w:color w:val="231F20"/>
          <w:spacing w:val="-1"/>
        </w:rPr>
        <w:t>team</w:t>
      </w:r>
      <w:r w:rsidR="00640ACF">
        <w:rPr>
          <w:color w:val="231F20"/>
          <w:spacing w:val="-4"/>
        </w:rPr>
        <w:t xml:space="preserve"> </w:t>
      </w:r>
      <w:r w:rsidR="00640ACF">
        <w:rPr>
          <w:color w:val="231F20"/>
        </w:rPr>
        <w:t>member</w:t>
      </w:r>
      <w:r w:rsidR="00640ACF">
        <w:rPr>
          <w:color w:val="231F20"/>
          <w:spacing w:val="-3"/>
        </w:rPr>
        <w:t xml:space="preserve"> </w:t>
      </w:r>
      <w:r w:rsidR="00640ACF">
        <w:rPr>
          <w:color w:val="231F20"/>
          <w:spacing w:val="-1"/>
        </w:rPr>
        <w:t>who</w:t>
      </w:r>
      <w:r w:rsidR="00640ACF">
        <w:rPr>
          <w:color w:val="231F20"/>
          <w:spacing w:val="25"/>
          <w:w w:val="99"/>
        </w:rPr>
        <w:t xml:space="preserve"> </w:t>
      </w:r>
      <w:r w:rsidR="00640ACF">
        <w:rPr>
          <w:color w:val="231F20"/>
        </w:rPr>
        <w:t xml:space="preserve">is skilled in </w:t>
      </w:r>
      <w:r w:rsidR="00640ACF">
        <w:rPr>
          <w:color w:val="231F20"/>
          <w:spacing w:val="-1"/>
        </w:rPr>
        <w:t>te</w:t>
      </w:r>
      <w:r w:rsidR="00640ACF">
        <w:rPr>
          <w:color w:val="231F20"/>
        </w:rPr>
        <w:t xml:space="preserve"> </w:t>
      </w:r>
      <w:r w:rsidR="00640ACF">
        <w:rPr>
          <w:color w:val="231F20"/>
          <w:spacing w:val="-2"/>
        </w:rPr>
        <w:t>reo</w:t>
      </w:r>
      <w:r w:rsidR="00640ACF">
        <w:rPr>
          <w:color w:val="231F20"/>
        </w:rPr>
        <w:t xml:space="preserve"> Māori and </w:t>
      </w:r>
      <w:r w:rsidR="00640ACF">
        <w:rPr>
          <w:color w:val="231F20"/>
          <w:spacing w:val="-1"/>
        </w:rPr>
        <w:t>knowledgeable</w:t>
      </w:r>
      <w:r w:rsidR="00640ACF">
        <w:rPr>
          <w:color w:val="231F20"/>
        </w:rPr>
        <w:t xml:space="preserve"> in</w:t>
      </w:r>
      <w:r w:rsidR="00640ACF">
        <w:rPr>
          <w:color w:val="231F20"/>
          <w:spacing w:val="23"/>
        </w:rPr>
        <w:t xml:space="preserve"> </w:t>
      </w:r>
      <w:r w:rsidR="00640ACF">
        <w:rPr>
          <w:color w:val="231F20"/>
          <w:spacing w:val="-2"/>
        </w:rPr>
        <w:t>tikanga.</w:t>
      </w:r>
      <w:r w:rsidR="00640ACF">
        <w:rPr>
          <w:color w:val="231F20"/>
          <w:spacing w:val="-3"/>
        </w:rPr>
        <w:t xml:space="preserve"> </w:t>
      </w:r>
      <w:r w:rsidR="00640ACF">
        <w:rPr>
          <w:color w:val="231F20"/>
          <w:spacing w:val="-1"/>
        </w:rPr>
        <w:t>Although</w:t>
      </w:r>
      <w:r w:rsidR="00640ACF">
        <w:rPr>
          <w:color w:val="231F20"/>
          <w:spacing w:val="-2"/>
        </w:rPr>
        <w:t xml:space="preserve"> </w:t>
      </w:r>
      <w:r w:rsidR="00640ACF">
        <w:rPr>
          <w:color w:val="231F20"/>
          <w:spacing w:val="-1"/>
        </w:rPr>
        <w:t>this</w:t>
      </w:r>
      <w:r w:rsidR="00640ACF">
        <w:rPr>
          <w:color w:val="231F20"/>
          <w:spacing w:val="-2"/>
        </w:rPr>
        <w:t xml:space="preserve"> </w:t>
      </w:r>
      <w:r w:rsidR="00640ACF">
        <w:rPr>
          <w:color w:val="231F20"/>
        </w:rPr>
        <w:t>capability</w:t>
      </w:r>
      <w:r w:rsidR="00640ACF">
        <w:rPr>
          <w:color w:val="231F20"/>
          <w:spacing w:val="-4"/>
        </w:rPr>
        <w:t xml:space="preserve"> </w:t>
      </w:r>
      <w:r w:rsidR="00640ACF">
        <w:rPr>
          <w:color w:val="231F20"/>
        </w:rPr>
        <w:t>is</w:t>
      </w:r>
      <w:r w:rsidR="00640ACF">
        <w:rPr>
          <w:color w:val="231F20"/>
          <w:spacing w:val="-2"/>
        </w:rPr>
        <w:t xml:space="preserve"> </w:t>
      </w:r>
      <w:r w:rsidR="00640ACF">
        <w:rPr>
          <w:color w:val="231F20"/>
          <w:spacing w:val="-1"/>
        </w:rPr>
        <w:t>desirable</w:t>
      </w:r>
      <w:r w:rsidR="00640ACF">
        <w:rPr>
          <w:color w:val="231F20"/>
          <w:spacing w:val="-2"/>
        </w:rPr>
        <w:t xml:space="preserve"> </w:t>
      </w:r>
      <w:r w:rsidR="00640ACF">
        <w:rPr>
          <w:color w:val="231F20"/>
          <w:spacing w:val="-1"/>
        </w:rPr>
        <w:t>for</w:t>
      </w:r>
      <w:r w:rsidR="00640ACF">
        <w:rPr>
          <w:color w:val="231F20"/>
          <w:spacing w:val="33"/>
          <w:w w:val="99"/>
        </w:rPr>
        <w:t xml:space="preserve"> </w:t>
      </w:r>
      <w:r w:rsidR="00640ACF">
        <w:rPr>
          <w:color w:val="231F20"/>
          <w:spacing w:val="-1"/>
        </w:rPr>
        <w:t>less</w:t>
      </w:r>
      <w:r w:rsidR="00640ACF">
        <w:rPr>
          <w:color w:val="231F20"/>
          <w:spacing w:val="-3"/>
        </w:rPr>
        <w:t xml:space="preserve"> </w:t>
      </w:r>
      <w:r w:rsidR="00640ACF">
        <w:rPr>
          <w:color w:val="231F20"/>
          <w:spacing w:val="-1"/>
        </w:rPr>
        <w:t>formal</w:t>
      </w:r>
      <w:r w:rsidR="00640ACF">
        <w:rPr>
          <w:color w:val="231F20"/>
          <w:spacing w:val="-4"/>
        </w:rPr>
        <w:t xml:space="preserve"> </w:t>
      </w:r>
      <w:r w:rsidR="00640ACF">
        <w:rPr>
          <w:color w:val="231F20"/>
          <w:spacing w:val="-2"/>
        </w:rPr>
        <w:t>events,</w:t>
      </w:r>
      <w:r w:rsidR="00640ACF">
        <w:rPr>
          <w:color w:val="231F20"/>
          <w:spacing w:val="-4"/>
        </w:rPr>
        <w:t xml:space="preserve"> </w:t>
      </w:r>
      <w:r w:rsidR="00640ACF">
        <w:rPr>
          <w:color w:val="231F20"/>
        </w:rPr>
        <w:t>it</w:t>
      </w:r>
      <w:r w:rsidR="00640ACF">
        <w:rPr>
          <w:color w:val="231F20"/>
          <w:spacing w:val="-4"/>
        </w:rPr>
        <w:t xml:space="preserve"> </w:t>
      </w:r>
      <w:r w:rsidR="00640ACF">
        <w:rPr>
          <w:color w:val="231F20"/>
        </w:rPr>
        <w:t>is</w:t>
      </w:r>
      <w:r w:rsidR="00640ACF">
        <w:rPr>
          <w:color w:val="231F20"/>
          <w:spacing w:val="-3"/>
        </w:rPr>
        <w:t xml:space="preserve"> </w:t>
      </w:r>
      <w:r w:rsidR="00640ACF">
        <w:rPr>
          <w:color w:val="231F20"/>
          <w:spacing w:val="-1"/>
        </w:rPr>
        <w:t>not</w:t>
      </w:r>
      <w:r w:rsidR="00640ACF">
        <w:rPr>
          <w:color w:val="231F20"/>
          <w:spacing w:val="-3"/>
        </w:rPr>
        <w:t xml:space="preserve"> </w:t>
      </w:r>
      <w:r w:rsidR="00640ACF">
        <w:rPr>
          <w:color w:val="231F20"/>
        </w:rPr>
        <w:t>a</w:t>
      </w:r>
      <w:r w:rsidR="00640ACF">
        <w:rPr>
          <w:color w:val="231F20"/>
          <w:spacing w:val="-4"/>
        </w:rPr>
        <w:t xml:space="preserve"> </w:t>
      </w:r>
      <w:r w:rsidR="00640ACF">
        <w:rPr>
          <w:color w:val="231F20"/>
          <w:spacing w:val="-1"/>
        </w:rPr>
        <w:t>requirement;</w:t>
      </w:r>
    </w:p>
    <w:p w:rsidR="00C03296" w:rsidRDefault="00CB29C9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396"/>
      </w:pPr>
      <w:r>
        <w:rPr>
          <w:color w:val="231F20"/>
        </w:rPr>
        <w:t xml:space="preserve">what </w:t>
      </w:r>
      <w:r w:rsidR="00640ACF">
        <w:rPr>
          <w:color w:val="231F20"/>
        </w:rPr>
        <w:t>is</w:t>
      </w:r>
      <w:r w:rsidR="00640ACF">
        <w:rPr>
          <w:color w:val="231F20"/>
          <w:spacing w:val="-3"/>
        </w:rPr>
        <w:t xml:space="preserve"> </w:t>
      </w:r>
      <w:r w:rsidR="00640ACF">
        <w:rPr>
          <w:color w:val="231F20"/>
          <w:spacing w:val="-1"/>
        </w:rPr>
        <w:t>the</w:t>
      </w:r>
      <w:r w:rsidR="00640ACF">
        <w:rPr>
          <w:color w:val="231F20"/>
          <w:spacing w:val="-2"/>
        </w:rPr>
        <w:t xml:space="preserve"> </w:t>
      </w:r>
      <w:r w:rsidR="00640ACF">
        <w:rPr>
          <w:color w:val="231F20"/>
          <w:spacing w:val="-1"/>
        </w:rPr>
        <w:t>best</w:t>
      </w:r>
      <w:r w:rsidR="00640ACF">
        <w:rPr>
          <w:color w:val="231F20"/>
          <w:spacing w:val="-3"/>
        </w:rPr>
        <w:t xml:space="preserve"> </w:t>
      </w:r>
      <w:r w:rsidR="00640ACF">
        <w:rPr>
          <w:color w:val="231F20"/>
          <w:spacing w:val="-1"/>
        </w:rPr>
        <w:t>venue</w:t>
      </w:r>
      <w:r w:rsidR="00640ACF">
        <w:rPr>
          <w:color w:val="231F20"/>
          <w:spacing w:val="-3"/>
        </w:rPr>
        <w:t xml:space="preserve"> </w:t>
      </w:r>
      <w:r w:rsidR="00640ACF">
        <w:rPr>
          <w:color w:val="231F20"/>
          <w:spacing w:val="-1"/>
        </w:rPr>
        <w:t>for</w:t>
      </w:r>
      <w:r w:rsidR="00640ACF">
        <w:rPr>
          <w:color w:val="231F20"/>
          <w:spacing w:val="-2"/>
        </w:rPr>
        <w:t xml:space="preserve"> </w:t>
      </w:r>
      <w:r w:rsidR="00640ACF">
        <w:rPr>
          <w:color w:val="231F20"/>
          <w:spacing w:val="-1"/>
        </w:rPr>
        <w:t>the</w:t>
      </w:r>
      <w:r w:rsidR="00640ACF">
        <w:rPr>
          <w:color w:val="231F20"/>
          <w:spacing w:val="-3"/>
        </w:rPr>
        <w:t xml:space="preserve"> </w:t>
      </w:r>
      <w:r w:rsidR="00640ACF">
        <w:rPr>
          <w:color w:val="231F20"/>
          <w:spacing w:val="-2"/>
        </w:rPr>
        <w:t>event?</w:t>
      </w:r>
      <w:r w:rsidR="00640ACF">
        <w:rPr>
          <w:color w:val="231F20"/>
          <w:spacing w:val="-3"/>
        </w:rPr>
        <w:t xml:space="preserve"> </w:t>
      </w:r>
      <w:r w:rsidR="00640ACF">
        <w:rPr>
          <w:color w:val="231F20"/>
        </w:rPr>
        <w:t>A</w:t>
      </w:r>
      <w:r w:rsidR="00640ACF">
        <w:rPr>
          <w:color w:val="231F20"/>
          <w:spacing w:val="-2"/>
        </w:rPr>
        <w:t xml:space="preserve"> </w:t>
      </w:r>
      <w:r w:rsidR="00640ACF">
        <w:rPr>
          <w:color w:val="231F20"/>
          <w:spacing w:val="-1"/>
        </w:rPr>
        <w:t>formal</w:t>
      </w:r>
      <w:r w:rsidR="00640ACF">
        <w:rPr>
          <w:color w:val="231F20"/>
          <w:spacing w:val="21"/>
        </w:rPr>
        <w:t xml:space="preserve"> </w:t>
      </w:r>
      <w:r w:rsidR="00640ACF">
        <w:rPr>
          <w:color w:val="231F20"/>
        </w:rPr>
        <w:t>meeting</w:t>
      </w:r>
      <w:r w:rsidR="00640ACF">
        <w:rPr>
          <w:color w:val="231F20"/>
          <w:spacing w:val="-1"/>
        </w:rPr>
        <w:t xml:space="preserve"> will </w:t>
      </w:r>
      <w:r w:rsidR="00640ACF">
        <w:rPr>
          <w:color w:val="231F20"/>
          <w:spacing w:val="-2"/>
        </w:rPr>
        <w:t>take</w:t>
      </w:r>
      <w:r w:rsidR="00640ACF">
        <w:rPr>
          <w:color w:val="231F20"/>
          <w:spacing w:val="-1"/>
        </w:rPr>
        <w:t xml:space="preserve"> place at</w:t>
      </w:r>
      <w:r w:rsidR="00640ACF">
        <w:rPr>
          <w:color w:val="231F20"/>
          <w:spacing w:val="-2"/>
        </w:rPr>
        <w:t xml:space="preserve"> </w:t>
      </w:r>
      <w:r w:rsidR="00640ACF">
        <w:rPr>
          <w:color w:val="231F20"/>
        </w:rPr>
        <w:t>a</w:t>
      </w:r>
      <w:r w:rsidR="00640ACF">
        <w:rPr>
          <w:color w:val="231F20"/>
          <w:spacing w:val="-2"/>
        </w:rPr>
        <w:t xml:space="preserve"> </w:t>
      </w:r>
      <w:r w:rsidR="00640ACF">
        <w:rPr>
          <w:color w:val="231F20"/>
          <w:spacing w:val="-1"/>
        </w:rPr>
        <w:t xml:space="preserve">marae </w:t>
      </w:r>
      <w:r w:rsidR="00640ACF">
        <w:rPr>
          <w:color w:val="231F20"/>
        </w:rPr>
        <w:t xml:space="preserve">or </w:t>
      </w:r>
      <w:r w:rsidR="00640ACF">
        <w:rPr>
          <w:color w:val="231F20"/>
          <w:spacing w:val="-1"/>
        </w:rPr>
        <w:t>an</w:t>
      </w:r>
      <w:r w:rsidR="00640ACF">
        <w:rPr>
          <w:color w:val="231F20"/>
          <w:spacing w:val="25"/>
        </w:rPr>
        <w:t xml:space="preserve"> </w:t>
      </w:r>
      <w:r w:rsidR="00640ACF">
        <w:rPr>
          <w:color w:val="231F20"/>
          <w:spacing w:val="-2"/>
        </w:rPr>
        <w:t>alternative</w:t>
      </w:r>
      <w:r w:rsidR="00640ACF">
        <w:rPr>
          <w:color w:val="231F20"/>
          <w:spacing w:val="-4"/>
        </w:rPr>
        <w:t xml:space="preserve"> </w:t>
      </w:r>
      <w:r w:rsidR="00640ACF">
        <w:rPr>
          <w:color w:val="231F20"/>
          <w:spacing w:val="-1"/>
        </w:rPr>
        <w:t>venue</w:t>
      </w:r>
      <w:r w:rsidR="00640ACF">
        <w:rPr>
          <w:color w:val="231F20"/>
          <w:spacing w:val="-5"/>
        </w:rPr>
        <w:t xml:space="preserve"> </w:t>
      </w:r>
      <w:r w:rsidR="00640ACF">
        <w:rPr>
          <w:color w:val="231F20"/>
          <w:spacing w:val="-1"/>
        </w:rPr>
        <w:t>at</w:t>
      </w:r>
      <w:r w:rsidR="00640ACF">
        <w:rPr>
          <w:color w:val="231F20"/>
          <w:spacing w:val="-5"/>
        </w:rPr>
        <w:t xml:space="preserve"> </w:t>
      </w:r>
      <w:r w:rsidR="00640ACF">
        <w:rPr>
          <w:color w:val="231F20"/>
          <w:spacing w:val="-1"/>
        </w:rPr>
        <w:t>which</w:t>
      </w:r>
      <w:r w:rsidR="00640ACF">
        <w:rPr>
          <w:color w:val="231F20"/>
          <w:spacing w:val="-5"/>
        </w:rPr>
        <w:t xml:space="preserve"> </w:t>
      </w:r>
      <w:r w:rsidR="00640ACF">
        <w:rPr>
          <w:color w:val="231F20"/>
          <w:spacing w:val="-1"/>
        </w:rPr>
        <w:t>marae</w:t>
      </w:r>
      <w:r w:rsidR="00640ACF">
        <w:rPr>
          <w:color w:val="231F20"/>
          <w:spacing w:val="-4"/>
        </w:rPr>
        <w:t xml:space="preserve"> </w:t>
      </w:r>
      <w:r w:rsidR="00640ACF">
        <w:rPr>
          <w:color w:val="231F20"/>
          <w:spacing w:val="-2"/>
        </w:rPr>
        <w:t>tikanga</w:t>
      </w:r>
      <w:r w:rsidR="00640ACF">
        <w:rPr>
          <w:color w:val="231F20"/>
          <w:spacing w:val="-4"/>
        </w:rPr>
        <w:t xml:space="preserve"> </w:t>
      </w:r>
      <w:r w:rsidR="00640ACF">
        <w:rPr>
          <w:color w:val="231F20"/>
        </w:rPr>
        <w:t>is</w:t>
      </w:r>
      <w:r w:rsidR="00640ACF">
        <w:rPr>
          <w:color w:val="231F20"/>
          <w:spacing w:val="37"/>
          <w:w w:val="99"/>
        </w:rPr>
        <w:t xml:space="preserve"> </w:t>
      </w:r>
      <w:r w:rsidR="00640ACF">
        <w:rPr>
          <w:color w:val="231F20"/>
          <w:spacing w:val="-1"/>
        </w:rPr>
        <w:t>used.</w:t>
      </w:r>
      <w:r w:rsidR="00640ACF">
        <w:rPr>
          <w:color w:val="231F20"/>
          <w:spacing w:val="-5"/>
        </w:rPr>
        <w:t xml:space="preserve"> </w:t>
      </w:r>
      <w:r w:rsidR="00640ACF">
        <w:rPr>
          <w:color w:val="231F20"/>
        </w:rPr>
        <w:t>Less</w:t>
      </w:r>
      <w:r w:rsidR="00640ACF">
        <w:rPr>
          <w:color w:val="231F20"/>
          <w:spacing w:val="-5"/>
        </w:rPr>
        <w:t xml:space="preserve"> </w:t>
      </w:r>
      <w:r w:rsidR="00640ACF">
        <w:rPr>
          <w:color w:val="231F20"/>
          <w:spacing w:val="-1"/>
        </w:rPr>
        <w:t>formal</w:t>
      </w:r>
      <w:r w:rsidR="00640ACF">
        <w:rPr>
          <w:color w:val="231F20"/>
          <w:spacing w:val="-5"/>
        </w:rPr>
        <w:t xml:space="preserve"> </w:t>
      </w:r>
      <w:r w:rsidR="00640ACF">
        <w:rPr>
          <w:color w:val="231F20"/>
          <w:spacing w:val="-1"/>
        </w:rPr>
        <w:t>venues,</w:t>
      </w:r>
      <w:r w:rsidR="00640ACF">
        <w:rPr>
          <w:color w:val="231F20"/>
          <w:spacing w:val="-5"/>
        </w:rPr>
        <w:t xml:space="preserve"> </w:t>
      </w:r>
      <w:r w:rsidR="00640ACF">
        <w:rPr>
          <w:color w:val="231F20"/>
        </w:rPr>
        <w:t>such</w:t>
      </w:r>
      <w:r w:rsidR="00640ACF">
        <w:rPr>
          <w:color w:val="231F20"/>
          <w:spacing w:val="-5"/>
        </w:rPr>
        <w:t xml:space="preserve"> </w:t>
      </w:r>
      <w:r w:rsidR="00640ACF">
        <w:rPr>
          <w:color w:val="231F20"/>
          <w:spacing w:val="-1"/>
        </w:rPr>
        <w:t>as</w:t>
      </w:r>
      <w:r w:rsidR="00640ACF">
        <w:rPr>
          <w:color w:val="231F20"/>
          <w:spacing w:val="-5"/>
        </w:rPr>
        <w:t xml:space="preserve"> </w:t>
      </w:r>
      <w:r w:rsidR="00640ACF">
        <w:rPr>
          <w:color w:val="231F20"/>
        </w:rPr>
        <w:t>school</w:t>
      </w:r>
      <w:r w:rsidR="00640ACF">
        <w:rPr>
          <w:color w:val="231F20"/>
          <w:spacing w:val="-5"/>
        </w:rPr>
        <w:t xml:space="preserve"> </w:t>
      </w:r>
      <w:r w:rsidR="00640ACF">
        <w:rPr>
          <w:color w:val="231F20"/>
          <w:spacing w:val="-1"/>
        </w:rPr>
        <w:t>and</w:t>
      </w:r>
      <w:r w:rsidR="00640ACF">
        <w:rPr>
          <w:color w:val="231F20"/>
          <w:spacing w:val="27"/>
        </w:rPr>
        <w:t xml:space="preserve"> </w:t>
      </w:r>
      <w:r w:rsidR="00640ACF">
        <w:rPr>
          <w:color w:val="231F20"/>
        </w:rPr>
        <w:t>sports</w:t>
      </w:r>
      <w:r w:rsidR="00640ACF">
        <w:rPr>
          <w:color w:val="231F20"/>
          <w:spacing w:val="-5"/>
        </w:rPr>
        <w:t xml:space="preserve"> </w:t>
      </w:r>
      <w:r w:rsidR="00640ACF">
        <w:rPr>
          <w:color w:val="231F20"/>
        </w:rPr>
        <w:t>halls,</w:t>
      </w:r>
      <w:r w:rsidR="00640ACF">
        <w:rPr>
          <w:color w:val="231F20"/>
          <w:spacing w:val="-5"/>
        </w:rPr>
        <w:t xml:space="preserve"> </w:t>
      </w:r>
      <w:r w:rsidR="00640ACF">
        <w:rPr>
          <w:color w:val="231F20"/>
          <w:spacing w:val="-2"/>
        </w:rPr>
        <w:t>are</w:t>
      </w:r>
      <w:r w:rsidR="00640ACF">
        <w:rPr>
          <w:color w:val="231F20"/>
          <w:spacing w:val="-4"/>
        </w:rPr>
        <w:t xml:space="preserve"> </w:t>
      </w:r>
      <w:r w:rsidR="00640ACF">
        <w:rPr>
          <w:color w:val="231F20"/>
          <w:spacing w:val="-1"/>
        </w:rPr>
        <w:t>appropriate</w:t>
      </w:r>
      <w:r w:rsidR="00640ACF">
        <w:rPr>
          <w:color w:val="231F20"/>
          <w:spacing w:val="-4"/>
        </w:rPr>
        <w:t xml:space="preserve"> </w:t>
      </w:r>
      <w:r w:rsidR="00640ACF">
        <w:rPr>
          <w:color w:val="231F20"/>
          <w:spacing w:val="-1"/>
        </w:rPr>
        <w:t>for</w:t>
      </w:r>
      <w:r w:rsidR="00640ACF">
        <w:rPr>
          <w:color w:val="231F20"/>
          <w:spacing w:val="-3"/>
        </w:rPr>
        <w:t xml:space="preserve"> </w:t>
      </w:r>
      <w:r w:rsidR="00640ACF">
        <w:rPr>
          <w:color w:val="231F20"/>
          <w:spacing w:val="-1"/>
        </w:rPr>
        <w:t>less</w:t>
      </w:r>
      <w:r w:rsidR="00640ACF">
        <w:rPr>
          <w:color w:val="231F20"/>
          <w:spacing w:val="-4"/>
        </w:rPr>
        <w:t xml:space="preserve"> </w:t>
      </w:r>
      <w:r w:rsidR="00640ACF">
        <w:rPr>
          <w:color w:val="231F20"/>
          <w:spacing w:val="-1"/>
        </w:rPr>
        <w:t>formal</w:t>
      </w:r>
      <w:r w:rsidR="00640ACF">
        <w:rPr>
          <w:color w:val="231F20"/>
          <w:spacing w:val="28"/>
        </w:rPr>
        <w:t xml:space="preserve"> </w:t>
      </w:r>
      <w:r w:rsidR="00640ACF">
        <w:rPr>
          <w:color w:val="231F20"/>
          <w:spacing w:val="-2"/>
        </w:rPr>
        <w:t>events;</w:t>
      </w:r>
      <w:r w:rsidR="00640ACF">
        <w:rPr>
          <w:color w:val="231F20"/>
          <w:spacing w:val="-8"/>
        </w:rPr>
        <w:t xml:space="preserve"> </w:t>
      </w:r>
      <w:r w:rsidR="00640ACF">
        <w:rPr>
          <w:color w:val="231F20"/>
          <w:spacing w:val="-1"/>
        </w:rPr>
        <w:t>and</w:t>
      </w:r>
    </w:p>
    <w:p w:rsidR="00C03296" w:rsidRDefault="00CB29C9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163"/>
        <w:rPr>
          <w:rFonts w:cs="Cambria"/>
        </w:rPr>
      </w:pPr>
      <w:r>
        <w:rPr>
          <w:color w:val="231F20"/>
          <w:spacing w:val="-1"/>
        </w:rPr>
        <w:t xml:space="preserve">what </w:t>
      </w:r>
      <w:r w:rsidR="00640ACF">
        <w:rPr>
          <w:color w:val="231F20"/>
          <w:spacing w:val="-1"/>
        </w:rPr>
        <w:t>aspects</w:t>
      </w:r>
      <w:r w:rsidR="00640ACF">
        <w:rPr>
          <w:color w:val="231F20"/>
          <w:spacing w:val="-5"/>
        </w:rPr>
        <w:t xml:space="preserve"> </w:t>
      </w:r>
      <w:r w:rsidR="00640ACF">
        <w:rPr>
          <w:color w:val="231F20"/>
        </w:rPr>
        <w:t>of</w:t>
      </w:r>
      <w:r w:rsidR="00640ACF">
        <w:rPr>
          <w:color w:val="231F20"/>
          <w:spacing w:val="-5"/>
        </w:rPr>
        <w:t xml:space="preserve"> </w:t>
      </w:r>
      <w:r w:rsidR="00640ACF">
        <w:rPr>
          <w:color w:val="231F20"/>
          <w:spacing w:val="-1"/>
        </w:rPr>
        <w:t>the</w:t>
      </w:r>
      <w:r w:rsidR="00640ACF">
        <w:rPr>
          <w:color w:val="231F20"/>
          <w:spacing w:val="-5"/>
        </w:rPr>
        <w:t xml:space="preserve"> </w:t>
      </w:r>
      <w:r w:rsidR="00640ACF">
        <w:rPr>
          <w:color w:val="231F20"/>
          <w:spacing w:val="-2"/>
        </w:rPr>
        <w:t>events</w:t>
      </w:r>
      <w:r w:rsidR="00640ACF">
        <w:rPr>
          <w:color w:val="231F20"/>
          <w:spacing w:val="-5"/>
        </w:rPr>
        <w:t xml:space="preserve"> </w:t>
      </w:r>
      <w:r w:rsidR="00640ACF">
        <w:rPr>
          <w:color w:val="231F20"/>
        </w:rPr>
        <w:t>should</w:t>
      </w:r>
      <w:r w:rsidR="00640ACF">
        <w:rPr>
          <w:color w:val="231F20"/>
          <w:spacing w:val="-6"/>
        </w:rPr>
        <w:t xml:space="preserve"> </w:t>
      </w:r>
      <w:r w:rsidR="00640ACF">
        <w:rPr>
          <w:color w:val="231F20"/>
          <w:spacing w:val="-1"/>
        </w:rPr>
        <w:t>be</w:t>
      </w:r>
      <w:r w:rsidR="00640ACF">
        <w:rPr>
          <w:color w:val="231F20"/>
          <w:spacing w:val="-5"/>
        </w:rPr>
        <w:t xml:space="preserve"> </w:t>
      </w:r>
      <w:r w:rsidR="00640ACF">
        <w:rPr>
          <w:color w:val="231F20"/>
          <w:spacing w:val="-1"/>
        </w:rPr>
        <w:t>carefully</w:t>
      </w:r>
      <w:r w:rsidR="00640ACF">
        <w:rPr>
          <w:color w:val="231F20"/>
          <w:spacing w:val="28"/>
          <w:w w:val="99"/>
        </w:rPr>
        <w:t xml:space="preserve"> </w:t>
      </w:r>
      <w:r w:rsidR="00640ACF">
        <w:rPr>
          <w:color w:val="231F20"/>
        </w:rPr>
        <w:t>managed?</w:t>
      </w:r>
      <w:r w:rsidR="00640ACF">
        <w:rPr>
          <w:color w:val="231F20"/>
          <w:spacing w:val="-5"/>
        </w:rPr>
        <w:t xml:space="preserve"> </w:t>
      </w:r>
      <w:r w:rsidR="00640ACF">
        <w:rPr>
          <w:color w:val="231F20"/>
          <w:spacing w:val="-2"/>
        </w:rPr>
        <w:t>Payment</w:t>
      </w:r>
      <w:r w:rsidR="00640ACF">
        <w:rPr>
          <w:color w:val="231F20"/>
          <w:spacing w:val="-4"/>
        </w:rPr>
        <w:t xml:space="preserve"> </w:t>
      </w:r>
      <w:r w:rsidR="00640ACF">
        <w:rPr>
          <w:color w:val="231F20"/>
          <w:spacing w:val="-1"/>
        </w:rPr>
        <w:t>processes</w:t>
      </w:r>
      <w:r w:rsidR="00640ACF">
        <w:rPr>
          <w:color w:val="231F20"/>
          <w:spacing w:val="-4"/>
        </w:rPr>
        <w:t xml:space="preserve"> </w:t>
      </w:r>
      <w:r w:rsidR="00640ACF">
        <w:rPr>
          <w:color w:val="231F20"/>
          <w:spacing w:val="-1"/>
        </w:rPr>
        <w:t>need</w:t>
      </w:r>
      <w:r w:rsidR="00640ACF">
        <w:rPr>
          <w:color w:val="231F20"/>
          <w:spacing w:val="-3"/>
        </w:rPr>
        <w:t xml:space="preserve"> </w:t>
      </w:r>
      <w:r w:rsidR="00640ACF">
        <w:rPr>
          <w:color w:val="231F20"/>
          <w:spacing w:val="-2"/>
        </w:rPr>
        <w:t>to</w:t>
      </w:r>
      <w:r w:rsidR="00640ACF">
        <w:rPr>
          <w:color w:val="231F20"/>
          <w:spacing w:val="-4"/>
        </w:rPr>
        <w:t xml:space="preserve"> </w:t>
      </w:r>
      <w:r w:rsidR="00640ACF">
        <w:rPr>
          <w:color w:val="231F20"/>
          <w:spacing w:val="-1"/>
        </w:rPr>
        <w:t>be</w:t>
      </w:r>
      <w:r w:rsidR="00640ACF">
        <w:rPr>
          <w:color w:val="231F20"/>
          <w:spacing w:val="20"/>
        </w:rPr>
        <w:t xml:space="preserve"> </w:t>
      </w:r>
      <w:r w:rsidR="00640ACF">
        <w:rPr>
          <w:color w:val="231F20"/>
          <w:spacing w:val="-1"/>
        </w:rPr>
        <w:t>determined.</w:t>
      </w:r>
      <w:r w:rsidR="00640ACF">
        <w:rPr>
          <w:color w:val="231F20"/>
        </w:rPr>
        <w:t xml:space="preserve"> This </w:t>
      </w:r>
      <w:r w:rsidR="00640ACF">
        <w:rPr>
          <w:color w:val="231F20"/>
          <w:spacing w:val="-2"/>
        </w:rPr>
        <w:t>may</w:t>
      </w:r>
      <w:r w:rsidR="00640ACF">
        <w:rPr>
          <w:color w:val="231F20"/>
        </w:rPr>
        <w:t xml:space="preserve"> </w:t>
      </w:r>
      <w:r w:rsidR="00640ACF">
        <w:rPr>
          <w:color w:val="231F20"/>
          <w:spacing w:val="-2"/>
        </w:rPr>
        <w:t>require</w:t>
      </w:r>
      <w:r w:rsidR="00640ACF">
        <w:rPr>
          <w:color w:val="231F20"/>
        </w:rPr>
        <w:t xml:space="preserve"> </w:t>
      </w:r>
      <w:r w:rsidR="00640ACF">
        <w:rPr>
          <w:color w:val="231F20"/>
          <w:spacing w:val="-1"/>
        </w:rPr>
        <w:t>koha</w:t>
      </w:r>
      <w:r w:rsidR="00640ACF">
        <w:rPr>
          <w:color w:val="231F20"/>
        </w:rPr>
        <w:t xml:space="preserve"> (financial</w:t>
      </w:r>
      <w:r w:rsidR="00640ACF">
        <w:rPr>
          <w:color w:val="231F20"/>
          <w:spacing w:val="33"/>
        </w:rPr>
        <w:t xml:space="preserve"> </w:t>
      </w:r>
      <w:r w:rsidR="00640ACF">
        <w:rPr>
          <w:color w:val="231F20"/>
        </w:rPr>
        <w:t>or</w:t>
      </w:r>
      <w:r w:rsidR="00640ACF">
        <w:rPr>
          <w:color w:val="231F20"/>
          <w:spacing w:val="-3"/>
        </w:rPr>
        <w:t xml:space="preserve"> </w:t>
      </w:r>
      <w:r w:rsidR="00640ACF">
        <w:rPr>
          <w:color w:val="231F20"/>
        </w:rPr>
        <w:t>other</w:t>
      </w:r>
      <w:r w:rsidR="00640ACF">
        <w:rPr>
          <w:color w:val="231F20"/>
          <w:spacing w:val="-2"/>
        </w:rPr>
        <w:t xml:space="preserve"> </w:t>
      </w:r>
      <w:r w:rsidR="00640ACF">
        <w:rPr>
          <w:color w:val="231F20"/>
        </w:rPr>
        <w:t>contribution)</w:t>
      </w:r>
      <w:r w:rsidR="00640ACF">
        <w:rPr>
          <w:color w:val="231F20"/>
          <w:spacing w:val="-3"/>
        </w:rPr>
        <w:t xml:space="preserve"> </w:t>
      </w:r>
      <w:r w:rsidR="00640ACF">
        <w:rPr>
          <w:color w:val="231F20"/>
          <w:spacing w:val="-1"/>
        </w:rPr>
        <w:t>as</w:t>
      </w:r>
      <w:r w:rsidR="00640ACF">
        <w:rPr>
          <w:color w:val="231F20"/>
          <w:spacing w:val="-2"/>
        </w:rPr>
        <w:t xml:space="preserve"> </w:t>
      </w:r>
      <w:r w:rsidR="00640ACF">
        <w:rPr>
          <w:color w:val="231F20"/>
          <w:spacing w:val="-1"/>
        </w:rPr>
        <w:t>well</w:t>
      </w:r>
      <w:r w:rsidR="00640ACF">
        <w:rPr>
          <w:color w:val="231F20"/>
          <w:spacing w:val="-3"/>
        </w:rPr>
        <w:t xml:space="preserve"> </w:t>
      </w:r>
      <w:r w:rsidR="00640ACF">
        <w:rPr>
          <w:color w:val="231F20"/>
          <w:spacing w:val="-1"/>
        </w:rPr>
        <w:t>as</w:t>
      </w:r>
      <w:r w:rsidR="00640ACF">
        <w:rPr>
          <w:color w:val="231F20"/>
          <w:spacing w:val="-2"/>
        </w:rPr>
        <w:t xml:space="preserve"> </w:t>
      </w:r>
      <w:r w:rsidR="00640ACF">
        <w:rPr>
          <w:color w:val="231F20"/>
          <w:spacing w:val="-1"/>
        </w:rPr>
        <w:t>payment</w:t>
      </w:r>
      <w:r w:rsidR="00640ACF">
        <w:rPr>
          <w:color w:val="231F20"/>
          <w:spacing w:val="-3"/>
        </w:rPr>
        <w:t xml:space="preserve"> </w:t>
      </w:r>
      <w:r w:rsidR="00640ACF">
        <w:rPr>
          <w:color w:val="231F20"/>
          <w:spacing w:val="-1"/>
        </w:rPr>
        <w:t>for</w:t>
      </w:r>
      <w:r w:rsidR="00640ACF">
        <w:rPr>
          <w:color w:val="231F20"/>
          <w:spacing w:val="26"/>
          <w:w w:val="99"/>
        </w:rPr>
        <w:t xml:space="preserve"> </w:t>
      </w:r>
      <w:r w:rsidR="00640ACF">
        <w:rPr>
          <w:color w:val="231F20"/>
          <w:spacing w:val="-1"/>
        </w:rPr>
        <w:t>contracted</w:t>
      </w:r>
      <w:r w:rsidR="00640ACF">
        <w:rPr>
          <w:color w:val="231F20"/>
          <w:spacing w:val="-7"/>
        </w:rPr>
        <w:t xml:space="preserve"> </w:t>
      </w:r>
      <w:r w:rsidR="00640ACF">
        <w:rPr>
          <w:color w:val="231F20"/>
        </w:rPr>
        <w:t>services</w:t>
      </w:r>
      <w:r w:rsidR="00640ACF">
        <w:rPr>
          <w:color w:val="231F20"/>
          <w:spacing w:val="-8"/>
        </w:rPr>
        <w:t xml:space="preserve"> </w:t>
      </w:r>
      <w:r w:rsidR="00640ACF">
        <w:rPr>
          <w:color w:val="231F20"/>
        </w:rPr>
        <w:t>such</w:t>
      </w:r>
      <w:r w:rsidR="00640ACF">
        <w:rPr>
          <w:color w:val="231F20"/>
          <w:spacing w:val="-8"/>
        </w:rPr>
        <w:t xml:space="preserve"> </w:t>
      </w:r>
      <w:r w:rsidR="00640ACF">
        <w:rPr>
          <w:color w:val="231F20"/>
          <w:spacing w:val="-1"/>
        </w:rPr>
        <w:t>as</w:t>
      </w:r>
      <w:r w:rsidR="00640ACF">
        <w:rPr>
          <w:color w:val="231F20"/>
          <w:spacing w:val="-6"/>
        </w:rPr>
        <w:t xml:space="preserve"> </w:t>
      </w:r>
      <w:r w:rsidR="00640ACF">
        <w:rPr>
          <w:color w:val="231F20"/>
          <w:spacing w:val="-2"/>
        </w:rPr>
        <w:t>marae/venue</w:t>
      </w:r>
      <w:r w:rsidR="00640ACF">
        <w:rPr>
          <w:color w:val="231F20"/>
          <w:spacing w:val="-8"/>
        </w:rPr>
        <w:t xml:space="preserve"> </w:t>
      </w:r>
      <w:r w:rsidR="00640ACF">
        <w:rPr>
          <w:color w:val="231F20"/>
          <w:spacing w:val="-1"/>
        </w:rPr>
        <w:t>hire</w:t>
      </w:r>
      <w:r w:rsidR="00640ACF">
        <w:rPr>
          <w:color w:val="231F20"/>
          <w:spacing w:val="25"/>
          <w:w w:val="99"/>
        </w:rPr>
        <w:t xml:space="preserve"> </w:t>
      </w:r>
      <w:r w:rsidR="00640ACF">
        <w:rPr>
          <w:color w:val="231F20"/>
          <w:spacing w:val="-1"/>
        </w:rPr>
        <w:t>and</w:t>
      </w:r>
      <w:r w:rsidR="00640ACF">
        <w:rPr>
          <w:color w:val="231F20"/>
          <w:spacing w:val="-7"/>
        </w:rPr>
        <w:t xml:space="preserve"> </w:t>
      </w:r>
      <w:r w:rsidR="00640ACF">
        <w:rPr>
          <w:color w:val="231F20"/>
          <w:spacing w:val="-1"/>
        </w:rPr>
        <w:t>catering.</w:t>
      </w:r>
      <w:r w:rsidR="00640ACF">
        <w:rPr>
          <w:color w:val="231F20"/>
          <w:spacing w:val="-7"/>
        </w:rPr>
        <w:t xml:space="preserve"> </w:t>
      </w:r>
      <w:r w:rsidR="00640ACF">
        <w:rPr>
          <w:color w:val="231F20"/>
          <w:spacing w:val="-1"/>
        </w:rPr>
        <w:t>In</w:t>
      </w:r>
      <w:r w:rsidR="00640ACF">
        <w:rPr>
          <w:color w:val="231F20"/>
          <w:spacing w:val="-6"/>
        </w:rPr>
        <w:t xml:space="preserve"> </w:t>
      </w:r>
      <w:r w:rsidR="00640ACF">
        <w:rPr>
          <w:color w:val="231F20"/>
          <w:spacing w:val="-2"/>
        </w:rPr>
        <w:t>your</w:t>
      </w:r>
      <w:r w:rsidR="00640ACF">
        <w:rPr>
          <w:color w:val="231F20"/>
          <w:spacing w:val="-8"/>
        </w:rPr>
        <w:t xml:space="preserve"> </w:t>
      </w:r>
      <w:r w:rsidR="00640ACF">
        <w:rPr>
          <w:color w:val="231F20"/>
        </w:rPr>
        <w:t>communications</w:t>
      </w:r>
      <w:r w:rsidR="00640ACF">
        <w:rPr>
          <w:color w:val="231F20"/>
          <w:spacing w:val="-7"/>
        </w:rPr>
        <w:t xml:space="preserve"> </w:t>
      </w:r>
      <w:r w:rsidR="00640ACF">
        <w:rPr>
          <w:color w:val="231F20"/>
          <w:spacing w:val="-3"/>
        </w:rPr>
        <w:t>strategy,</w:t>
      </w:r>
      <w:r w:rsidR="00640ACF">
        <w:rPr>
          <w:color w:val="231F20"/>
          <w:spacing w:val="27"/>
        </w:rPr>
        <w:t xml:space="preserve"> </w:t>
      </w:r>
      <w:r w:rsidR="00640ACF">
        <w:rPr>
          <w:color w:val="231F20"/>
        </w:rPr>
        <w:t xml:space="preserve">consider the use of Māori </w:t>
      </w:r>
      <w:r w:rsidR="00640ACF">
        <w:rPr>
          <w:color w:val="231F20"/>
          <w:spacing w:val="-1"/>
        </w:rPr>
        <w:t>radio,</w:t>
      </w:r>
      <w:r w:rsidR="00640ACF">
        <w:rPr>
          <w:color w:val="231F20"/>
        </w:rPr>
        <w:t xml:space="preserve"> </w:t>
      </w:r>
      <w:r w:rsidR="00640ACF">
        <w:rPr>
          <w:color w:val="231F20"/>
          <w:spacing w:val="-1"/>
        </w:rPr>
        <w:t>television</w:t>
      </w:r>
      <w:r w:rsidR="00640ACF">
        <w:rPr>
          <w:color w:val="231F20"/>
        </w:rPr>
        <w:t xml:space="preserve"> or</w:t>
      </w:r>
      <w:r w:rsidR="00640ACF">
        <w:rPr>
          <w:color w:val="231F20"/>
          <w:spacing w:val="26"/>
        </w:rPr>
        <w:t xml:space="preserve"> </w:t>
      </w:r>
      <w:r w:rsidR="00640ACF">
        <w:rPr>
          <w:color w:val="231F20"/>
          <w:spacing w:val="-1"/>
        </w:rPr>
        <w:t>press,</w:t>
      </w:r>
      <w:r w:rsidR="00640ACF">
        <w:rPr>
          <w:color w:val="231F20"/>
          <w:spacing w:val="-6"/>
        </w:rPr>
        <w:t xml:space="preserve"> </w:t>
      </w:r>
      <w:r w:rsidR="00640ACF">
        <w:rPr>
          <w:color w:val="231F20"/>
          <w:spacing w:val="-1"/>
        </w:rPr>
        <w:t>as</w:t>
      </w:r>
      <w:r w:rsidR="00640ACF">
        <w:rPr>
          <w:color w:val="231F20"/>
          <w:spacing w:val="-6"/>
        </w:rPr>
        <w:t xml:space="preserve"> </w:t>
      </w:r>
      <w:r w:rsidR="00640ACF">
        <w:rPr>
          <w:color w:val="231F20"/>
          <w:spacing w:val="-1"/>
        </w:rPr>
        <w:t>well</w:t>
      </w:r>
      <w:r w:rsidR="00640ACF">
        <w:rPr>
          <w:color w:val="231F20"/>
          <w:spacing w:val="-6"/>
        </w:rPr>
        <w:t xml:space="preserve"> </w:t>
      </w:r>
      <w:r w:rsidR="00640ACF">
        <w:rPr>
          <w:color w:val="231F20"/>
          <w:spacing w:val="-1"/>
        </w:rPr>
        <w:t>as</w:t>
      </w:r>
      <w:r w:rsidR="00640ACF">
        <w:rPr>
          <w:color w:val="231F20"/>
          <w:spacing w:val="-5"/>
        </w:rPr>
        <w:t xml:space="preserve"> </w:t>
      </w:r>
      <w:r w:rsidR="00640ACF">
        <w:rPr>
          <w:color w:val="231F20"/>
          <w:spacing w:val="-1"/>
        </w:rPr>
        <w:t>organisations</w:t>
      </w:r>
      <w:r w:rsidR="00640ACF">
        <w:rPr>
          <w:color w:val="231F20"/>
          <w:spacing w:val="-4"/>
        </w:rPr>
        <w:t xml:space="preserve"> </w:t>
      </w:r>
      <w:r w:rsidR="00640ACF">
        <w:rPr>
          <w:color w:val="231F20"/>
          <w:spacing w:val="-1"/>
        </w:rPr>
        <w:t>that</w:t>
      </w:r>
      <w:r w:rsidR="00640ACF">
        <w:rPr>
          <w:color w:val="231F20"/>
          <w:spacing w:val="-5"/>
        </w:rPr>
        <w:t xml:space="preserve"> </w:t>
      </w:r>
      <w:r w:rsidR="00640ACF">
        <w:rPr>
          <w:color w:val="231F20"/>
          <w:spacing w:val="-1"/>
        </w:rPr>
        <w:t>represent</w:t>
      </w:r>
      <w:r w:rsidR="00640ACF">
        <w:rPr>
          <w:color w:val="231F20"/>
          <w:spacing w:val="28"/>
          <w:w w:val="99"/>
        </w:rPr>
        <w:t xml:space="preserve"> </w:t>
      </w:r>
      <w:r w:rsidR="00640ACF">
        <w:rPr>
          <w:color w:val="231F20"/>
        </w:rPr>
        <w:t xml:space="preserve">Māori </w:t>
      </w:r>
      <w:r w:rsidR="00640ACF">
        <w:rPr>
          <w:color w:val="231F20"/>
          <w:spacing w:val="-1"/>
        </w:rPr>
        <w:t>interests</w:t>
      </w:r>
      <w:r w:rsidR="00640ACF">
        <w:rPr>
          <w:color w:val="231F20"/>
        </w:rPr>
        <w:t xml:space="preserve"> such as </w:t>
      </w:r>
      <w:r w:rsidR="00640ACF">
        <w:rPr>
          <w:color w:val="231F20"/>
          <w:spacing w:val="-2"/>
        </w:rPr>
        <w:t>iwi</w:t>
      </w:r>
      <w:r w:rsidR="00640ACF">
        <w:rPr>
          <w:color w:val="231F20"/>
        </w:rPr>
        <w:t xml:space="preserve"> authorities and</w:t>
      </w:r>
      <w:r w:rsidR="00640ACF">
        <w:rPr>
          <w:color w:val="231F20"/>
          <w:spacing w:val="26"/>
        </w:rPr>
        <w:t xml:space="preserve"> </w:t>
      </w:r>
      <w:r w:rsidR="00640ACF">
        <w:rPr>
          <w:color w:val="231F20"/>
          <w:spacing w:val="-1"/>
        </w:rPr>
        <w:t>providers</w:t>
      </w:r>
      <w:r w:rsidR="00640ACF">
        <w:rPr>
          <w:color w:val="231F20"/>
        </w:rPr>
        <w:t xml:space="preserve"> of services </w:t>
      </w:r>
      <w:r w:rsidR="00640ACF">
        <w:rPr>
          <w:color w:val="231F20"/>
          <w:spacing w:val="-2"/>
        </w:rPr>
        <w:t>to</w:t>
      </w:r>
      <w:r w:rsidR="00640ACF">
        <w:rPr>
          <w:color w:val="231F20"/>
        </w:rPr>
        <w:t xml:space="preserve"> Māori.</w:t>
      </w:r>
    </w:p>
    <w:p w:rsidR="00C03296" w:rsidRDefault="00C03296">
      <w:pPr>
        <w:rPr>
          <w:rFonts w:ascii="Cambria" w:eastAsia="Cambria" w:hAnsi="Cambria" w:cs="Cambria"/>
        </w:rPr>
      </w:pPr>
    </w:p>
    <w:p w:rsidR="00C03296" w:rsidRDefault="00640ACF">
      <w:pPr>
        <w:pStyle w:val="Heading2"/>
        <w:spacing w:before="191"/>
        <w:rPr>
          <w:b w:val="0"/>
          <w:bCs w:val="0"/>
        </w:rPr>
      </w:pPr>
      <w:r>
        <w:rPr>
          <w:color w:val="094061"/>
        </w:rPr>
        <w:t>Principles</w:t>
      </w:r>
    </w:p>
    <w:p w:rsidR="00C03296" w:rsidRDefault="00640ACF">
      <w:pPr>
        <w:pStyle w:val="BodyText"/>
        <w:spacing w:before="49"/>
        <w:ind w:left="100" w:firstLine="0"/>
      </w:pP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principles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generally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underpin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engagement</w:t>
      </w:r>
    </w:p>
    <w:p w:rsidR="00C03296" w:rsidRDefault="00640ACF">
      <w:pPr>
        <w:pStyle w:val="BodyText"/>
        <w:spacing w:before="6"/>
        <w:ind w:left="100" w:firstLine="0"/>
        <w:rPr>
          <w:rFonts w:cs="Cambria"/>
        </w:rPr>
      </w:pPr>
      <w:r>
        <w:rPr>
          <w:color w:val="231F20"/>
          <w:spacing w:val="-1"/>
        </w:rPr>
        <w:t>processes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involving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whānau,</w:t>
      </w:r>
      <w:r>
        <w:rPr>
          <w:color w:val="231F20"/>
        </w:rPr>
        <w:t xml:space="preserve"> hapū and </w:t>
      </w:r>
      <w:r>
        <w:rPr>
          <w:color w:val="231F20"/>
          <w:spacing w:val="-2"/>
        </w:rPr>
        <w:t>iwi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are:</w:t>
      </w:r>
    </w:p>
    <w:p w:rsidR="00C03296" w:rsidRDefault="00640ACF">
      <w:pPr>
        <w:spacing w:before="176" w:line="245" w:lineRule="auto"/>
        <w:ind w:left="10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color w:val="231F20"/>
          <w:spacing w:val="-1"/>
        </w:rPr>
        <w:t xml:space="preserve">whakamana </w:t>
      </w:r>
      <w:r>
        <w:rPr>
          <w:rFonts w:ascii="Cambria" w:eastAsia="Cambria" w:hAnsi="Cambria" w:cs="Cambria"/>
          <w:b/>
          <w:bCs/>
          <w:color w:val="231F20"/>
        </w:rPr>
        <w:t>I</w:t>
      </w:r>
      <w:r>
        <w:rPr>
          <w:rFonts w:ascii="Cambria" w:eastAsia="Cambria" w:hAnsi="Cambria" w:cs="Cambria"/>
          <w:b/>
          <w:bCs/>
          <w:color w:val="231F20"/>
          <w:spacing w:val="-2"/>
        </w:rPr>
        <w:t xml:space="preserve"> te</w:t>
      </w:r>
      <w:r>
        <w:rPr>
          <w:rFonts w:ascii="Cambria" w:eastAsia="Cambria" w:hAnsi="Cambria" w:cs="Cambria"/>
          <w:b/>
          <w:bCs/>
          <w:color w:val="231F20"/>
          <w:spacing w:val="-1"/>
        </w:rPr>
        <w:t xml:space="preserve"> tangata (respect)</w:t>
      </w:r>
      <w:r>
        <w:rPr>
          <w:rFonts w:ascii="Cambria" w:eastAsia="Cambria" w:hAnsi="Cambria" w:cs="Cambria"/>
          <w:b/>
          <w:bCs/>
          <w:color w:val="231F20"/>
          <w:spacing w:val="-2"/>
        </w:rPr>
        <w:t xml:space="preserve"> </w:t>
      </w:r>
      <w:r>
        <w:rPr>
          <w:rFonts w:ascii="Cambria" w:eastAsia="Cambria" w:hAnsi="Cambria" w:cs="Cambria"/>
          <w:color w:val="231F20"/>
        </w:rPr>
        <w:t>–</w:t>
      </w:r>
      <w:r>
        <w:rPr>
          <w:rFonts w:ascii="Cambria" w:eastAsia="Cambria" w:hAnsi="Cambria" w:cs="Cambria"/>
          <w:color w:val="231F20"/>
          <w:spacing w:val="-1"/>
        </w:rPr>
        <w:t xml:space="preserve"> show</w:t>
      </w:r>
      <w:r>
        <w:rPr>
          <w:rFonts w:ascii="Cambria" w:eastAsia="Cambria" w:hAnsi="Cambria" w:cs="Cambria"/>
          <w:color w:val="231F20"/>
          <w:spacing w:val="-2"/>
        </w:rPr>
        <w:t xml:space="preserve"> </w:t>
      </w:r>
      <w:r>
        <w:rPr>
          <w:rFonts w:ascii="Cambria" w:eastAsia="Cambria" w:hAnsi="Cambria" w:cs="Cambria"/>
          <w:color w:val="231F20"/>
          <w:spacing w:val="-1"/>
        </w:rPr>
        <w:t>respect</w:t>
      </w:r>
      <w:r>
        <w:rPr>
          <w:rFonts w:ascii="Cambria" w:eastAsia="Cambria" w:hAnsi="Cambria" w:cs="Cambria"/>
          <w:color w:val="231F20"/>
          <w:spacing w:val="47"/>
          <w:w w:val="99"/>
        </w:rPr>
        <w:t xml:space="preserve"> </w:t>
      </w:r>
      <w:r>
        <w:rPr>
          <w:rFonts w:ascii="Cambria" w:eastAsia="Cambria" w:hAnsi="Cambria" w:cs="Cambria"/>
          <w:color w:val="231F20"/>
          <w:spacing w:val="-2"/>
        </w:rPr>
        <w:t>by</w:t>
      </w:r>
      <w:r>
        <w:rPr>
          <w:rFonts w:ascii="Cambria" w:eastAsia="Cambria" w:hAnsi="Cambria" w:cs="Cambria"/>
          <w:color w:val="231F20"/>
          <w:spacing w:val="-3"/>
        </w:rPr>
        <w:t xml:space="preserve"> </w:t>
      </w:r>
      <w:r>
        <w:rPr>
          <w:rFonts w:ascii="Cambria" w:eastAsia="Cambria" w:hAnsi="Cambria" w:cs="Cambria"/>
          <w:color w:val="231F20"/>
          <w:spacing w:val="-1"/>
        </w:rPr>
        <w:t>understanding and</w:t>
      </w:r>
      <w:r>
        <w:rPr>
          <w:rFonts w:ascii="Cambria" w:eastAsia="Cambria" w:hAnsi="Cambria" w:cs="Cambria"/>
          <w:color w:val="231F20"/>
          <w:spacing w:val="-3"/>
        </w:rPr>
        <w:t xml:space="preserve"> </w:t>
      </w:r>
      <w:r>
        <w:rPr>
          <w:rFonts w:ascii="Cambria" w:eastAsia="Cambria" w:hAnsi="Cambria" w:cs="Cambria"/>
          <w:color w:val="231F20"/>
        </w:rPr>
        <w:t>supporting</w:t>
      </w:r>
      <w:r>
        <w:rPr>
          <w:rFonts w:ascii="Cambria" w:eastAsia="Cambria" w:hAnsi="Cambria" w:cs="Cambria"/>
          <w:color w:val="231F20"/>
          <w:spacing w:val="-4"/>
        </w:rPr>
        <w:t xml:space="preserve"> </w:t>
      </w:r>
      <w:r>
        <w:rPr>
          <w:rFonts w:ascii="Cambria" w:eastAsia="Cambria" w:hAnsi="Cambria" w:cs="Cambria"/>
          <w:color w:val="231F20"/>
          <w:spacing w:val="-1"/>
        </w:rPr>
        <w:t>M</w:t>
      </w:r>
      <w:r w:rsidR="00F570AC">
        <w:rPr>
          <w:rFonts w:ascii="Cambria" w:eastAsia="Cambria" w:hAnsi="Cambria" w:cs="Cambria"/>
          <w:color w:val="231F20"/>
          <w:spacing w:val="-1"/>
        </w:rPr>
        <w:t>ā</w:t>
      </w:r>
      <w:r>
        <w:rPr>
          <w:rFonts w:ascii="Cambria" w:eastAsia="Cambria" w:hAnsi="Cambria" w:cs="Cambria"/>
          <w:color w:val="231F20"/>
          <w:spacing w:val="-1"/>
        </w:rPr>
        <w:t>ori</w:t>
      </w:r>
      <w:r>
        <w:rPr>
          <w:rFonts w:ascii="Cambria" w:eastAsia="Cambria" w:hAnsi="Cambria" w:cs="Cambria"/>
          <w:color w:val="231F20"/>
          <w:spacing w:val="-2"/>
        </w:rPr>
        <w:t xml:space="preserve"> tikanga</w:t>
      </w:r>
      <w:r>
        <w:rPr>
          <w:rFonts w:ascii="Cambria" w:eastAsia="Cambria" w:hAnsi="Cambria" w:cs="Cambria"/>
          <w:color w:val="231F20"/>
          <w:spacing w:val="-4"/>
        </w:rPr>
        <w:t xml:space="preserve"> </w:t>
      </w:r>
      <w:r>
        <w:rPr>
          <w:rFonts w:ascii="Cambria" w:eastAsia="Cambria" w:hAnsi="Cambria" w:cs="Cambria"/>
          <w:color w:val="231F20"/>
          <w:spacing w:val="-1"/>
        </w:rPr>
        <w:t>and</w:t>
      </w:r>
      <w:r>
        <w:rPr>
          <w:rFonts w:ascii="Cambria" w:eastAsia="Cambria" w:hAnsi="Cambria" w:cs="Cambria"/>
          <w:color w:val="231F20"/>
          <w:spacing w:val="29"/>
        </w:rPr>
        <w:t xml:space="preserve"> </w:t>
      </w:r>
      <w:r>
        <w:rPr>
          <w:rFonts w:ascii="Cambria" w:eastAsia="Cambria" w:hAnsi="Cambria" w:cs="Cambria"/>
          <w:color w:val="231F20"/>
          <w:spacing w:val="-3"/>
        </w:rPr>
        <w:t>kawa</w:t>
      </w:r>
      <w:r>
        <w:rPr>
          <w:rFonts w:ascii="Cambria" w:eastAsia="Cambria" w:hAnsi="Cambria" w:cs="Cambria"/>
          <w:color w:val="231F20"/>
          <w:spacing w:val="-7"/>
        </w:rPr>
        <w:t xml:space="preserve"> </w:t>
      </w:r>
      <w:r>
        <w:rPr>
          <w:rFonts w:ascii="Cambria" w:eastAsia="Cambria" w:hAnsi="Cambria" w:cs="Cambria"/>
          <w:color w:val="231F20"/>
          <w:spacing w:val="-1"/>
        </w:rPr>
        <w:t>(ceremony),</w:t>
      </w:r>
      <w:r>
        <w:rPr>
          <w:rFonts w:ascii="Cambria" w:eastAsia="Cambria" w:hAnsi="Cambria" w:cs="Cambria"/>
          <w:color w:val="231F20"/>
          <w:spacing w:val="-7"/>
        </w:rPr>
        <w:t xml:space="preserve"> </w:t>
      </w:r>
      <w:r>
        <w:rPr>
          <w:rFonts w:ascii="Cambria" w:eastAsia="Cambria" w:hAnsi="Cambria" w:cs="Cambria"/>
          <w:color w:val="231F20"/>
        </w:rPr>
        <w:t>including</w:t>
      </w:r>
      <w:r>
        <w:rPr>
          <w:rFonts w:ascii="Cambria" w:eastAsia="Cambria" w:hAnsi="Cambria" w:cs="Cambria"/>
          <w:color w:val="231F20"/>
          <w:spacing w:val="-8"/>
        </w:rPr>
        <w:t xml:space="preserve"> </w:t>
      </w:r>
      <w:r>
        <w:rPr>
          <w:rFonts w:ascii="Cambria" w:eastAsia="Cambria" w:hAnsi="Cambria" w:cs="Cambria"/>
          <w:color w:val="231F20"/>
          <w:spacing w:val="-2"/>
        </w:rPr>
        <w:t>any</w:t>
      </w:r>
      <w:r>
        <w:rPr>
          <w:rFonts w:ascii="Cambria" w:eastAsia="Cambria" w:hAnsi="Cambria" w:cs="Cambria"/>
          <w:color w:val="231F20"/>
          <w:spacing w:val="-7"/>
        </w:rPr>
        <w:t xml:space="preserve"> </w:t>
      </w:r>
      <w:r>
        <w:rPr>
          <w:rFonts w:ascii="Cambria" w:eastAsia="Cambria" w:hAnsi="Cambria" w:cs="Cambria"/>
          <w:color w:val="231F20"/>
          <w:spacing w:val="-1"/>
        </w:rPr>
        <w:t>regional</w:t>
      </w:r>
      <w:r>
        <w:rPr>
          <w:rFonts w:ascii="Cambria" w:eastAsia="Cambria" w:hAnsi="Cambria" w:cs="Cambria"/>
          <w:color w:val="231F20"/>
          <w:spacing w:val="-7"/>
        </w:rPr>
        <w:t xml:space="preserve"> </w:t>
      </w:r>
      <w:r>
        <w:rPr>
          <w:rFonts w:ascii="Cambria" w:eastAsia="Cambria" w:hAnsi="Cambria" w:cs="Cambria"/>
          <w:color w:val="231F20"/>
          <w:spacing w:val="-1"/>
        </w:rPr>
        <w:t>differences;</w:t>
      </w:r>
    </w:p>
    <w:p w:rsidR="00C03296" w:rsidRDefault="00640ACF">
      <w:pPr>
        <w:pStyle w:val="BodyText"/>
        <w:spacing w:before="170" w:line="245" w:lineRule="auto"/>
        <w:ind w:left="100" w:right="17" w:firstLine="0"/>
      </w:pPr>
      <w:r>
        <w:rPr>
          <w:rFonts w:cs="Cambria"/>
          <w:b/>
          <w:bCs/>
          <w:color w:val="231F20"/>
          <w:spacing w:val="-1"/>
        </w:rPr>
        <w:t>whakapapa</w:t>
      </w:r>
      <w:r>
        <w:rPr>
          <w:rFonts w:cs="Cambria"/>
          <w:b/>
          <w:bCs/>
          <w:color w:val="231F20"/>
          <w:spacing w:val="-3"/>
        </w:rPr>
        <w:t xml:space="preserve"> </w:t>
      </w:r>
      <w:r>
        <w:rPr>
          <w:rFonts w:cs="Cambria"/>
          <w:b/>
          <w:bCs/>
          <w:color w:val="231F20"/>
        </w:rPr>
        <w:t>(kinship)</w:t>
      </w:r>
      <w:r>
        <w:rPr>
          <w:rFonts w:cs="Cambria"/>
          <w:b/>
          <w:bCs/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connections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important.</w:t>
      </w:r>
      <w:r>
        <w:rPr>
          <w:color w:val="231F20"/>
          <w:spacing w:val="30"/>
        </w:rPr>
        <w:t xml:space="preserve"> </w:t>
      </w:r>
      <w:r>
        <w:rPr>
          <w:rFonts w:cs="Cambria"/>
          <w:color w:val="231F20"/>
        </w:rPr>
        <w:t xml:space="preserve">When </w:t>
      </w:r>
      <w:r>
        <w:rPr>
          <w:rFonts w:cs="Cambria"/>
          <w:color w:val="231F20"/>
          <w:spacing w:val="-2"/>
        </w:rPr>
        <w:t>you</w:t>
      </w:r>
      <w:r>
        <w:rPr>
          <w:rFonts w:cs="Cambria"/>
          <w:color w:val="231F20"/>
        </w:rPr>
        <w:t xml:space="preserve"> meet, find out, </w:t>
      </w:r>
      <w:r>
        <w:rPr>
          <w:rFonts w:cs="Cambria"/>
          <w:color w:val="231F20"/>
          <w:spacing w:val="-2"/>
        </w:rPr>
        <w:t>where</w:t>
      </w:r>
      <w:r>
        <w:rPr>
          <w:rFonts w:cs="Cambria"/>
          <w:color w:val="231F20"/>
        </w:rPr>
        <w:t xml:space="preserve"> people come </w:t>
      </w:r>
      <w:r>
        <w:rPr>
          <w:rFonts w:cs="Cambria"/>
          <w:color w:val="231F20"/>
          <w:spacing w:val="-1"/>
        </w:rPr>
        <w:t>from,</w:t>
      </w:r>
      <w:r>
        <w:rPr>
          <w:rFonts w:cs="Cambria"/>
          <w:color w:val="231F20"/>
          <w:spacing w:val="25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about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who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represent,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"/>
        </w:rPr>
        <w:t xml:space="preserve"> acknowledge</w:t>
      </w:r>
      <w:r>
        <w:rPr>
          <w:color w:val="231F20"/>
          <w:spacing w:val="38"/>
          <w:w w:val="99"/>
        </w:rPr>
        <w:t xml:space="preserve"> </w:t>
      </w:r>
      <w:r>
        <w:rPr>
          <w:color w:val="231F20"/>
          <w:spacing w:val="-2"/>
        </w:rPr>
        <w:t>any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connections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have;</w:t>
      </w:r>
    </w:p>
    <w:p w:rsidR="00C03296" w:rsidRDefault="00640ACF">
      <w:pPr>
        <w:pStyle w:val="BodyText"/>
        <w:spacing w:before="170" w:line="245" w:lineRule="auto"/>
        <w:ind w:left="100" w:right="278" w:firstLine="0"/>
      </w:pPr>
      <w:r>
        <w:rPr>
          <w:rFonts w:cs="Cambria"/>
          <w:b/>
          <w:bCs/>
          <w:color w:val="231F20"/>
          <w:spacing w:val="-1"/>
        </w:rPr>
        <w:t>whanaungatanga</w:t>
      </w:r>
      <w:r>
        <w:rPr>
          <w:rFonts w:cs="Cambria"/>
          <w:b/>
          <w:bCs/>
          <w:color w:val="231F20"/>
          <w:spacing w:val="-2"/>
        </w:rPr>
        <w:t xml:space="preserve"> </w:t>
      </w:r>
      <w:r>
        <w:rPr>
          <w:rFonts w:cs="Cambria"/>
          <w:b/>
          <w:bCs/>
          <w:color w:val="231F20"/>
          <w:spacing w:val="-1"/>
        </w:rPr>
        <w:t xml:space="preserve">(relationship)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foster </w:t>
      </w:r>
      <w:r>
        <w:rPr>
          <w:color w:val="231F20"/>
        </w:rPr>
        <w:t xml:space="preserve">a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sense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connection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when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engaging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group.</w:t>
      </w:r>
      <w:r>
        <w:rPr>
          <w:color w:val="231F20"/>
          <w:spacing w:val="27"/>
        </w:rPr>
        <w:t xml:space="preserve"> </w:t>
      </w:r>
      <w:r>
        <w:rPr>
          <w:rFonts w:cs="Cambria"/>
          <w:color w:val="231F20"/>
          <w:spacing w:val="-1"/>
        </w:rPr>
        <w:t>Relationships</w:t>
      </w:r>
      <w:r>
        <w:rPr>
          <w:rFonts w:cs="Cambria"/>
          <w:color w:val="231F20"/>
        </w:rPr>
        <w:t xml:space="preserve"> </w:t>
      </w:r>
      <w:r>
        <w:rPr>
          <w:rFonts w:cs="Cambria"/>
          <w:color w:val="231F20"/>
          <w:spacing w:val="-1"/>
        </w:rPr>
        <w:t>between</w:t>
      </w:r>
      <w:r>
        <w:rPr>
          <w:rFonts w:cs="Cambria"/>
          <w:color w:val="231F20"/>
        </w:rPr>
        <w:t xml:space="preserve"> participants </w:t>
      </w:r>
      <w:r>
        <w:rPr>
          <w:rFonts w:cs="Cambria"/>
          <w:color w:val="231F20"/>
          <w:spacing w:val="-2"/>
        </w:rPr>
        <w:t>are</w:t>
      </w:r>
      <w:r>
        <w:rPr>
          <w:rFonts w:cs="Cambria"/>
          <w:color w:val="231F20"/>
        </w:rPr>
        <w:t xml:space="preserve"> important</w:t>
      </w:r>
      <w:r>
        <w:rPr>
          <w:rFonts w:cs="Cambria"/>
          <w:color w:val="231F20"/>
          <w:spacing w:val="31"/>
        </w:rPr>
        <w:t xml:space="preserve"> </w:t>
      </w:r>
      <w:r>
        <w:rPr>
          <w:color w:val="231F20"/>
          <w:spacing w:val="-2"/>
        </w:rPr>
        <w:t>irrespective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who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represent;</w:t>
      </w:r>
    </w:p>
    <w:p w:rsidR="00C03296" w:rsidRDefault="00640ACF">
      <w:pPr>
        <w:spacing w:before="170" w:line="245" w:lineRule="auto"/>
        <w:ind w:left="100" w:right="17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color w:val="231F20"/>
          <w:spacing w:val="-1"/>
        </w:rPr>
        <w:t xml:space="preserve">rangatira-ki-te-rangatira </w:t>
      </w:r>
      <w:r>
        <w:rPr>
          <w:rFonts w:ascii="Cambria" w:eastAsia="Cambria" w:hAnsi="Cambria" w:cs="Cambria"/>
          <w:b/>
          <w:bCs/>
          <w:color w:val="231F20"/>
        </w:rPr>
        <w:t xml:space="preserve">(chief-to-chief) </w:t>
      </w:r>
      <w:r>
        <w:rPr>
          <w:rFonts w:ascii="Cambria" w:eastAsia="Cambria" w:hAnsi="Cambria" w:cs="Cambria"/>
          <w:color w:val="231F20"/>
        </w:rPr>
        <w:t>–</w:t>
      </w:r>
      <w:r>
        <w:rPr>
          <w:rFonts w:ascii="Cambria" w:eastAsia="Cambria" w:hAnsi="Cambria" w:cs="Cambria"/>
          <w:color w:val="231F20"/>
          <w:spacing w:val="-1"/>
        </w:rPr>
        <w:t xml:space="preserve"> make</w:t>
      </w:r>
      <w:r>
        <w:rPr>
          <w:rFonts w:ascii="Cambria" w:eastAsia="Cambria" w:hAnsi="Cambria" w:cs="Cambria"/>
          <w:color w:val="231F20"/>
          <w:spacing w:val="35"/>
          <w:w w:val="99"/>
        </w:rPr>
        <w:t xml:space="preserve"> </w:t>
      </w:r>
      <w:r>
        <w:rPr>
          <w:rFonts w:ascii="Cambria" w:eastAsia="Cambria" w:hAnsi="Cambria" w:cs="Cambria"/>
          <w:color w:val="231F20"/>
          <w:spacing w:val="-1"/>
        </w:rPr>
        <w:t>the</w:t>
      </w:r>
      <w:r>
        <w:rPr>
          <w:rFonts w:ascii="Cambria" w:eastAsia="Cambria" w:hAnsi="Cambria" w:cs="Cambria"/>
          <w:color w:val="231F20"/>
          <w:spacing w:val="-4"/>
        </w:rPr>
        <w:t xml:space="preserve"> </w:t>
      </w:r>
      <w:r>
        <w:rPr>
          <w:rFonts w:ascii="Cambria" w:eastAsia="Cambria" w:hAnsi="Cambria" w:cs="Cambria"/>
          <w:color w:val="231F20"/>
          <w:spacing w:val="-1"/>
        </w:rPr>
        <w:t>best</w:t>
      </w:r>
      <w:r>
        <w:rPr>
          <w:rFonts w:ascii="Cambria" w:eastAsia="Cambria" w:hAnsi="Cambria" w:cs="Cambria"/>
          <w:color w:val="231F20"/>
          <w:spacing w:val="-4"/>
        </w:rPr>
        <w:t xml:space="preserve"> </w:t>
      </w:r>
      <w:r>
        <w:rPr>
          <w:rFonts w:ascii="Cambria" w:eastAsia="Cambria" w:hAnsi="Cambria" w:cs="Cambria"/>
          <w:color w:val="231F20"/>
          <w:spacing w:val="-1"/>
        </w:rPr>
        <w:t>endeavours</w:t>
      </w:r>
      <w:r>
        <w:rPr>
          <w:rFonts w:ascii="Cambria" w:eastAsia="Cambria" w:hAnsi="Cambria" w:cs="Cambria"/>
          <w:color w:val="231F20"/>
          <w:spacing w:val="-4"/>
        </w:rPr>
        <w:t xml:space="preserve"> </w:t>
      </w:r>
      <w:r>
        <w:rPr>
          <w:rFonts w:ascii="Cambria" w:eastAsia="Cambria" w:hAnsi="Cambria" w:cs="Cambria"/>
          <w:color w:val="231F20"/>
          <w:spacing w:val="-2"/>
        </w:rPr>
        <w:t>to</w:t>
      </w:r>
      <w:r>
        <w:rPr>
          <w:rFonts w:ascii="Cambria" w:eastAsia="Cambria" w:hAnsi="Cambria" w:cs="Cambria"/>
          <w:color w:val="231F20"/>
          <w:spacing w:val="-4"/>
        </w:rPr>
        <w:t xml:space="preserve"> </w:t>
      </w:r>
      <w:r>
        <w:rPr>
          <w:rFonts w:ascii="Cambria" w:eastAsia="Cambria" w:hAnsi="Cambria" w:cs="Cambria"/>
          <w:color w:val="231F20"/>
          <w:spacing w:val="-3"/>
        </w:rPr>
        <w:t>have</w:t>
      </w:r>
      <w:r>
        <w:rPr>
          <w:rFonts w:ascii="Cambria" w:eastAsia="Cambria" w:hAnsi="Cambria" w:cs="Cambria"/>
          <w:color w:val="231F20"/>
          <w:spacing w:val="-4"/>
        </w:rPr>
        <w:t xml:space="preserve"> </w:t>
      </w:r>
      <w:r>
        <w:rPr>
          <w:rFonts w:ascii="Cambria" w:eastAsia="Cambria" w:hAnsi="Cambria" w:cs="Cambria"/>
          <w:color w:val="231F20"/>
        </w:rPr>
        <w:t>a</w:t>
      </w:r>
      <w:r>
        <w:rPr>
          <w:rFonts w:ascii="Cambria" w:eastAsia="Cambria" w:hAnsi="Cambria" w:cs="Cambria"/>
          <w:color w:val="231F20"/>
          <w:spacing w:val="-4"/>
        </w:rPr>
        <w:t xml:space="preserve"> </w:t>
      </w:r>
      <w:r>
        <w:rPr>
          <w:rFonts w:ascii="Cambria" w:eastAsia="Cambria" w:hAnsi="Cambria" w:cs="Cambria"/>
          <w:color w:val="231F20"/>
        </w:rPr>
        <w:t>staff</w:t>
      </w:r>
      <w:r>
        <w:rPr>
          <w:rFonts w:ascii="Cambria" w:eastAsia="Cambria" w:hAnsi="Cambria" w:cs="Cambria"/>
          <w:color w:val="231F20"/>
          <w:spacing w:val="-5"/>
        </w:rPr>
        <w:t xml:space="preserve"> </w:t>
      </w:r>
      <w:r w:rsidR="00CB29C9">
        <w:rPr>
          <w:rFonts w:ascii="Cambria" w:eastAsia="Cambria" w:hAnsi="Cambria" w:cs="Cambria"/>
          <w:color w:val="231F20"/>
          <w:spacing w:val="-5"/>
        </w:rPr>
        <w:t xml:space="preserve">member </w:t>
      </w:r>
      <w:r>
        <w:rPr>
          <w:rFonts w:ascii="Cambria" w:eastAsia="Cambria" w:hAnsi="Cambria" w:cs="Cambria"/>
          <w:color w:val="231F20"/>
          <w:spacing w:val="-3"/>
        </w:rPr>
        <w:t>involved</w:t>
      </w:r>
      <w:r>
        <w:rPr>
          <w:rFonts w:ascii="Cambria" w:eastAsia="Cambria" w:hAnsi="Cambria" w:cs="Cambria"/>
          <w:color w:val="231F20"/>
          <w:spacing w:val="-4"/>
        </w:rPr>
        <w:t xml:space="preserve"> </w:t>
      </w:r>
      <w:r>
        <w:rPr>
          <w:rFonts w:ascii="Cambria" w:eastAsia="Cambria" w:hAnsi="Cambria" w:cs="Cambria"/>
          <w:color w:val="231F20"/>
        </w:rPr>
        <w:t>in</w:t>
      </w:r>
      <w:r>
        <w:rPr>
          <w:rFonts w:ascii="Cambria" w:eastAsia="Cambria" w:hAnsi="Cambria" w:cs="Cambria"/>
          <w:color w:val="231F20"/>
          <w:spacing w:val="-4"/>
        </w:rPr>
        <w:t xml:space="preserve"> </w:t>
      </w:r>
      <w:r>
        <w:rPr>
          <w:rFonts w:ascii="Cambria" w:eastAsia="Cambria" w:hAnsi="Cambria" w:cs="Cambria"/>
          <w:color w:val="231F20"/>
          <w:spacing w:val="-1"/>
        </w:rPr>
        <w:t>the</w:t>
      </w:r>
      <w:r>
        <w:rPr>
          <w:rFonts w:ascii="Cambria" w:eastAsia="Cambria" w:hAnsi="Cambria" w:cs="Cambria"/>
          <w:color w:val="231F20"/>
          <w:spacing w:val="29"/>
          <w:w w:val="99"/>
        </w:rPr>
        <w:t xml:space="preserve"> </w:t>
      </w:r>
      <w:r>
        <w:rPr>
          <w:rFonts w:ascii="Cambria" w:eastAsia="Cambria" w:hAnsi="Cambria" w:cs="Cambria"/>
          <w:color w:val="231F20"/>
          <w:spacing w:val="-1"/>
        </w:rPr>
        <w:t>engagement</w:t>
      </w:r>
      <w:r>
        <w:rPr>
          <w:rFonts w:ascii="Cambria" w:eastAsia="Cambria" w:hAnsi="Cambria" w:cs="Cambria"/>
          <w:color w:val="231F20"/>
          <w:spacing w:val="-3"/>
        </w:rPr>
        <w:t xml:space="preserve"> </w:t>
      </w:r>
      <w:r>
        <w:rPr>
          <w:rFonts w:ascii="Cambria" w:eastAsia="Cambria" w:hAnsi="Cambria" w:cs="Cambria"/>
          <w:color w:val="231F20"/>
          <w:spacing w:val="-1"/>
        </w:rPr>
        <w:t>with</w:t>
      </w:r>
      <w:r>
        <w:rPr>
          <w:rFonts w:ascii="Cambria" w:eastAsia="Cambria" w:hAnsi="Cambria" w:cs="Cambria"/>
          <w:color w:val="231F20"/>
          <w:spacing w:val="-3"/>
        </w:rPr>
        <w:t xml:space="preserve"> </w:t>
      </w:r>
      <w:r>
        <w:rPr>
          <w:rFonts w:ascii="Cambria" w:eastAsia="Cambria" w:hAnsi="Cambria" w:cs="Cambria"/>
          <w:color w:val="231F20"/>
        </w:rPr>
        <w:t>similar</w:t>
      </w:r>
      <w:r>
        <w:rPr>
          <w:rFonts w:ascii="Cambria" w:eastAsia="Cambria" w:hAnsi="Cambria" w:cs="Cambria"/>
          <w:color w:val="231F20"/>
          <w:spacing w:val="-4"/>
        </w:rPr>
        <w:t xml:space="preserve"> </w:t>
      </w:r>
      <w:r>
        <w:rPr>
          <w:rFonts w:ascii="Cambria" w:eastAsia="Cambria" w:hAnsi="Cambria" w:cs="Cambria"/>
          <w:color w:val="231F20"/>
        </w:rPr>
        <w:t>status</w:t>
      </w:r>
      <w:r>
        <w:rPr>
          <w:rFonts w:ascii="Cambria" w:eastAsia="Cambria" w:hAnsi="Cambria" w:cs="Cambria"/>
          <w:color w:val="231F20"/>
          <w:spacing w:val="-4"/>
        </w:rPr>
        <w:t xml:space="preserve"> </w:t>
      </w:r>
      <w:r>
        <w:rPr>
          <w:rFonts w:ascii="Cambria" w:eastAsia="Cambria" w:hAnsi="Cambria" w:cs="Cambria"/>
          <w:color w:val="231F20"/>
          <w:spacing w:val="-1"/>
        </w:rPr>
        <w:t>to</w:t>
      </w:r>
      <w:r>
        <w:rPr>
          <w:rFonts w:ascii="Cambria" w:eastAsia="Cambria" w:hAnsi="Cambria" w:cs="Cambria"/>
          <w:color w:val="231F20"/>
          <w:spacing w:val="-3"/>
        </w:rPr>
        <w:t xml:space="preserve"> </w:t>
      </w:r>
      <w:r>
        <w:rPr>
          <w:rFonts w:ascii="Cambria" w:eastAsia="Cambria" w:hAnsi="Cambria" w:cs="Cambria"/>
          <w:color w:val="231F20"/>
          <w:spacing w:val="-1"/>
        </w:rPr>
        <w:t>those</w:t>
      </w:r>
      <w:r>
        <w:rPr>
          <w:rFonts w:ascii="Cambria" w:eastAsia="Cambria" w:hAnsi="Cambria" w:cs="Cambria"/>
          <w:color w:val="231F20"/>
          <w:spacing w:val="-3"/>
        </w:rPr>
        <w:t xml:space="preserve"> </w:t>
      </w:r>
      <w:r>
        <w:rPr>
          <w:rFonts w:ascii="Cambria" w:eastAsia="Cambria" w:hAnsi="Cambria" w:cs="Cambria"/>
          <w:color w:val="231F20"/>
          <w:spacing w:val="-2"/>
        </w:rPr>
        <w:t>they</w:t>
      </w:r>
      <w:r>
        <w:rPr>
          <w:rFonts w:ascii="Cambria" w:eastAsia="Cambria" w:hAnsi="Cambria" w:cs="Cambria"/>
          <w:color w:val="231F20"/>
          <w:spacing w:val="-3"/>
        </w:rPr>
        <w:t xml:space="preserve"> </w:t>
      </w:r>
      <w:r>
        <w:rPr>
          <w:rFonts w:ascii="Cambria" w:eastAsia="Cambria" w:hAnsi="Cambria" w:cs="Cambria"/>
          <w:color w:val="231F20"/>
          <w:spacing w:val="-2"/>
        </w:rPr>
        <w:t>are</w:t>
      </w:r>
      <w:r>
        <w:rPr>
          <w:rFonts w:ascii="Cambria" w:eastAsia="Cambria" w:hAnsi="Cambria" w:cs="Cambria"/>
          <w:color w:val="231F20"/>
          <w:spacing w:val="29"/>
          <w:w w:val="99"/>
        </w:rPr>
        <w:t xml:space="preserve"> </w:t>
      </w:r>
      <w:r>
        <w:rPr>
          <w:rFonts w:ascii="Cambria" w:eastAsia="Cambria" w:hAnsi="Cambria" w:cs="Cambria"/>
          <w:color w:val="231F20"/>
        </w:rPr>
        <w:t xml:space="preserve">meeting </w:t>
      </w:r>
      <w:r>
        <w:rPr>
          <w:rFonts w:ascii="Cambria" w:eastAsia="Cambria" w:hAnsi="Cambria" w:cs="Cambria"/>
          <w:color w:val="231F20"/>
          <w:spacing w:val="-1"/>
        </w:rPr>
        <w:t>with;</w:t>
      </w:r>
    </w:p>
    <w:p w:rsidR="00C03296" w:rsidRDefault="00640ACF">
      <w:pPr>
        <w:spacing w:before="170" w:line="245" w:lineRule="auto"/>
        <w:ind w:left="100" w:right="424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color w:val="231F20"/>
          <w:spacing w:val="-1"/>
        </w:rPr>
        <w:t>kanohi-ki-te-kanohi (face-to-face)</w:t>
      </w:r>
      <w:r>
        <w:rPr>
          <w:rFonts w:ascii="Cambria" w:eastAsia="Cambria" w:hAnsi="Cambria" w:cs="Cambria"/>
          <w:b/>
          <w:bCs/>
          <w:color w:val="231F20"/>
        </w:rPr>
        <w:t xml:space="preserve"> </w:t>
      </w:r>
      <w:r>
        <w:rPr>
          <w:rFonts w:ascii="Cambria" w:eastAsia="Cambria" w:hAnsi="Cambria" w:cs="Cambria"/>
          <w:color w:val="231F20"/>
        </w:rPr>
        <w:t>–</w:t>
      </w:r>
      <w:r>
        <w:rPr>
          <w:rFonts w:ascii="Cambria" w:eastAsia="Cambria" w:hAnsi="Cambria" w:cs="Cambria"/>
          <w:color w:val="231F20"/>
          <w:spacing w:val="-1"/>
        </w:rPr>
        <w:t xml:space="preserve"> engage</w:t>
      </w:r>
      <w:r>
        <w:rPr>
          <w:rFonts w:ascii="Cambria" w:eastAsia="Cambria" w:hAnsi="Cambria" w:cs="Cambria"/>
          <w:color w:val="231F20"/>
        </w:rPr>
        <w:t xml:space="preserve"> in</w:t>
      </w:r>
      <w:r>
        <w:rPr>
          <w:rFonts w:ascii="Cambria" w:eastAsia="Cambria" w:hAnsi="Cambria" w:cs="Cambria"/>
          <w:color w:val="231F20"/>
          <w:spacing w:val="51"/>
          <w:w w:val="99"/>
        </w:rPr>
        <w:t xml:space="preserve"> </w:t>
      </w:r>
      <w:r>
        <w:rPr>
          <w:rFonts w:ascii="Cambria" w:eastAsia="Cambria" w:hAnsi="Cambria" w:cs="Cambria"/>
          <w:color w:val="231F20"/>
          <w:spacing w:val="-1"/>
        </w:rPr>
        <w:t>person,</w:t>
      </w:r>
      <w:r>
        <w:rPr>
          <w:rFonts w:ascii="Cambria" w:eastAsia="Cambria" w:hAnsi="Cambria" w:cs="Cambria"/>
          <w:color w:val="231F20"/>
          <w:spacing w:val="-3"/>
        </w:rPr>
        <w:t xml:space="preserve"> </w:t>
      </w:r>
      <w:r>
        <w:rPr>
          <w:rFonts w:ascii="Cambria" w:eastAsia="Cambria" w:hAnsi="Cambria" w:cs="Cambria"/>
          <w:color w:val="231F20"/>
          <w:spacing w:val="-2"/>
        </w:rPr>
        <w:t>where</w:t>
      </w:r>
      <w:r>
        <w:rPr>
          <w:rFonts w:ascii="Cambria" w:eastAsia="Cambria" w:hAnsi="Cambria" w:cs="Cambria"/>
          <w:color w:val="231F20"/>
          <w:spacing w:val="-3"/>
        </w:rPr>
        <w:t xml:space="preserve"> </w:t>
      </w:r>
      <w:r>
        <w:rPr>
          <w:rFonts w:ascii="Cambria" w:eastAsia="Cambria" w:hAnsi="Cambria" w:cs="Cambria"/>
          <w:color w:val="231F20"/>
          <w:spacing w:val="-1"/>
        </w:rPr>
        <w:t>possible,</w:t>
      </w:r>
      <w:r>
        <w:rPr>
          <w:rFonts w:ascii="Cambria" w:eastAsia="Cambria" w:hAnsi="Cambria" w:cs="Cambria"/>
          <w:color w:val="231F20"/>
          <w:spacing w:val="-3"/>
        </w:rPr>
        <w:t xml:space="preserve"> </w:t>
      </w:r>
      <w:r>
        <w:rPr>
          <w:rFonts w:ascii="Cambria" w:eastAsia="Cambria" w:hAnsi="Cambria" w:cs="Cambria"/>
          <w:color w:val="231F20"/>
          <w:spacing w:val="-1"/>
        </w:rPr>
        <w:t>and</w:t>
      </w:r>
      <w:r>
        <w:rPr>
          <w:rFonts w:ascii="Cambria" w:eastAsia="Cambria" w:hAnsi="Cambria" w:cs="Cambria"/>
          <w:color w:val="231F20"/>
          <w:spacing w:val="-3"/>
        </w:rPr>
        <w:t xml:space="preserve"> </w:t>
      </w:r>
      <w:r>
        <w:rPr>
          <w:rFonts w:ascii="Cambria" w:eastAsia="Cambria" w:hAnsi="Cambria" w:cs="Cambria"/>
          <w:color w:val="231F20"/>
          <w:spacing w:val="-1"/>
        </w:rPr>
        <w:t>not</w:t>
      </w:r>
      <w:r>
        <w:rPr>
          <w:rFonts w:ascii="Cambria" w:eastAsia="Cambria" w:hAnsi="Cambria" w:cs="Cambria"/>
          <w:color w:val="231F20"/>
          <w:spacing w:val="-3"/>
        </w:rPr>
        <w:t xml:space="preserve"> </w:t>
      </w:r>
      <w:r>
        <w:rPr>
          <w:rFonts w:ascii="Cambria" w:eastAsia="Cambria" w:hAnsi="Cambria" w:cs="Cambria"/>
          <w:color w:val="231F20"/>
          <w:spacing w:val="-1"/>
        </w:rPr>
        <w:t>just</w:t>
      </w:r>
      <w:r>
        <w:rPr>
          <w:rFonts w:ascii="Cambria" w:eastAsia="Cambria" w:hAnsi="Cambria" w:cs="Cambria"/>
          <w:color w:val="231F20"/>
          <w:spacing w:val="-3"/>
        </w:rPr>
        <w:t xml:space="preserve"> </w:t>
      </w:r>
      <w:r>
        <w:rPr>
          <w:rFonts w:ascii="Cambria" w:eastAsia="Cambria" w:hAnsi="Cambria" w:cs="Cambria"/>
          <w:color w:val="231F20"/>
          <w:spacing w:val="-2"/>
        </w:rPr>
        <w:t>by</w:t>
      </w:r>
      <w:r>
        <w:rPr>
          <w:rFonts w:ascii="Cambria" w:eastAsia="Cambria" w:hAnsi="Cambria" w:cs="Cambria"/>
          <w:color w:val="231F20"/>
          <w:spacing w:val="-3"/>
        </w:rPr>
        <w:t xml:space="preserve"> </w:t>
      </w:r>
      <w:r>
        <w:rPr>
          <w:rFonts w:ascii="Cambria" w:eastAsia="Cambria" w:hAnsi="Cambria" w:cs="Cambria"/>
          <w:color w:val="231F20"/>
          <w:spacing w:val="-1"/>
        </w:rPr>
        <w:t>paper</w:t>
      </w:r>
      <w:r>
        <w:rPr>
          <w:rFonts w:ascii="Cambria" w:eastAsia="Cambria" w:hAnsi="Cambria" w:cs="Cambria"/>
          <w:color w:val="231F20"/>
          <w:spacing w:val="-3"/>
        </w:rPr>
        <w:t xml:space="preserve"> </w:t>
      </w:r>
      <w:r>
        <w:rPr>
          <w:rFonts w:ascii="Cambria" w:eastAsia="Cambria" w:hAnsi="Cambria" w:cs="Cambria"/>
          <w:color w:val="231F20"/>
        </w:rPr>
        <w:t>or</w:t>
      </w:r>
      <w:r>
        <w:rPr>
          <w:rFonts w:ascii="Cambria" w:eastAsia="Cambria" w:hAnsi="Cambria" w:cs="Cambria"/>
          <w:color w:val="231F20"/>
          <w:spacing w:val="21"/>
          <w:w w:val="99"/>
        </w:rPr>
        <w:t xml:space="preserve"> </w:t>
      </w:r>
      <w:r>
        <w:rPr>
          <w:rFonts w:ascii="Cambria" w:eastAsia="Cambria" w:hAnsi="Cambria" w:cs="Cambria"/>
          <w:color w:val="231F20"/>
        </w:rPr>
        <w:t>email;</w:t>
      </w:r>
    </w:p>
    <w:p w:rsidR="00C03296" w:rsidRDefault="00640ACF">
      <w:pPr>
        <w:pStyle w:val="BodyText"/>
        <w:spacing w:before="71" w:line="245" w:lineRule="auto"/>
        <w:ind w:left="100" w:right="351" w:firstLine="0"/>
      </w:pPr>
      <w:r>
        <w:br w:type="column"/>
      </w:r>
      <w:r>
        <w:rPr>
          <w:rFonts w:cs="Cambria"/>
          <w:b/>
          <w:bCs/>
          <w:color w:val="231F20"/>
          <w:spacing w:val="-1"/>
        </w:rPr>
        <w:lastRenderedPageBreak/>
        <w:t>manaakitanga</w:t>
      </w:r>
      <w:r>
        <w:rPr>
          <w:rFonts w:cs="Cambria"/>
          <w:b/>
          <w:bCs/>
          <w:color w:val="231F20"/>
          <w:spacing w:val="-2"/>
        </w:rPr>
        <w:t xml:space="preserve"> </w:t>
      </w:r>
      <w:r>
        <w:rPr>
          <w:rFonts w:cs="Cambria"/>
          <w:b/>
          <w:bCs/>
          <w:color w:val="231F20"/>
        </w:rPr>
        <w:t>(caring</w:t>
      </w:r>
      <w:r>
        <w:rPr>
          <w:rFonts w:cs="Cambria"/>
          <w:b/>
          <w:bCs/>
          <w:color w:val="231F20"/>
          <w:spacing w:val="-1"/>
        </w:rPr>
        <w:t xml:space="preserve"> </w:t>
      </w:r>
      <w:r>
        <w:rPr>
          <w:rFonts w:cs="Cambria"/>
          <w:b/>
          <w:bCs/>
          <w:color w:val="231F20"/>
        </w:rPr>
        <w:t>for</w:t>
      </w:r>
      <w:r>
        <w:rPr>
          <w:rFonts w:cs="Cambria"/>
          <w:b/>
          <w:bCs/>
          <w:color w:val="231F20"/>
          <w:spacing w:val="-1"/>
        </w:rPr>
        <w:t xml:space="preserve"> </w:t>
      </w:r>
      <w:r>
        <w:rPr>
          <w:rFonts w:cs="Cambria"/>
          <w:b/>
          <w:bCs/>
          <w:color w:val="231F20"/>
        </w:rPr>
        <w:t>others)</w:t>
      </w:r>
      <w:r>
        <w:rPr>
          <w:rFonts w:cs="Cambria"/>
          <w:b/>
          <w:bCs/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you </w:t>
      </w:r>
      <w:r>
        <w:rPr>
          <w:color w:val="231F20"/>
        </w:rPr>
        <w:t>should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  <w:spacing w:val="-1"/>
        </w:rPr>
        <w:t>show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hospitality,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example,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spending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time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together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over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food.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Also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show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integrity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caring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relate </w:t>
      </w:r>
      <w:r>
        <w:rPr>
          <w:color w:val="231F20"/>
          <w:spacing w:val="-1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people,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instance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acknowledging </w:t>
      </w:r>
      <w:r>
        <w:rPr>
          <w:color w:val="231F20"/>
        </w:rPr>
        <w:t>contributions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people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35"/>
          <w:w w:val="99"/>
        </w:rPr>
        <w:t xml:space="preserve"> </w:t>
      </w:r>
      <w:r>
        <w:rPr>
          <w:color w:val="231F20"/>
        </w:rPr>
        <w:t>made;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</w:p>
    <w:p w:rsidR="00C03296" w:rsidRDefault="00640ACF">
      <w:pPr>
        <w:pStyle w:val="BodyText"/>
        <w:spacing w:before="170" w:line="245" w:lineRule="auto"/>
        <w:ind w:left="100" w:right="362" w:firstLine="0"/>
      </w:pPr>
      <w:r>
        <w:rPr>
          <w:rFonts w:cs="Cambria"/>
          <w:b/>
          <w:bCs/>
          <w:color w:val="231F20"/>
          <w:spacing w:val="-1"/>
        </w:rPr>
        <w:t>kotahitanga</w:t>
      </w:r>
      <w:r>
        <w:rPr>
          <w:rFonts w:cs="Cambria"/>
          <w:b/>
          <w:bCs/>
          <w:color w:val="231F20"/>
          <w:spacing w:val="-2"/>
        </w:rPr>
        <w:t xml:space="preserve"> </w:t>
      </w:r>
      <w:r>
        <w:rPr>
          <w:rFonts w:cs="Cambria"/>
          <w:b/>
          <w:bCs/>
          <w:color w:val="231F20"/>
        </w:rPr>
        <w:t>(unity)</w:t>
      </w:r>
      <w:r>
        <w:rPr>
          <w:rFonts w:cs="Cambria"/>
          <w:b/>
          <w:bCs/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while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people</w:t>
      </w:r>
      <w:r>
        <w:rPr>
          <w:color w:val="231F20"/>
          <w:spacing w:val="-2"/>
        </w:rPr>
        <w:t xml:space="preserve"> may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hold</w:t>
      </w:r>
      <w:r>
        <w:rPr>
          <w:color w:val="231F20"/>
          <w:spacing w:val="30"/>
          <w:w w:val="99"/>
        </w:rPr>
        <w:t xml:space="preserve"> </w:t>
      </w:r>
      <w:r>
        <w:rPr>
          <w:color w:val="231F20"/>
          <w:spacing w:val="-2"/>
        </w:rPr>
        <w:t>diverse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views,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shared</w:t>
      </w:r>
      <w:r>
        <w:rPr>
          <w:color w:val="231F20"/>
          <w:spacing w:val="30"/>
          <w:w w:val="99"/>
        </w:rPr>
        <w:t xml:space="preserve"> </w:t>
      </w:r>
      <w:r>
        <w:rPr>
          <w:color w:val="231F20"/>
        </w:rPr>
        <w:t>sense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purpose.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Meeting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facilitators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  <w:spacing w:val="-2"/>
        </w:rPr>
        <w:t>advance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helps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achieve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this.</w:t>
      </w:r>
    </w:p>
    <w:p w:rsidR="00C03296" w:rsidRDefault="00640ACF">
      <w:pPr>
        <w:pStyle w:val="BodyText"/>
        <w:spacing w:before="170"/>
        <w:ind w:left="100" w:firstLine="0"/>
      </w:pPr>
      <w:r>
        <w:rPr>
          <w:color w:val="231F20"/>
          <w:spacing w:val="-1"/>
        </w:rPr>
        <w:t>Also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note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following: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187" w:line="245" w:lineRule="auto"/>
        <w:ind w:right="160"/>
      </w:pP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 xml:space="preserve"> </w:t>
      </w:r>
      <w:r w:rsidR="00F570AC" w:rsidRPr="00F570AC">
        <w:rPr>
          <w:color w:val="231F20"/>
          <w:spacing w:val="-1"/>
        </w:rPr>
        <w:t xml:space="preserve">Māori </w:t>
      </w:r>
      <w:r>
        <w:rPr>
          <w:color w:val="231F20"/>
          <w:spacing w:val="-2"/>
        </w:rPr>
        <w:t>worldview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holistic,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prepared</w:t>
      </w:r>
      <w:r>
        <w:rPr>
          <w:color w:val="231F20"/>
          <w:spacing w:val="35"/>
          <w:w w:val="9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outside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-1"/>
        </w:rPr>
        <w:t>immediate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focus;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160"/>
      </w:pPr>
      <w:r>
        <w:rPr>
          <w:color w:val="231F20"/>
          <w:spacing w:val="-2"/>
        </w:rPr>
        <w:t>pay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attention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atmosphere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room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3"/>
          <w:w w:val="99"/>
        </w:rPr>
        <w:t xml:space="preserve"> </w:t>
      </w:r>
      <w:r>
        <w:rPr>
          <w:color w:val="231F20"/>
          <w:spacing w:val="-1"/>
        </w:rPr>
        <w:t>judge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whether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process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well;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and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396"/>
      </w:pPr>
      <w:r>
        <w:rPr>
          <w:color w:val="231F20"/>
          <w:spacing w:val="-1"/>
        </w:rPr>
        <w:t>while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strong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views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aired,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facilitate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process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enables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everyone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respect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20"/>
          <w:w w:val="99"/>
        </w:rPr>
        <w:t xml:space="preserve"> </w:t>
      </w:r>
      <w:r>
        <w:rPr>
          <w:color w:val="231F20"/>
        </w:rPr>
        <w:t>mana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(authority)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others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event.</w:t>
      </w:r>
    </w:p>
    <w:p w:rsidR="00C03296" w:rsidRDefault="00C03296">
      <w:pPr>
        <w:spacing w:before="4"/>
        <w:rPr>
          <w:rFonts w:ascii="Cambria" w:eastAsia="Cambria" w:hAnsi="Cambria" w:cs="Cambria"/>
          <w:sz w:val="27"/>
          <w:szCs w:val="27"/>
        </w:rPr>
      </w:pPr>
    </w:p>
    <w:p w:rsidR="00C03296" w:rsidRDefault="00640ACF">
      <w:pPr>
        <w:spacing w:line="245" w:lineRule="auto"/>
        <w:ind w:left="100" w:right="67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231F20"/>
        </w:rPr>
        <w:t>The</w:t>
      </w:r>
      <w:r>
        <w:rPr>
          <w:rFonts w:ascii="Cambria" w:eastAsia="Cambria" w:hAnsi="Cambria" w:cs="Cambria"/>
          <w:color w:val="231F20"/>
          <w:spacing w:val="-10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</w:rPr>
        <w:t>Crown-</w:t>
      </w:r>
      <w:r w:rsidR="00F570AC" w:rsidRPr="00F570AC">
        <w:rPr>
          <w:rFonts w:ascii="Cambria" w:eastAsia="Cambria" w:hAnsi="Cambria" w:cs="Cambria"/>
          <w:color w:val="231F20"/>
          <w:spacing w:val="-1"/>
        </w:rPr>
        <w:t xml:space="preserve"> </w:t>
      </w:r>
      <w:r w:rsidR="00F570AC" w:rsidRPr="00F570AC">
        <w:rPr>
          <w:rFonts w:ascii="Cambria" w:eastAsia="Cambria" w:hAnsi="Cambria" w:cs="Cambria"/>
          <w:i/>
          <w:color w:val="231F20"/>
          <w:spacing w:val="-1"/>
        </w:rPr>
        <w:t xml:space="preserve">Māori </w:t>
      </w:r>
      <w:r>
        <w:rPr>
          <w:rFonts w:ascii="Cambria" w:eastAsia="Cambria" w:hAnsi="Cambria" w:cs="Cambria"/>
          <w:i/>
          <w:color w:val="231F20"/>
          <w:spacing w:val="-1"/>
        </w:rPr>
        <w:t>Relationship</w:t>
      </w:r>
      <w:r>
        <w:rPr>
          <w:rFonts w:ascii="Cambria" w:eastAsia="Cambria" w:hAnsi="Cambria" w:cs="Cambria"/>
          <w:i/>
          <w:color w:val="231F20"/>
          <w:spacing w:val="-10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</w:rPr>
        <w:t>Instruments:</w:t>
      </w:r>
      <w:r>
        <w:rPr>
          <w:rFonts w:ascii="Cambria" w:eastAsia="Cambria" w:hAnsi="Cambria" w:cs="Cambria"/>
          <w:i/>
          <w:color w:val="231F20"/>
          <w:spacing w:val="29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</w:rPr>
        <w:t>Guidelines</w:t>
      </w:r>
      <w:r>
        <w:rPr>
          <w:rFonts w:ascii="Cambria" w:eastAsia="Cambria" w:hAnsi="Cambria" w:cs="Cambria"/>
          <w:i/>
          <w:color w:val="231F20"/>
          <w:spacing w:val="-4"/>
        </w:rPr>
        <w:t xml:space="preserve"> </w:t>
      </w:r>
      <w:r>
        <w:rPr>
          <w:rFonts w:ascii="Cambria" w:eastAsia="Cambria" w:hAnsi="Cambria" w:cs="Cambria"/>
          <w:i/>
          <w:color w:val="231F20"/>
        </w:rPr>
        <w:t>and</w:t>
      </w:r>
      <w:r>
        <w:rPr>
          <w:rFonts w:ascii="Cambria" w:eastAsia="Cambria" w:hAnsi="Cambria" w:cs="Cambria"/>
          <w:i/>
          <w:color w:val="231F20"/>
          <w:spacing w:val="-4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</w:rPr>
        <w:t>Advice</w:t>
      </w:r>
      <w:r>
        <w:rPr>
          <w:rFonts w:ascii="Cambria" w:eastAsia="Cambria" w:hAnsi="Cambria" w:cs="Cambria"/>
          <w:i/>
          <w:color w:val="231F20"/>
          <w:spacing w:val="-3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</w:rPr>
        <w:t>for</w:t>
      </w:r>
      <w:r>
        <w:rPr>
          <w:rFonts w:ascii="Cambria" w:eastAsia="Cambria" w:hAnsi="Cambria" w:cs="Cambria"/>
          <w:i/>
          <w:color w:val="231F20"/>
          <w:spacing w:val="-4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</w:rPr>
        <w:t>Government</w:t>
      </w:r>
      <w:r>
        <w:rPr>
          <w:rFonts w:ascii="Cambria" w:eastAsia="Cambria" w:hAnsi="Cambria" w:cs="Cambria"/>
          <w:i/>
          <w:color w:val="231F20"/>
          <w:spacing w:val="-4"/>
        </w:rPr>
        <w:t xml:space="preserve"> </w:t>
      </w:r>
      <w:r>
        <w:rPr>
          <w:rFonts w:ascii="Cambria" w:eastAsia="Cambria" w:hAnsi="Cambria" w:cs="Cambria"/>
          <w:i/>
          <w:color w:val="231F20"/>
        </w:rPr>
        <w:t>and</w:t>
      </w:r>
      <w:r>
        <w:rPr>
          <w:rFonts w:ascii="Cambria" w:eastAsia="Cambria" w:hAnsi="Cambria" w:cs="Cambria"/>
          <w:i/>
          <w:color w:val="231F20"/>
          <w:spacing w:val="-4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</w:rPr>
        <w:t>State</w:t>
      </w:r>
      <w:r>
        <w:rPr>
          <w:rFonts w:ascii="Cambria" w:eastAsia="Cambria" w:hAnsi="Cambria" w:cs="Cambria"/>
          <w:i/>
          <w:color w:val="231F20"/>
          <w:spacing w:val="35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</w:rPr>
        <w:t>Sector</w:t>
      </w:r>
      <w:r>
        <w:rPr>
          <w:rFonts w:ascii="Cambria" w:eastAsia="Cambria" w:hAnsi="Cambria" w:cs="Cambria"/>
          <w:i/>
          <w:color w:val="231F20"/>
          <w:spacing w:val="-7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</w:rPr>
        <w:t>Agencies</w:t>
      </w:r>
      <w:r>
        <w:rPr>
          <w:rFonts w:ascii="Cambria" w:eastAsia="Cambria" w:hAnsi="Cambria" w:cs="Cambria"/>
          <w:i/>
          <w:color w:val="231F20"/>
          <w:spacing w:val="-6"/>
        </w:rPr>
        <w:t xml:space="preserve"> </w:t>
      </w:r>
      <w:r>
        <w:rPr>
          <w:rFonts w:ascii="Cambria" w:eastAsia="Cambria" w:hAnsi="Cambria" w:cs="Cambria"/>
          <w:color w:val="231F20"/>
          <w:spacing w:val="-2"/>
        </w:rPr>
        <w:t>provides</w:t>
      </w:r>
      <w:r>
        <w:rPr>
          <w:rFonts w:ascii="Cambria" w:eastAsia="Cambria" w:hAnsi="Cambria" w:cs="Cambria"/>
          <w:color w:val="231F20"/>
          <w:spacing w:val="-6"/>
        </w:rPr>
        <w:t xml:space="preserve"> </w:t>
      </w:r>
      <w:r>
        <w:rPr>
          <w:rFonts w:ascii="Cambria" w:eastAsia="Cambria" w:hAnsi="Cambria" w:cs="Cambria"/>
          <w:color w:val="231F20"/>
        </w:rPr>
        <w:t>detailed</w:t>
      </w:r>
      <w:r>
        <w:rPr>
          <w:rFonts w:ascii="Cambria" w:eastAsia="Cambria" w:hAnsi="Cambria" w:cs="Cambria"/>
          <w:color w:val="231F20"/>
          <w:spacing w:val="-7"/>
        </w:rPr>
        <w:t xml:space="preserve"> </w:t>
      </w:r>
      <w:r>
        <w:rPr>
          <w:rFonts w:ascii="Cambria" w:eastAsia="Cambria" w:hAnsi="Cambria" w:cs="Cambria"/>
          <w:color w:val="231F20"/>
          <w:spacing w:val="-1"/>
        </w:rPr>
        <w:t>information</w:t>
      </w:r>
      <w:r>
        <w:rPr>
          <w:rFonts w:ascii="Cambria" w:eastAsia="Cambria" w:hAnsi="Cambria" w:cs="Cambria"/>
          <w:color w:val="231F20"/>
          <w:spacing w:val="-7"/>
        </w:rPr>
        <w:t xml:space="preserve"> </w:t>
      </w:r>
      <w:r>
        <w:rPr>
          <w:rFonts w:ascii="Cambria" w:eastAsia="Cambria" w:hAnsi="Cambria" w:cs="Cambria"/>
          <w:color w:val="231F20"/>
        </w:rPr>
        <w:t>in</w:t>
      </w:r>
      <w:r>
        <w:rPr>
          <w:rFonts w:ascii="Cambria" w:eastAsia="Cambria" w:hAnsi="Cambria" w:cs="Cambria"/>
          <w:color w:val="231F20"/>
          <w:spacing w:val="35"/>
          <w:w w:val="99"/>
        </w:rPr>
        <w:t xml:space="preserve"> </w:t>
      </w:r>
      <w:r>
        <w:rPr>
          <w:rFonts w:ascii="Cambria" w:eastAsia="Cambria" w:hAnsi="Cambria" w:cs="Cambria"/>
          <w:color w:val="231F20"/>
          <w:spacing w:val="-1"/>
        </w:rPr>
        <w:t>developing</w:t>
      </w:r>
      <w:r>
        <w:rPr>
          <w:rFonts w:ascii="Cambria" w:eastAsia="Cambria" w:hAnsi="Cambria" w:cs="Cambria"/>
          <w:color w:val="231F20"/>
          <w:spacing w:val="-8"/>
        </w:rPr>
        <w:t xml:space="preserve"> </w:t>
      </w:r>
      <w:r>
        <w:rPr>
          <w:rFonts w:ascii="Cambria" w:eastAsia="Cambria" w:hAnsi="Cambria" w:cs="Cambria"/>
          <w:color w:val="231F20"/>
          <w:spacing w:val="-1"/>
        </w:rPr>
        <w:t>and</w:t>
      </w:r>
      <w:r>
        <w:rPr>
          <w:rFonts w:ascii="Cambria" w:eastAsia="Cambria" w:hAnsi="Cambria" w:cs="Cambria"/>
          <w:color w:val="231F20"/>
          <w:spacing w:val="-7"/>
        </w:rPr>
        <w:t xml:space="preserve"> </w:t>
      </w:r>
      <w:r>
        <w:rPr>
          <w:rFonts w:ascii="Cambria" w:eastAsia="Cambria" w:hAnsi="Cambria" w:cs="Cambria"/>
          <w:color w:val="231F20"/>
          <w:spacing w:val="-1"/>
        </w:rPr>
        <w:t>formalising</w:t>
      </w:r>
      <w:r>
        <w:rPr>
          <w:rFonts w:ascii="Cambria" w:eastAsia="Cambria" w:hAnsi="Cambria" w:cs="Cambria"/>
          <w:color w:val="231F20"/>
          <w:spacing w:val="-7"/>
        </w:rPr>
        <w:t xml:space="preserve"> </w:t>
      </w:r>
      <w:r>
        <w:rPr>
          <w:rFonts w:ascii="Cambria" w:eastAsia="Cambria" w:hAnsi="Cambria" w:cs="Cambria"/>
          <w:color w:val="231F20"/>
          <w:spacing w:val="-1"/>
        </w:rPr>
        <w:t>relationships</w:t>
      </w:r>
      <w:r>
        <w:rPr>
          <w:rFonts w:ascii="Cambria" w:eastAsia="Cambria" w:hAnsi="Cambria" w:cs="Cambria"/>
          <w:color w:val="231F20"/>
          <w:spacing w:val="-8"/>
        </w:rPr>
        <w:t xml:space="preserve"> </w:t>
      </w:r>
      <w:r>
        <w:rPr>
          <w:rFonts w:ascii="Cambria" w:eastAsia="Cambria" w:hAnsi="Cambria" w:cs="Cambria"/>
          <w:color w:val="231F20"/>
          <w:spacing w:val="-1"/>
        </w:rPr>
        <w:t>with</w:t>
      </w:r>
      <w:r>
        <w:rPr>
          <w:rFonts w:ascii="Cambria" w:eastAsia="Cambria" w:hAnsi="Cambria" w:cs="Cambria"/>
          <w:color w:val="231F20"/>
          <w:spacing w:val="40"/>
        </w:rPr>
        <w:t xml:space="preserve"> </w:t>
      </w:r>
      <w:r>
        <w:rPr>
          <w:rFonts w:ascii="Cambria" w:eastAsia="Cambria" w:hAnsi="Cambria" w:cs="Cambria"/>
          <w:color w:val="231F20"/>
          <w:spacing w:val="-1"/>
        </w:rPr>
        <w:t>whānau,</w:t>
      </w:r>
      <w:r>
        <w:rPr>
          <w:rFonts w:ascii="Cambria" w:eastAsia="Cambria" w:hAnsi="Cambria" w:cs="Cambria"/>
          <w:color w:val="231F20"/>
        </w:rPr>
        <w:t xml:space="preserve"> hapū, </w:t>
      </w:r>
      <w:r>
        <w:rPr>
          <w:rFonts w:ascii="Cambria" w:eastAsia="Cambria" w:hAnsi="Cambria" w:cs="Cambria"/>
          <w:color w:val="231F20"/>
          <w:spacing w:val="-2"/>
        </w:rPr>
        <w:t>iwi</w:t>
      </w:r>
      <w:r>
        <w:rPr>
          <w:rFonts w:ascii="Cambria" w:eastAsia="Cambria" w:hAnsi="Cambria" w:cs="Cambria"/>
          <w:color w:val="231F20"/>
        </w:rPr>
        <w:t xml:space="preserve"> and Māori </w:t>
      </w:r>
      <w:r>
        <w:rPr>
          <w:rFonts w:ascii="Cambria" w:eastAsia="Cambria" w:hAnsi="Cambria" w:cs="Cambria"/>
          <w:color w:val="231F20"/>
          <w:spacing w:val="-1"/>
        </w:rPr>
        <w:t>organisations.</w:t>
      </w:r>
      <w:r>
        <w:rPr>
          <w:rFonts w:ascii="Cambria" w:eastAsia="Cambria" w:hAnsi="Cambria" w:cs="Cambria"/>
          <w:color w:val="231F20"/>
        </w:rPr>
        <w:t xml:space="preserve"> </w:t>
      </w:r>
      <w:r>
        <w:rPr>
          <w:rFonts w:ascii="Cambria" w:eastAsia="Cambria" w:hAnsi="Cambria" w:cs="Cambria"/>
          <w:color w:val="231F20"/>
          <w:spacing w:val="-1"/>
        </w:rPr>
        <w:t>Further</w:t>
      </w:r>
      <w:r>
        <w:rPr>
          <w:rFonts w:ascii="Cambria" w:eastAsia="Cambria" w:hAnsi="Cambria" w:cs="Cambria"/>
          <w:color w:val="231F20"/>
          <w:spacing w:val="39"/>
        </w:rPr>
        <w:t xml:space="preserve"> </w:t>
      </w:r>
      <w:r>
        <w:rPr>
          <w:rFonts w:ascii="Cambria" w:eastAsia="Cambria" w:hAnsi="Cambria" w:cs="Cambria"/>
          <w:color w:val="231F20"/>
          <w:spacing w:val="-1"/>
        </w:rPr>
        <w:t>information</w:t>
      </w:r>
      <w:r>
        <w:rPr>
          <w:rFonts w:ascii="Cambria" w:eastAsia="Cambria" w:hAnsi="Cambria" w:cs="Cambria"/>
          <w:color w:val="231F20"/>
        </w:rPr>
        <w:t xml:space="preserve"> can be </w:t>
      </w:r>
      <w:r>
        <w:rPr>
          <w:rFonts w:ascii="Cambria" w:eastAsia="Cambria" w:hAnsi="Cambria" w:cs="Cambria"/>
          <w:color w:val="231F20"/>
          <w:spacing w:val="-1"/>
        </w:rPr>
        <w:t>found</w:t>
      </w:r>
      <w:r>
        <w:rPr>
          <w:rFonts w:ascii="Cambria" w:eastAsia="Cambria" w:hAnsi="Cambria" w:cs="Cambria"/>
          <w:color w:val="231F20"/>
        </w:rPr>
        <w:t xml:space="preserve"> on </w:t>
      </w:r>
      <w:r>
        <w:rPr>
          <w:rFonts w:ascii="Cambria" w:eastAsia="Cambria" w:hAnsi="Cambria" w:cs="Cambria"/>
          <w:color w:val="231F20"/>
          <w:spacing w:val="-9"/>
        </w:rPr>
        <w:t>Te</w:t>
      </w:r>
      <w:r>
        <w:rPr>
          <w:rFonts w:ascii="Cambria" w:eastAsia="Cambria" w:hAnsi="Cambria" w:cs="Cambria"/>
          <w:color w:val="231F20"/>
        </w:rPr>
        <w:t xml:space="preserve"> Puni </w:t>
      </w:r>
      <w:r>
        <w:rPr>
          <w:rFonts w:ascii="Cambria" w:eastAsia="Cambria" w:hAnsi="Cambria" w:cs="Cambria"/>
          <w:color w:val="231F20"/>
          <w:spacing w:val="-1"/>
        </w:rPr>
        <w:t>Kōkiri’s</w:t>
      </w:r>
      <w:r>
        <w:rPr>
          <w:rFonts w:ascii="Cambria" w:eastAsia="Cambria" w:hAnsi="Cambria" w:cs="Cambria"/>
          <w:color w:val="231F20"/>
          <w:spacing w:val="27"/>
        </w:rPr>
        <w:t xml:space="preserve"> </w:t>
      </w:r>
      <w:r>
        <w:rPr>
          <w:rFonts w:ascii="Cambria" w:eastAsia="Cambria" w:hAnsi="Cambria" w:cs="Cambria"/>
          <w:color w:val="231F20"/>
          <w:spacing w:val="-1"/>
        </w:rPr>
        <w:t>website:</w:t>
      </w:r>
      <w:r>
        <w:rPr>
          <w:rFonts w:ascii="Cambria" w:eastAsia="Cambria" w:hAnsi="Cambria" w:cs="Cambria"/>
          <w:color w:val="231F20"/>
          <w:spacing w:val="-6"/>
        </w:rPr>
        <w:t xml:space="preserve"> </w:t>
      </w:r>
      <w:hyperlink r:id="rId54">
        <w:r>
          <w:rPr>
            <w:rFonts w:ascii="Cambria" w:eastAsia="Cambria" w:hAnsi="Cambria" w:cs="Cambria"/>
            <w:color w:val="231F20"/>
            <w:spacing w:val="-2"/>
            <w:u w:val="single" w:color="231F20"/>
          </w:rPr>
          <w:t>www.tpk.govt.nz</w:t>
        </w:r>
        <w:r>
          <w:rPr>
            <w:rFonts w:ascii="Cambria" w:eastAsia="Cambria" w:hAnsi="Cambria" w:cs="Cambria"/>
            <w:color w:val="231F20"/>
            <w:spacing w:val="-2"/>
          </w:rPr>
          <w:t>.</w:t>
        </w:r>
      </w:hyperlink>
    </w:p>
    <w:p w:rsidR="00C03296" w:rsidRDefault="00C03296">
      <w:pPr>
        <w:spacing w:line="245" w:lineRule="auto"/>
        <w:rPr>
          <w:rFonts w:ascii="Cambria" w:eastAsia="Cambria" w:hAnsi="Cambria" w:cs="Cambria"/>
        </w:rPr>
        <w:sectPr w:rsidR="00C03296">
          <w:type w:val="continuous"/>
          <w:pgSz w:w="11910" w:h="16840"/>
          <w:pgMar w:top="320" w:right="720" w:bottom="280" w:left="620" w:header="720" w:footer="720" w:gutter="0"/>
          <w:cols w:num="2" w:space="720" w:equalWidth="0">
            <w:col w:w="5050" w:space="466"/>
            <w:col w:w="5054"/>
          </w:cols>
        </w:sectPr>
      </w:pPr>
    </w:p>
    <w:p w:rsidR="00C03296" w:rsidRDefault="00C03296">
      <w:pPr>
        <w:rPr>
          <w:rFonts w:ascii="Cambria" w:eastAsia="Cambria" w:hAnsi="Cambria" w:cs="Cambria"/>
          <w:sz w:val="20"/>
          <w:szCs w:val="20"/>
        </w:rPr>
      </w:pPr>
    </w:p>
    <w:p w:rsidR="00C03296" w:rsidRDefault="00C03296">
      <w:pPr>
        <w:rPr>
          <w:rFonts w:ascii="Cambria" w:eastAsia="Cambria" w:hAnsi="Cambria" w:cs="Cambria"/>
          <w:sz w:val="20"/>
          <w:szCs w:val="20"/>
        </w:rPr>
      </w:pPr>
    </w:p>
    <w:p w:rsidR="00C03296" w:rsidRDefault="00C03296">
      <w:pPr>
        <w:rPr>
          <w:rFonts w:ascii="Cambria" w:eastAsia="Cambria" w:hAnsi="Cambria" w:cs="Cambria"/>
          <w:sz w:val="20"/>
          <w:szCs w:val="20"/>
        </w:rPr>
        <w:sectPr w:rsidR="00C03296">
          <w:pgSz w:w="11910" w:h="16840"/>
          <w:pgMar w:top="640" w:right="660" w:bottom="660" w:left="620" w:header="432" w:footer="473" w:gutter="0"/>
          <w:cols w:space="720"/>
        </w:sectPr>
      </w:pPr>
    </w:p>
    <w:p w:rsidR="00C03296" w:rsidRDefault="00640ACF">
      <w:pPr>
        <w:pStyle w:val="Heading1"/>
        <w:spacing w:line="504" w:lineRule="exact"/>
        <w:ind w:right="5"/>
        <w:rPr>
          <w:b w:val="0"/>
          <w:bCs w:val="0"/>
        </w:rPr>
      </w:pPr>
      <w:bookmarkStart w:id="5" w:name="_Toc462141750"/>
      <w:r>
        <w:rPr>
          <w:color w:val="348087"/>
          <w:spacing w:val="-1"/>
        </w:rPr>
        <w:lastRenderedPageBreak/>
        <w:t>Engagement</w:t>
      </w:r>
      <w:r>
        <w:rPr>
          <w:color w:val="348087"/>
        </w:rPr>
        <w:t xml:space="preserve"> with</w:t>
      </w:r>
      <w:r>
        <w:rPr>
          <w:color w:val="348087"/>
          <w:spacing w:val="25"/>
        </w:rPr>
        <w:t xml:space="preserve"> </w:t>
      </w:r>
      <w:r>
        <w:rPr>
          <w:color w:val="348087"/>
          <w:spacing w:val="-2"/>
        </w:rPr>
        <w:t>Pacific</w:t>
      </w:r>
      <w:r>
        <w:rPr>
          <w:color w:val="348087"/>
        </w:rPr>
        <w:t xml:space="preserve"> people</w:t>
      </w:r>
      <w:bookmarkEnd w:id="5"/>
    </w:p>
    <w:p w:rsidR="00C03296" w:rsidRDefault="00640ACF">
      <w:pPr>
        <w:pStyle w:val="BodyText"/>
        <w:spacing w:before="131" w:line="245" w:lineRule="auto"/>
        <w:ind w:left="100" w:right="6" w:firstLine="0"/>
      </w:pPr>
      <w:r>
        <w:rPr>
          <w:color w:val="231F20"/>
        </w:rPr>
        <w:t xml:space="preserve">The </w:t>
      </w:r>
      <w:r>
        <w:rPr>
          <w:color w:val="231F20"/>
          <w:spacing w:val="-1"/>
        </w:rPr>
        <w:t>Pacific</w:t>
      </w:r>
      <w:r>
        <w:rPr>
          <w:color w:val="231F20"/>
        </w:rPr>
        <w:t xml:space="preserve"> population is </w:t>
      </w:r>
      <w:r>
        <w:rPr>
          <w:color w:val="231F20"/>
          <w:spacing w:val="-2"/>
        </w:rPr>
        <w:t>very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diverse</w:t>
      </w:r>
      <w:r>
        <w:rPr>
          <w:color w:val="231F20"/>
        </w:rPr>
        <w:t xml:space="preserve"> and made up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 xml:space="preserve">of people </w:t>
      </w:r>
      <w:r>
        <w:rPr>
          <w:color w:val="231F20"/>
          <w:spacing w:val="-1"/>
        </w:rPr>
        <w:t>from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many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Pacific</w:t>
      </w:r>
      <w:r>
        <w:rPr>
          <w:color w:val="231F20"/>
        </w:rPr>
        <w:t xml:space="preserve"> ethnicities, </w:t>
      </w:r>
      <w:r>
        <w:rPr>
          <w:color w:val="231F20"/>
          <w:spacing w:val="-1"/>
        </w:rPr>
        <w:t>primarily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</w:rPr>
        <w:t xml:space="preserve"> Samoa, Cook Islands, </w:t>
      </w:r>
      <w:r>
        <w:rPr>
          <w:color w:val="231F20"/>
          <w:spacing w:val="-4"/>
        </w:rPr>
        <w:t>Tonga,</w:t>
      </w:r>
      <w:r>
        <w:rPr>
          <w:color w:val="231F20"/>
        </w:rPr>
        <w:t xml:space="preserve"> Niue,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Fiji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Tokelau,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smaller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numbers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Tuvalu,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 xml:space="preserve">Kiribati, </w:t>
      </w:r>
      <w:r>
        <w:rPr>
          <w:color w:val="231F20"/>
          <w:spacing w:val="-1"/>
        </w:rPr>
        <w:t>Papua</w:t>
      </w:r>
      <w:r>
        <w:rPr>
          <w:color w:val="231F20"/>
        </w:rPr>
        <w:t xml:space="preserve"> New Guinea, </w:t>
      </w:r>
      <w:r>
        <w:rPr>
          <w:color w:val="231F20"/>
          <w:spacing w:val="-2"/>
        </w:rPr>
        <w:t>Vanuatu,</w:t>
      </w:r>
      <w:r>
        <w:rPr>
          <w:color w:val="231F20"/>
        </w:rPr>
        <w:t xml:space="preserve"> the Solomon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Islands</w:t>
      </w:r>
      <w:r w:rsidR="00CB29C9">
        <w:rPr>
          <w:color w:val="231F20"/>
          <w:spacing w:val="-1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island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States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Micronesia.</w:t>
      </w:r>
    </w:p>
    <w:p w:rsidR="00C03296" w:rsidRDefault="00640ACF">
      <w:pPr>
        <w:pStyle w:val="BodyText"/>
        <w:spacing w:before="170" w:line="245" w:lineRule="auto"/>
        <w:ind w:left="100" w:right="5" w:firstLine="0"/>
      </w:pPr>
      <w:r>
        <w:rPr>
          <w:color w:val="231F20"/>
        </w:rPr>
        <w:t xml:space="preserve">Good consultation amongst </w:t>
      </w:r>
      <w:r>
        <w:rPr>
          <w:color w:val="231F20"/>
          <w:spacing w:val="-1"/>
        </w:rPr>
        <w:t>Pacific</w:t>
      </w:r>
      <w:r>
        <w:rPr>
          <w:color w:val="231F20"/>
        </w:rPr>
        <w:t xml:space="preserve"> people </w:t>
      </w:r>
      <w:r>
        <w:rPr>
          <w:color w:val="231F20"/>
          <w:spacing w:val="-3"/>
        </w:rPr>
        <w:t>involves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creation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maintenance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relationships.</w:t>
      </w:r>
      <w:r>
        <w:rPr>
          <w:color w:val="231F20"/>
          <w:spacing w:val="53"/>
          <w:w w:val="99"/>
        </w:rPr>
        <w:t xml:space="preserve"> </w:t>
      </w:r>
      <w:r>
        <w:rPr>
          <w:color w:val="231F20"/>
          <w:spacing w:val="-7"/>
        </w:rPr>
        <w:t>T</w:t>
      </w:r>
      <w:r>
        <w:rPr>
          <w:color w:val="231F20"/>
          <w:spacing w:val="-6"/>
        </w:rPr>
        <w:t>ak</w:t>
      </w:r>
      <w:r>
        <w:rPr>
          <w:color w:val="231F20"/>
          <w:spacing w:val="-7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time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observe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protocols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practices,</w:t>
      </w:r>
      <w:r>
        <w:rPr>
          <w:color w:val="231F20"/>
          <w:spacing w:val="30"/>
          <w:w w:val="99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often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upheld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-3"/>
        </w:rPr>
        <w:t xml:space="preserve"> prayer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 w:rsidR="00CB29C9">
        <w:rPr>
          <w:color w:val="231F20"/>
          <w:spacing w:val="-1"/>
        </w:rPr>
        <w:t xml:space="preserve"> the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recognition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church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leaders.</w:t>
      </w:r>
    </w:p>
    <w:p w:rsidR="00C03296" w:rsidRDefault="00640ACF">
      <w:pPr>
        <w:pStyle w:val="BodyText"/>
        <w:spacing w:before="170"/>
        <w:ind w:left="100" w:right="6" w:firstLine="0"/>
        <w:rPr>
          <w:rFonts w:cs="Cambria"/>
        </w:rPr>
      </w:pPr>
      <w:r>
        <w:rPr>
          <w:color w:val="231F20"/>
          <w:spacing w:val="-1"/>
        </w:rPr>
        <w:t>Pacific</w:t>
      </w:r>
      <w:r>
        <w:rPr>
          <w:color w:val="231F20"/>
        </w:rPr>
        <w:t xml:space="preserve"> people will be </w:t>
      </w:r>
      <w:r>
        <w:rPr>
          <w:color w:val="231F20"/>
          <w:spacing w:val="-1"/>
        </w:rPr>
        <w:t>encouraged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participate</w:t>
      </w:r>
      <w:r>
        <w:rPr>
          <w:color w:val="231F20"/>
        </w:rPr>
        <w:t xml:space="preserve"> if</w:t>
      </w:r>
    </w:p>
    <w:p w:rsidR="00C03296" w:rsidRDefault="00640ACF">
      <w:pPr>
        <w:pStyle w:val="BodyText"/>
        <w:spacing w:before="6"/>
        <w:ind w:left="100" w:right="6" w:firstLine="0"/>
      </w:pPr>
      <w:r>
        <w:rPr>
          <w:color w:val="231F20"/>
          <w:spacing w:val="-2"/>
        </w:rPr>
        <w:t>you: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187" w:line="245" w:lineRule="auto"/>
        <w:ind w:right="5"/>
        <w:rPr>
          <w:rFonts w:cs="Cambria"/>
        </w:rPr>
      </w:pPr>
      <w:r>
        <w:rPr>
          <w:color w:val="231F20"/>
          <w:spacing w:val="-2"/>
        </w:rPr>
        <w:t>invest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time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building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relationships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linking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 xml:space="preserve">with </w:t>
      </w:r>
      <w:r>
        <w:rPr>
          <w:color w:val="231F20"/>
          <w:spacing w:val="-1"/>
        </w:rPr>
        <w:t>Pacific</w:t>
      </w:r>
      <w:r>
        <w:rPr>
          <w:color w:val="231F20"/>
        </w:rPr>
        <w:t xml:space="preserve"> people in </w:t>
      </w:r>
      <w:r>
        <w:rPr>
          <w:color w:val="231F20"/>
          <w:spacing w:val="-2"/>
        </w:rPr>
        <w:t>your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agency,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Pacific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churches,</w:t>
      </w:r>
      <w:r>
        <w:rPr>
          <w:color w:val="231F20"/>
        </w:rPr>
        <w:t xml:space="preserve"> or </w:t>
      </w:r>
      <w:r>
        <w:rPr>
          <w:color w:val="231F20"/>
          <w:spacing w:val="-1"/>
        </w:rPr>
        <w:t>Pacific</w:t>
      </w:r>
      <w:r>
        <w:rPr>
          <w:color w:val="231F20"/>
        </w:rPr>
        <w:t xml:space="preserve"> community </w:t>
      </w:r>
      <w:r>
        <w:rPr>
          <w:color w:val="231F20"/>
          <w:spacing w:val="-1"/>
        </w:rPr>
        <w:t>groups;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178"/>
        <w:rPr>
          <w:rFonts w:cs="Cambria"/>
        </w:rPr>
      </w:pPr>
      <w:r>
        <w:rPr>
          <w:color w:val="231F20"/>
          <w:spacing w:val="-1"/>
        </w:rPr>
        <w:t>ensure</w:t>
      </w:r>
      <w:r>
        <w:rPr>
          <w:color w:val="231F20"/>
        </w:rPr>
        <w:t xml:space="preserve"> that </w:t>
      </w:r>
      <w:r>
        <w:rPr>
          <w:color w:val="231F20"/>
          <w:spacing w:val="-1"/>
        </w:rPr>
        <w:t>Pacific-focused</w:t>
      </w:r>
      <w:r>
        <w:rPr>
          <w:color w:val="231F20"/>
        </w:rPr>
        <w:t xml:space="preserve"> meetings </w:t>
      </w:r>
      <w:r>
        <w:rPr>
          <w:color w:val="231F20"/>
          <w:spacing w:val="-1"/>
        </w:rPr>
        <w:t>take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account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distinct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cultures,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languages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values</w:t>
      </w:r>
      <w:r>
        <w:rPr>
          <w:color w:val="231F20"/>
        </w:rPr>
        <w:t xml:space="preserve"> within each of the </w:t>
      </w:r>
      <w:r>
        <w:rPr>
          <w:color w:val="231F20"/>
          <w:spacing w:val="-1"/>
        </w:rPr>
        <w:t>Pacific</w:t>
      </w:r>
      <w:r>
        <w:rPr>
          <w:color w:val="231F20"/>
        </w:rPr>
        <w:t xml:space="preserve"> nations;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ind w:right="6"/>
        <w:rPr>
          <w:rFonts w:cs="Cambria"/>
        </w:rPr>
      </w:pPr>
      <w:r>
        <w:rPr>
          <w:color w:val="231F20"/>
          <w:spacing w:val="-1"/>
        </w:rPr>
        <w:t>show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respect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Pacific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customs</w:t>
      </w:r>
      <w:r>
        <w:rPr>
          <w:color w:val="231F20"/>
        </w:rPr>
        <w:t xml:space="preserve"> and </w:t>
      </w:r>
      <w:r>
        <w:rPr>
          <w:color w:val="231F20"/>
          <w:spacing w:val="-1"/>
        </w:rPr>
        <w:t>protocols</w:t>
      </w:r>
    </w:p>
    <w:p w:rsidR="00C03296" w:rsidRDefault="00640ACF">
      <w:pPr>
        <w:pStyle w:val="BodyText"/>
        <w:spacing w:before="6"/>
        <w:ind w:right="6" w:firstLine="0"/>
      </w:pPr>
      <w:r>
        <w:rPr>
          <w:color w:val="231F20"/>
        </w:rPr>
        <w:t>such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opening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meeting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prayer; </w:t>
      </w:r>
      <w:r>
        <w:rPr>
          <w:color w:val="231F20"/>
          <w:spacing w:val="-1"/>
        </w:rPr>
        <w:t>and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 w:line="245" w:lineRule="auto"/>
        <w:ind w:right="197"/>
      </w:pPr>
      <w:r>
        <w:rPr>
          <w:color w:val="231F20"/>
          <w:spacing w:val="-2"/>
        </w:rPr>
        <w:t>acknowledge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individuals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who</w:t>
      </w:r>
      <w:r>
        <w:rPr>
          <w:color w:val="231F20"/>
          <w:spacing w:val="-3"/>
        </w:rPr>
        <w:t xml:space="preserve"> have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cultural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status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 xml:space="preserve">the </w:t>
      </w:r>
      <w:r>
        <w:rPr>
          <w:color w:val="231F20"/>
        </w:rPr>
        <w:t>meeting,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 xml:space="preserve">as </w:t>
      </w:r>
      <w:r>
        <w:rPr>
          <w:color w:val="231F20"/>
          <w:spacing w:val="-5"/>
        </w:rPr>
        <w:t>T</w:t>
      </w:r>
      <w:r>
        <w:rPr>
          <w:color w:val="231F20"/>
          <w:spacing w:val="-4"/>
        </w:rPr>
        <w:t>ongan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nobility,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church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ministers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Samoan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matai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(chiefs).</w:t>
      </w:r>
    </w:p>
    <w:p w:rsidR="00C03296" w:rsidRDefault="00C03296">
      <w:pPr>
        <w:spacing w:before="4"/>
        <w:rPr>
          <w:rFonts w:ascii="Cambria" w:eastAsia="Cambria" w:hAnsi="Cambria" w:cs="Cambria"/>
          <w:sz w:val="27"/>
          <w:szCs w:val="27"/>
        </w:rPr>
      </w:pPr>
    </w:p>
    <w:p w:rsidR="00C03296" w:rsidRDefault="00640ACF">
      <w:pPr>
        <w:pStyle w:val="BodyText"/>
        <w:spacing w:before="0" w:line="245" w:lineRule="auto"/>
        <w:ind w:left="100" w:right="5" w:firstLine="0"/>
      </w:pPr>
      <w:r>
        <w:rPr>
          <w:rFonts w:cs="Cambria"/>
          <w:color w:val="231F20"/>
          <w:spacing w:val="-1"/>
        </w:rPr>
        <w:t>Further</w:t>
      </w:r>
      <w:r>
        <w:rPr>
          <w:rFonts w:cs="Cambria"/>
          <w:color w:val="231F20"/>
        </w:rPr>
        <w:t xml:space="preserve"> </w:t>
      </w:r>
      <w:r>
        <w:rPr>
          <w:rFonts w:cs="Cambria"/>
          <w:color w:val="231F20"/>
          <w:spacing w:val="-1"/>
        </w:rPr>
        <w:t>information</w:t>
      </w:r>
      <w:r>
        <w:rPr>
          <w:rFonts w:cs="Cambria"/>
          <w:color w:val="231F20"/>
        </w:rPr>
        <w:t xml:space="preserve"> about </w:t>
      </w:r>
      <w:r>
        <w:rPr>
          <w:rFonts w:cs="Cambria"/>
          <w:color w:val="231F20"/>
          <w:spacing w:val="-1"/>
        </w:rPr>
        <w:t>engagement</w:t>
      </w:r>
      <w:r>
        <w:rPr>
          <w:rFonts w:cs="Cambria"/>
          <w:color w:val="231F20"/>
        </w:rPr>
        <w:t xml:space="preserve"> with </w:t>
      </w:r>
      <w:r>
        <w:rPr>
          <w:rFonts w:cs="Cambria"/>
          <w:color w:val="231F20"/>
          <w:spacing w:val="-1"/>
        </w:rPr>
        <w:t>Pacific</w:t>
      </w:r>
      <w:r>
        <w:rPr>
          <w:rFonts w:cs="Cambria"/>
          <w:color w:val="231F20"/>
          <w:spacing w:val="43"/>
        </w:rPr>
        <w:t xml:space="preserve"> </w:t>
      </w:r>
      <w:r>
        <w:rPr>
          <w:rFonts w:cs="Cambria"/>
          <w:color w:val="231F20"/>
        </w:rPr>
        <w:t xml:space="preserve">people can be </w:t>
      </w:r>
      <w:r>
        <w:rPr>
          <w:rFonts w:cs="Cambria"/>
          <w:color w:val="231F20"/>
          <w:spacing w:val="-1"/>
        </w:rPr>
        <w:t>found</w:t>
      </w:r>
      <w:r>
        <w:rPr>
          <w:rFonts w:cs="Cambria"/>
          <w:color w:val="231F20"/>
        </w:rPr>
        <w:t xml:space="preserve"> on the Ministry </w:t>
      </w:r>
      <w:r>
        <w:rPr>
          <w:rFonts w:cs="Cambria"/>
          <w:color w:val="231F20"/>
          <w:spacing w:val="-1"/>
        </w:rPr>
        <w:t>for</w:t>
      </w:r>
      <w:r>
        <w:rPr>
          <w:rFonts w:cs="Cambria"/>
          <w:color w:val="231F20"/>
        </w:rPr>
        <w:t xml:space="preserve"> </w:t>
      </w:r>
      <w:r>
        <w:rPr>
          <w:rFonts w:cs="Cambria"/>
          <w:color w:val="231F20"/>
          <w:spacing w:val="-1"/>
        </w:rPr>
        <w:t>Pacific</w:t>
      </w:r>
      <w:r>
        <w:rPr>
          <w:rFonts w:cs="Cambria"/>
          <w:color w:val="231F20"/>
          <w:spacing w:val="25"/>
        </w:rPr>
        <w:t xml:space="preserve"> </w:t>
      </w:r>
      <w:r>
        <w:rPr>
          <w:color w:val="231F20"/>
          <w:spacing w:val="-1"/>
        </w:rPr>
        <w:t>Peoples’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website:</w:t>
      </w:r>
      <w:r>
        <w:rPr>
          <w:color w:val="231F20"/>
          <w:spacing w:val="-7"/>
        </w:rPr>
        <w:t xml:space="preserve"> </w:t>
      </w:r>
      <w:hyperlink r:id="rId55">
        <w:r>
          <w:rPr>
            <w:color w:val="231F20"/>
            <w:spacing w:val="-2"/>
            <w:u w:val="single" w:color="231F20"/>
          </w:rPr>
          <w:t>www.mpp.govt.nz</w:t>
        </w:r>
        <w:r>
          <w:rPr>
            <w:color w:val="231F20"/>
            <w:spacing w:val="-2"/>
          </w:rPr>
          <w:t>.</w:t>
        </w:r>
      </w:hyperlink>
    </w:p>
    <w:p w:rsidR="00C03296" w:rsidRDefault="00640ACF">
      <w:pPr>
        <w:pStyle w:val="Heading1"/>
        <w:spacing w:line="504" w:lineRule="exact"/>
        <w:ind w:right="136"/>
        <w:rPr>
          <w:b w:val="0"/>
          <w:bCs w:val="0"/>
        </w:rPr>
      </w:pPr>
      <w:r>
        <w:rPr>
          <w:b w:val="0"/>
        </w:rPr>
        <w:br w:type="column"/>
      </w:r>
      <w:bookmarkStart w:id="6" w:name="_Toc462141751"/>
      <w:r>
        <w:rPr>
          <w:color w:val="348087"/>
          <w:spacing w:val="-1"/>
        </w:rPr>
        <w:lastRenderedPageBreak/>
        <w:t>Engagement</w:t>
      </w:r>
      <w:r>
        <w:rPr>
          <w:color w:val="348087"/>
        </w:rPr>
        <w:t xml:space="preserve"> with</w:t>
      </w:r>
      <w:r>
        <w:rPr>
          <w:color w:val="348087"/>
          <w:spacing w:val="26"/>
        </w:rPr>
        <w:t xml:space="preserve"> </w:t>
      </w:r>
      <w:r>
        <w:rPr>
          <w:color w:val="348087"/>
        </w:rPr>
        <w:t xml:space="preserve">ethnic </w:t>
      </w:r>
      <w:r>
        <w:rPr>
          <w:color w:val="348087"/>
          <w:spacing w:val="-1"/>
        </w:rPr>
        <w:t>communities</w:t>
      </w:r>
      <w:bookmarkEnd w:id="6"/>
    </w:p>
    <w:p w:rsidR="00C03296" w:rsidRDefault="00640ACF">
      <w:pPr>
        <w:pStyle w:val="BodyText"/>
        <w:spacing w:before="131" w:line="245" w:lineRule="auto"/>
        <w:ind w:left="100" w:right="98" w:firstLine="0"/>
      </w:pPr>
      <w:r>
        <w:rPr>
          <w:color w:val="231F20"/>
          <w:spacing w:val="-1"/>
        </w:rPr>
        <w:t>When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engaging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ethnic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communities,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remember</w:t>
      </w:r>
      <w:r>
        <w:rPr>
          <w:color w:val="231F20"/>
          <w:spacing w:val="30"/>
          <w:w w:val="99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different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groups,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tribes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-1"/>
        </w:rPr>
        <w:t>religions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within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community. </w:t>
      </w:r>
      <w:r>
        <w:rPr>
          <w:color w:val="231F20"/>
          <w:spacing w:val="-1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acknowledge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differences.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assume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homogeneous.</w:t>
      </w:r>
    </w:p>
    <w:p w:rsidR="00C03296" w:rsidRDefault="00640ACF">
      <w:pPr>
        <w:pStyle w:val="BodyText"/>
        <w:spacing w:before="170" w:line="245" w:lineRule="auto"/>
        <w:ind w:left="100" w:right="136" w:firstLine="0"/>
      </w:pPr>
      <w:r>
        <w:rPr>
          <w:color w:val="231F20"/>
          <w:spacing w:val="-1"/>
        </w:rPr>
        <w:t>Some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broad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values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ethnic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are: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181" w:line="245" w:lineRule="auto"/>
        <w:ind w:right="136"/>
      </w:pPr>
      <w:r>
        <w:rPr>
          <w:color w:val="231F20"/>
          <w:spacing w:val="-1"/>
        </w:rPr>
        <w:t>collectivism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well-being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individual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3"/>
          <w:w w:val="9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context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collective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than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individual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well-being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isolation;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136"/>
      </w:pPr>
      <w:r>
        <w:rPr>
          <w:color w:val="231F20"/>
          <w:spacing w:val="-2"/>
        </w:rPr>
        <w:t>hierarchy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elders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those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who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hold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positions</w:t>
      </w:r>
      <w:r>
        <w:rPr>
          <w:color w:val="231F20"/>
          <w:spacing w:val="26"/>
          <w:w w:val="99"/>
        </w:rPr>
        <w:t xml:space="preserve"> </w:t>
      </w:r>
      <w:r>
        <w:rPr>
          <w:rFonts w:cs="Cambria"/>
          <w:color w:val="231F20"/>
        </w:rPr>
        <w:t xml:space="preserve">of </w:t>
      </w:r>
      <w:r>
        <w:rPr>
          <w:rFonts w:cs="Cambria"/>
          <w:color w:val="231F20"/>
          <w:spacing w:val="-1"/>
        </w:rPr>
        <w:t>esteem</w:t>
      </w:r>
      <w:r>
        <w:rPr>
          <w:rFonts w:cs="Cambria"/>
          <w:color w:val="231F20"/>
        </w:rPr>
        <w:t xml:space="preserve"> </w:t>
      </w:r>
      <w:r>
        <w:rPr>
          <w:rFonts w:cs="Cambria"/>
          <w:color w:val="231F20"/>
          <w:spacing w:val="-3"/>
        </w:rPr>
        <w:t>have</w:t>
      </w:r>
      <w:r>
        <w:rPr>
          <w:rFonts w:cs="Cambria"/>
          <w:color w:val="231F20"/>
        </w:rPr>
        <w:t xml:space="preserve"> influence and </w:t>
      </w:r>
      <w:r>
        <w:rPr>
          <w:rFonts w:cs="Cambria"/>
          <w:color w:val="231F20"/>
          <w:spacing w:val="-2"/>
        </w:rPr>
        <w:t>are</w:t>
      </w:r>
      <w:r>
        <w:rPr>
          <w:rFonts w:cs="Cambria"/>
          <w:color w:val="231F20"/>
        </w:rPr>
        <w:t xml:space="preserve"> </w:t>
      </w:r>
      <w:r>
        <w:rPr>
          <w:rFonts w:cs="Cambria"/>
          <w:color w:val="231F20"/>
          <w:spacing w:val="-1"/>
        </w:rPr>
        <w:t>viewed</w:t>
      </w:r>
      <w:r>
        <w:rPr>
          <w:rFonts w:cs="Cambria"/>
          <w:color w:val="231F20"/>
        </w:rPr>
        <w:t xml:space="preserve"> as the</w:t>
      </w:r>
      <w:r>
        <w:rPr>
          <w:rFonts w:cs="Cambria"/>
          <w:color w:val="231F20"/>
          <w:spacing w:val="21"/>
        </w:rPr>
        <w:t xml:space="preserve"> </w:t>
      </w:r>
      <w:r>
        <w:rPr>
          <w:color w:val="231F20"/>
          <w:spacing w:val="-1"/>
        </w:rPr>
        <w:t>‘spokespersons’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particular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community;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228"/>
      </w:pPr>
      <w:r>
        <w:rPr>
          <w:color w:val="231F20"/>
          <w:spacing w:val="-2"/>
        </w:rPr>
        <w:t>family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immediate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wider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family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unit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to well-being;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228"/>
      </w:pPr>
      <w:r>
        <w:rPr>
          <w:color w:val="231F20"/>
          <w:spacing w:val="-2"/>
        </w:rPr>
        <w:t>faith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religion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ethnic</w:t>
      </w:r>
      <w:r>
        <w:rPr>
          <w:color w:val="231F20"/>
          <w:spacing w:val="30"/>
          <w:w w:val="99"/>
        </w:rPr>
        <w:t xml:space="preserve"> </w:t>
      </w:r>
      <w:r>
        <w:rPr>
          <w:color w:val="231F20"/>
        </w:rPr>
        <w:t>communities,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faith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forms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central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part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identity;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131"/>
      </w:pPr>
      <w:r>
        <w:rPr>
          <w:rFonts w:cs="Cambria"/>
          <w:color w:val="231F20"/>
        </w:rPr>
        <w:t xml:space="preserve">self-sufficiency </w:t>
      </w:r>
      <w:r>
        <w:rPr>
          <w:rFonts w:cs="Cambria"/>
          <w:color w:val="231F20"/>
          <w:spacing w:val="-1"/>
        </w:rPr>
        <w:t>(‘for</w:t>
      </w:r>
      <w:r>
        <w:rPr>
          <w:rFonts w:cs="Cambria"/>
          <w:color w:val="231F20"/>
        </w:rPr>
        <w:t xml:space="preserve"> us, </w:t>
      </w:r>
      <w:r>
        <w:rPr>
          <w:rFonts w:cs="Cambria"/>
          <w:color w:val="231F20"/>
          <w:spacing w:val="-2"/>
        </w:rPr>
        <w:t>by</w:t>
      </w:r>
      <w:r>
        <w:rPr>
          <w:rFonts w:cs="Cambria"/>
          <w:color w:val="231F20"/>
        </w:rPr>
        <w:t xml:space="preserve"> us’) – a </w:t>
      </w:r>
      <w:r>
        <w:rPr>
          <w:rFonts w:cs="Cambria"/>
          <w:color w:val="231F20"/>
          <w:spacing w:val="-1"/>
        </w:rPr>
        <w:t>desire</w:t>
      </w:r>
      <w:r>
        <w:rPr>
          <w:rFonts w:cs="Cambria"/>
          <w:color w:val="231F20"/>
        </w:rPr>
        <w:t xml:space="preserve"> </w:t>
      </w:r>
      <w:r>
        <w:rPr>
          <w:rFonts w:cs="Cambria"/>
          <w:color w:val="231F20"/>
          <w:spacing w:val="-1"/>
        </w:rPr>
        <w:t>to</w:t>
      </w:r>
      <w:r>
        <w:rPr>
          <w:rFonts w:cs="Cambria"/>
          <w:color w:val="231F20"/>
          <w:spacing w:val="24"/>
        </w:rPr>
        <w:t xml:space="preserve"> </w:t>
      </w:r>
      <w:r>
        <w:rPr>
          <w:rFonts w:cs="Cambria"/>
          <w:color w:val="231F20"/>
          <w:spacing w:val="-1"/>
        </w:rPr>
        <w:t>contribute</w:t>
      </w:r>
      <w:r>
        <w:rPr>
          <w:rFonts w:cs="Cambria"/>
          <w:color w:val="231F20"/>
        </w:rPr>
        <w:t xml:space="preserve"> </w:t>
      </w:r>
      <w:r>
        <w:rPr>
          <w:rFonts w:cs="Cambria"/>
          <w:color w:val="231F20"/>
          <w:spacing w:val="-1"/>
        </w:rPr>
        <w:t>to</w:t>
      </w:r>
      <w:r>
        <w:rPr>
          <w:rFonts w:cs="Cambria"/>
          <w:color w:val="231F20"/>
        </w:rPr>
        <w:t xml:space="preserve"> New Zealand’s </w:t>
      </w:r>
      <w:r>
        <w:rPr>
          <w:rFonts w:cs="Cambria"/>
          <w:color w:val="231F20"/>
          <w:spacing w:val="-1"/>
        </w:rPr>
        <w:t>future,</w:t>
      </w:r>
      <w:r>
        <w:rPr>
          <w:rFonts w:cs="Cambria"/>
          <w:color w:val="231F20"/>
        </w:rPr>
        <w:t xml:space="preserve"> and </w:t>
      </w:r>
      <w:r>
        <w:rPr>
          <w:rFonts w:cs="Cambria"/>
          <w:color w:val="231F20"/>
          <w:spacing w:val="-1"/>
        </w:rPr>
        <w:t>to</w:t>
      </w:r>
      <w:r>
        <w:rPr>
          <w:rFonts w:cs="Cambria"/>
          <w:color w:val="231F20"/>
        </w:rPr>
        <w:t xml:space="preserve"> build</w:t>
      </w:r>
      <w:r>
        <w:rPr>
          <w:rFonts w:cs="Cambria"/>
          <w:color w:val="231F20"/>
          <w:spacing w:val="23"/>
        </w:rPr>
        <w:t xml:space="preserve"> </w:t>
      </w:r>
      <w:r>
        <w:rPr>
          <w:rFonts w:cs="Cambria"/>
          <w:color w:val="231F20"/>
        </w:rPr>
        <w:t xml:space="preserve">self-sufficient </w:t>
      </w:r>
      <w:r>
        <w:rPr>
          <w:rFonts w:cs="Cambria"/>
          <w:color w:val="231F20"/>
          <w:spacing w:val="-2"/>
        </w:rPr>
        <w:t>lives</w:t>
      </w:r>
      <w:r>
        <w:rPr>
          <w:rFonts w:cs="Cambria"/>
          <w:color w:val="231F20"/>
        </w:rPr>
        <w:t xml:space="preserve"> </w:t>
      </w:r>
      <w:r>
        <w:rPr>
          <w:rFonts w:cs="Cambria"/>
          <w:color w:val="231F20"/>
          <w:spacing w:val="-1"/>
        </w:rPr>
        <w:t>for</w:t>
      </w:r>
      <w:r>
        <w:rPr>
          <w:rFonts w:cs="Cambria"/>
          <w:color w:val="231F20"/>
        </w:rPr>
        <w:t xml:space="preserve"> their communities and</w:t>
      </w:r>
      <w:r>
        <w:rPr>
          <w:rFonts w:cs="Cambria"/>
          <w:color w:val="231F20"/>
          <w:spacing w:val="20"/>
        </w:rPr>
        <w:t xml:space="preserve"> </w:t>
      </w:r>
      <w:r>
        <w:rPr>
          <w:color w:val="231F20"/>
          <w:spacing w:val="-2"/>
        </w:rPr>
        <w:t>families.</w:t>
      </w:r>
    </w:p>
    <w:p w:rsidR="00C03296" w:rsidRDefault="00C03296">
      <w:pPr>
        <w:spacing w:before="4"/>
        <w:rPr>
          <w:rFonts w:ascii="Cambria" w:eastAsia="Cambria" w:hAnsi="Cambria" w:cs="Cambria"/>
          <w:sz w:val="27"/>
          <w:szCs w:val="27"/>
        </w:rPr>
      </w:pPr>
    </w:p>
    <w:p w:rsidR="00C03296" w:rsidRDefault="00640ACF">
      <w:pPr>
        <w:pStyle w:val="BodyText"/>
        <w:spacing w:before="0"/>
        <w:ind w:left="100" w:firstLine="0"/>
      </w:pPr>
      <w:r>
        <w:rPr>
          <w:color w:val="231F20"/>
          <w:spacing w:val="-2"/>
        </w:rPr>
        <w:t>Before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engage: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187" w:line="245" w:lineRule="auto"/>
        <w:ind w:right="107"/>
      </w:pPr>
      <w:r>
        <w:rPr>
          <w:color w:val="231F20"/>
          <w:spacing w:val="-1"/>
        </w:rPr>
        <w:t>learn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about</w:t>
      </w:r>
      <w:r>
        <w:rPr>
          <w:color w:val="231F20"/>
          <w:spacing w:val="-5"/>
        </w:rPr>
        <w:t xml:space="preserve"> </w:t>
      </w:r>
      <w:r w:rsidR="00CB29C9">
        <w:rPr>
          <w:color w:val="231F20"/>
          <w:spacing w:val="-5"/>
        </w:rPr>
        <w:t xml:space="preserve">the </w:t>
      </w:r>
      <w:r>
        <w:rPr>
          <w:color w:val="231F20"/>
        </w:rPr>
        <w:t>communities</w:t>
      </w:r>
      <w:r w:rsidR="00CB29C9">
        <w:rPr>
          <w:color w:val="231F20"/>
        </w:rPr>
        <w:t>’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worldviews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 xml:space="preserve">settlement </w:t>
      </w:r>
      <w:r>
        <w:rPr>
          <w:color w:val="231F20"/>
          <w:spacing w:val="-1"/>
        </w:rPr>
        <w:t>history</w:t>
      </w:r>
      <w:r>
        <w:rPr>
          <w:color w:val="231F20"/>
        </w:rPr>
        <w:t xml:space="preserve"> (some </w:t>
      </w:r>
      <w:r>
        <w:rPr>
          <w:color w:val="231F20"/>
          <w:spacing w:val="-2"/>
        </w:rPr>
        <w:t>may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</w:rPr>
        <w:t xml:space="preserve"> been in New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 xml:space="preserve">Zealand </w:t>
      </w:r>
      <w:r>
        <w:rPr>
          <w:color w:val="231F20"/>
          <w:spacing w:val="-1"/>
        </w:rPr>
        <w:t>for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several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generations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while</w:t>
      </w:r>
      <w:r>
        <w:rPr>
          <w:color w:val="231F20"/>
        </w:rPr>
        <w:t xml:space="preserve"> others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recent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immigrants);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360"/>
      </w:pPr>
      <w:r>
        <w:rPr>
          <w:color w:val="231F20"/>
          <w:spacing w:val="-3"/>
        </w:rPr>
        <w:t>remove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barriers</w:t>
      </w:r>
      <w:r>
        <w:rPr>
          <w:color w:val="231F20"/>
          <w:spacing w:val="-2"/>
        </w:rPr>
        <w:t xml:space="preserve"> 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participation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like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complex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documents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jargon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venues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requiring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spacing w:val="-1"/>
        </w:rPr>
        <w:t>considerable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travel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attendees;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397"/>
      </w:pPr>
      <w:r>
        <w:rPr>
          <w:color w:val="231F20"/>
        </w:rPr>
        <w:t xml:space="preserve">identify people with influence and </w:t>
      </w:r>
      <w:r>
        <w:rPr>
          <w:color w:val="231F20"/>
          <w:spacing w:val="-1"/>
        </w:rPr>
        <w:t>credibility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community, </w:t>
      </w:r>
      <w:r>
        <w:rPr>
          <w:color w:val="231F20"/>
          <w:spacing w:val="-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those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who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3"/>
        </w:rPr>
        <w:t xml:space="preserve">have </w:t>
      </w:r>
      <w:r>
        <w:rPr>
          <w:color w:val="231F20"/>
          <w:spacing w:val="-1"/>
        </w:rPr>
        <w:t>the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mandate;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269"/>
      </w:pPr>
      <w:r>
        <w:rPr>
          <w:color w:val="231F20"/>
        </w:rPr>
        <w:t xml:space="preserve">find out </w:t>
      </w:r>
      <w:r>
        <w:rPr>
          <w:color w:val="231F20"/>
          <w:spacing w:val="-1"/>
        </w:rPr>
        <w:t>whether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different</w:t>
      </w:r>
      <w:r>
        <w:rPr>
          <w:color w:val="231F20"/>
        </w:rPr>
        <w:t xml:space="preserve"> sections of 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need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separate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</w:rPr>
        <w:t>discuss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men,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women,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  <w:spacing w:val="-1"/>
        </w:rPr>
        <w:t>youth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elderly;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554"/>
      </w:pPr>
      <w:r>
        <w:rPr>
          <w:color w:val="231F20"/>
          <w:spacing w:val="-1"/>
        </w:rPr>
        <w:t>use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interpreters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translate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documents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-1"/>
        </w:rPr>
        <w:t>necessary;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413"/>
      </w:pPr>
      <w:r>
        <w:rPr>
          <w:color w:val="231F20"/>
          <w:spacing w:val="-1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sensitive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cultural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values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protocols,</w:t>
      </w:r>
      <w:r>
        <w:rPr>
          <w:color w:val="231F20"/>
          <w:spacing w:val="41"/>
          <w:w w:val="99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prayers,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recognise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institutions,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places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  <w:spacing w:val="-1"/>
        </w:rPr>
        <w:t>worship;</w:t>
      </w:r>
    </w:p>
    <w:p w:rsidR="00C03296" w:rsidRDefault="00C03296">
      <w:pPr>
        <w:spacing w:line="245" w:lineRule="auto"/>
        <w:sectPr w:rsidR="00C03296">
          <w:type w:val="continuous"/>
          <w:pgSz w:w="11910" w:h="16840"/>
          <w:pgMar w:top="320" w:right="660" w:bottom="280" w:left="620" w:header="720" w:footer="720" w:gutter="0"/>
          <w:cols w:num="2" w:space="720" w:equalWidth="0">
            <w:col w:w="4979" w:space="537"/>
            <w:col w:w="5114"/>
          </w:cols>
        </w:sectPr>
      </w:pPr>
    </w:p>
    <w:p w:rsidR="00C03296" w:rsidRDefault="00C03296">
      <w:pPr>
        <w:rPr>
          <w:rFonts w:ascii="Cambria" w:eastAsia="Cambria" w:hAnsi="Cambria" w:cs="Cambria"/>
          <w:sz w:val="20"/>
          <w:szCs w:val="20"/>
        </w:rPr>
      </w:pPr>
    </w:p>
    <w:p w:rsidR="00C03296" w:rsidRDefault="00C03296">
      <w:pPr>
        <w:rPr>
          <w:rFonts w:ascii="Cambria" w:eastAsia="Cambria" w:hAnsi="Cambria" w:cs="Cambria"/>
          <w:sz w:val="20"/>
          <w:szCs w:val="20"/>
        </w:rPr>
      </w:pPr>
    </w:p>
    <w:p w:rsidR="00C03296" w:rsidRDefault="00C03296">
      <w:pPr>
        <w:rPr>
          <w:rFonts w:ascii="Cambria" w:eastAsia="Cambria" w:hAnsi="Cambria" w:cs="Cambria"/>
          <w:sz w:val="20"/>
          <w:szCs w:val="20"/>
        </w:rPr>
        <w:sectPr w:rsidR="00C03296">
          <w:pgSz w:w="11910" w:h="16840"/>
          <w:pgMar w:top="640" w:right="640" w:bottom="660" w:left="620" w:header="432" w:footer="473" w:gutter="0"/>
          <w:cols w:space="720"/>
        </w:sectPr>
      </w:pPr>
    </w:p>
    <w:p w:rsidR="00C03296" w:rsidRDefault="00C03296">
      <w:pPr>
        <w:spacing w:before="12"/>
        <w:rPr>
          <w:rFonts w:ascii="Cambria" w:eastAsia="Cambria" w:hAnsi="Cambria" w:cs="Cambria"/>
          <w:sz w:val="20"/>
          <w:szCs w:val="20"/>
        </w:rPr>
      </w:pP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0" w:line="245" w:lineRule="auto"/>
        <w:ind w:right="172"/>
      </w:pPr>
      <w:r>
        <w:rPr>
          <w:color w:val="231F20"/>
          <w:spacing w:val="-1"/>
        </w:rPr>
        <w:t>understand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passes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shares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information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(who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gets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  <w:spacing w:val="-1"/>
        </w:rPr>
        <w:t>not);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83"/>
      </w:pPr>
      <w:r>
        <w:rPr>
          <w:color w:val="231F20"/>
          <w:spacing w:val="-1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aware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times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calendar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2"/>
        </w:rPr>
        <w:t xml:space="preserve"> may </w:t>
      </w:r>
      <w:r>
        <w:rPr>
          <w:color w:val="231F20"/>
          <w:spacing w:val="-1"/>
        </w:rPr>
        <w:t>not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ideal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consultation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communities,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</w:rPr>
        <w:t xml:space="preserve"> instance, the month of </w:t>
      </w:r>
      <w:r>
        <w:rPr>
          <w:color w:val="231F20"/>
          <w:spacing w:val="-1"/>
        </w:rPr>
        <w:t>Ramadan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(Ramadan</w:t>
      </w:r>
      <w:r w:rsidR="00CB29C9">
        <w:rPr>
          <w:color w:val="231F20"/>
          <w:spacing w:val="-1"/>
        </w:rPr>
        <w:t xml:space="preserve"> is 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ninth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month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Muslim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7"/>
        </w:rPr>
        <w:t>y</w:t>
      </w:r>
      <w:r>
        <w:rPr>
          <w:color w:val="231F20"/>
          <w:spacing w:val="-6"/>
        </w:rPr>
        <w:t>ea</w:t>
      </w:r>
      <w:r>
        <w:rPr>
          <w:color w:val="231F20"/>
          <w:spacing w:val="-7"/>
        </w:rPr>
        <w:t>r</w:t>
      </w:r>
      <w:r>
        <w:rPr>
          <w:color w:val="231F20"/>
          <w:spacing w:val="-6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strict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fasting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observed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daylight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hours.);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and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</w:pPr>
      <w:r>
        <w:rPr>
          <w:color w:val="231F20"/>
          <w:spacing w:val="-1"/>
        </w:rPr>
        <w:t>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specially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focus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trying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reach.</w:t>
      </w:r>
    </w:p>
    <w:p w:rsidR="00C03296" w:rsidRDefault="00C03296">
      <w:pPr>
        <w:spacing w:before="4"/>
        <w:rPr>
          <w:rFonts w:ascii="Cambria" w:eastAsia="Cambria" w:hAnsi="Cambria" w:cs="Cambria"/>
          <w:sz w:val="27"/>
          <w:szCs w:val="27"/>
        </w:rPr>
      </w:pPr>
    </w:p>
    <w:p w:rsidR="00C03296" w:rsidRDefault="00652DED">
      <w:pPr>
        <w:pStyle w:val="BodyText"/>
        <w:spacing w:before="0" w:line="245" w:lineRule="auto"/>
        <w:ind w:left="100" w:right="824" w:firstLine="0"/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503291288" behindDoc="1" locked="0" layoutInCell="1" allowOverlap="1" wp14:anchorId="39792CD3" wp14:editId="78B96ABF">
                <wp:simplePos x="0" y="0"/>
                <wp:positionH relativeFrom="page">
                  <wp:posOffset>2728595</wp:posOffset>
                </wp:positionH>
                <wp:positionV relativeFrom="paragraph">
                  <wp:posOffset>476250</wp:posOffset>
                </wp:positionV>
                <wp:extent cx="343535" cy="1270"/>
                <wp:effectExtent l="13970" t="9525" r="4445" b="8255"/>
                <wp:wrapNone/>
                <wp:docPr id="15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535" cy="1270"/>
                          <a:chOff x="4297" y="750"/>
                          <a:chExt cx="541" cy="2"/>
                        </a:xfrm>
                      </wpg:grpSpPr>
                      <wps:wsp>
                        <wps:cNvPr id="16" name="Freeform 30"/>
                        <wps:cNvSpPr>
                          <a:spLocks/>
                        </wps:cNvSpPr>
                        <wps:spPr bwMode="auto">
                          <a:xfrm>
                            <a:off x="4297" y="750"/>
                            <a:ext cx="541" cy="2"/>
                          </a:xfrm>
                          <a:custGeom>
                            <a:avLst/>
                            <a:gdLst>
                              <a:gd name="T0" fmla="+- 0 4297 4297"/>
                              <a:gd name="T1" fmla="*/ T0 w 541"/>
                              <a:gd name="T2" fmla="+- 0 4837 4297"/>
                              <a:gd name="T3" fmla="*/ T2 w 5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1">
                                <a:moveTo>
                                  <a:pt x="0" y="0"/>
                                </a:moveTo>
                                <a:lnTo>
                                  <a:pt x="540" y="0"/>
                                </a:lnTo>
                              </a:path>
                            </a:pathLst>
                          </a:custGeom>
                          <a:noFill/>
                          <a:ln w="791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214.85pt;margin-top:37.5pt;width:27.05pt;height:.1pt;z-index:-25192;mso-position-horizontal-relative:page" coordorigin="4297,750" coordsize="5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">
                <v:shape id="Freeform 30" o:spid="_x0000_s1027" style="position:absolute;left:4297;top:750;width:541;height:2;visibility:visible;mso-wrap-style:square;v-text-anchor:top" coordsize="5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abSsIA&#10;AADbAAAADwAAAGRycy9kb3ducmV2LnhtbERPTWvCQBC9F/oflil4q5sKShvdhBIRPPSiteBxzI6b&#10;YHY2ZDcx7a/vCoK3ebzPWeWjbcRAna8dK3ibJiCIS6drNgoO35vXdxA+IGtsHJOCX/KQZ89PK0y1&#10;u/KOhn0wIoawT1FBFUKbSunLiiz6qWuJI3d2ncUQYWek7vAaw20jZ0mykBZrjg0VtlRUVF72vVXQ&#10;/CQFm/5vfSxm57k59cPH13xQavIyfi5BBBrDQ3x3b3Wcv4DbL/EAm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BptKwgAAANsAAAAPAAAAAAAAAAAAAAAAAJgCAABkcnMvZG93&#10;bnJldi54bWxQSwUGAAAAAAQABAD1AAAAhwMAAAAA&#10;" path="m,l540,e" filled="f" strokecolor="#231f20" strokeweight=".21978mm">
                  <v:path arrowok="t" o:connecttype="custom" o:connectlocs="0,0;540,0" o:connectangles="0,0"/>
                </v:shape>
                <w10:wrap anchorx="page"/>
              </v:group>
            </w:pict>
          </mc:Fallback>
        </mc:AlternateContent>
      </w:r>
      <w:r w:rsidR="00640ACF">
        <w:rPr>
          <w:color w:val="231F20"/>
          <w:spacing w:val="-2"/>
        </w:rPr>
        <w:t>Further</w:t>
      </w:r>
      <w:r w:rsidR="00640ACF">
        <w:rPr>
          <w:color w:val="231F20"/>
          <w:spacing w:val="-5"/>
        </w:rPr>
        <w:t xml:space="preserve"> </w:t>
      </w:r>
      <w:r w:rsidR="00640ACF">
        <w:rPr>
          <w:color w:val="231F20"/>
          <w:spacing w:val="-1"/>
        </w:rPr>
        <w:t>information</w:t>
      </w:r>
      <w:r w:rsidR="00640ACF">
        <w:rPr>
          <w:color w:val="231F20"/>
          <w:spacing w:val="-6"/>
        </w:rPr>
        <w:t xml:space="preserve"> </w:t>
      </w:r>
      <w:r w:rsidR="00640ACF">
        <w:rPr>
          <w:color w:val="231F20"/>
          <w:spacing w:val="-1"/>
        </w:rPr>
        <w:t>about</w:t>
      </w:r>
      <w:r w:rsidR="00640ACF">
        <w:rPr>
          <w:color w:val="231F20"/>
          <w:spacing w:val="-4"/>
        </w:rPr>
        <w:t xml:space="preserve"> </w:t>
      </w:r>
      <w:r w:rsidR="00640ACF">
        <w:rPr>
          <w:color w:val="231F20"/>
          <w:spacing w:val="-1"/>
        </w:rPr>
        <w:t>engagement</w:t>
      </w:r>
      <w:r w:rsidR="00640ACF">
        <w:rPr>
          <w:color w:val="231F20"/>
          <w:spacing w:val="-6"/>
        </w:rPr>
        <w:t xml:space="preserve"> </w:t>
      </w:r>
      <w:r w:rsidR="00640ACF">
        <w:rPr>
          <w:color w:val="231F20"/>
          <w:spacing w:val="-1"/>
        </w:rPr>
        <w:t>with</w:t>
      </w:r>
      <w:r w:rsidR="00640ACF">
        <w:rPr>
          <w:color w:val="231F20"/>
          <w:spacing w:val="33"/>
        </w:rPr>
        <w:t xml:space="preserve"> </w:t>
      </w:r>
      <w:r w:rsidR="00640ACF">
        <w:rPr>
          <w:color w:val="231F20"/>
        </w:rPr>
        <w:t>ethnic</w:t>
      </w:r>
      <w:r w:rsidR="00640ACF">
        <w:rPr>
          <w:color w:val="231F20"/>
          <w:spacing w:val="-7"/>
        </w:rPr>
        <w:t xml:space="preserve"> </w:t>
      </w:r>
      <w:r w:rsidR="00640ACF">
        <w:rPr>
          <w:color w:val="231F20"/>
        </w:rPr>
        <w:t>communities</w:t>
      </w:r>
      <w:r w:rsidR="00640ACF">
        <w:rPr>
          <w:color w:val="231F20"/>
          <w:spacing w:val="-6"/>
        </w:rPr>
        <w:t xml:space="preserve"> </w:t>
      </w:r>
      <w:r w:rsidR="00640ACF">
        <w:rPr>
          <w:color w:val="231F20"/>
        </w:rPr>
        <w:t>can</w:t>
      </w:r>
      <w:r w:rsidR="00640ACF">
        <w:rPr>
          <w:color w:val="231F20"/>
          <w:spacing w:val="-6"/>
        </w:rPr>
        <w:t xml:space="preserve"> </w:t>
      </w:r>
      <w:r w:rsidR="00640ACF">
        <w:rPr>
          <w:color w:val="231F20"/>
          <w:spacing w:val="-1"/>
        </w:rPr>
        <w:t>be</w:t>
      </w:r>
      <w:r w:rsidR="00640ACF">
        <w:rPr>
          <w:color w:val="231F20"/>
          <w:spacing w:val="-5"/>
        </w:rPr>
        <w:t xml:space="preserve"> </w:t>
      </w:r>
      <w:r w:rsidR="00640ACF">
        <w:rPr>
          <w:color w:val="231F20"/>
          <w:spacing w:val="-1"/>
        </w:rPr>
        <w:t>found</w:t>
      </w:r>
      <w:r w:rsidR="00640ACF">
        <w:rPr>
          <w:color w:val="231F20"/>
          <w:spacing w:val="-6"/>
        </w:rPr>
        <w:t xml:space="preserve"> </w:t>
      </w:r>
      <w:r w:rsidR="00640ACF">
        <w:rPr>
          <w:color w:val="231F20"/>
        </w:rPr>
        <w:t>on</w:t>
      </w:r>
      <w:r w:rsidR="00640ACF">
        <w:rPr>
          <w:color w:val="231F20"/>
          <w:w w:val="99"/>
        </w:rPr>
        <w:t xml:space="preserve"> </w:t>
      </w:r>
      <w:r w:rsidR="00640ACF">
        <w:rPr>
          <w:color w:val="231F20"/>
          <w:spacing w:val="3"/>
          <w:w w:val="99"/>
        </w:rPr>
        <w:t xml:space="preserve">         </w:t>
      </w:r>
      <w:r w:rsidR="00640ACF">
        <w:rPr>
          <w:color w:val="231F20"/>
          <w:spacing w:val="-1"/>
        </w:rPr>
        <w:t>the</w:t>
      </w:r>
      <w:r w:rsidR="00640ACF">
        <w:rPr>
          <w:color w:val="231F20"/>
          <w:spacing w:val="-5"/>
        </w:rPr>
        <w:t xml:space="preserve"> </w:t>
      </w:r>
      <w:r w:rsidR="00640ACF">
        <w:rPr>
          <w:color w:val="231F20"/>
        </w:rPr>
        <w:t>ethnic</w:t>
      </w:r>
      <w:r w:rsidR="00640ACF">
        <w:rPr>
          <w:color w:val="231F20"/>
          <w:spacing w:val="-6"/>
        </w:rPr>
        <w:t xml:space="preserve"> </w:t>
      </w:r>
      <w:r w:rsidR="00640ACF">
        <w:rPr>
          <w:color w:val="231F20"/>
        </w:rPr>
        <w:t>communities’</w:t>
      </w:r>
      <w:r w:rsidR="00640ACF">
        <w:rPr>
          <w:color w:val="231F20"/>
          <w:spacing w:val="-5"/>
        </w:rPr>
        <w:t xml:space="preserve"> </w:t>
      </w:r>
      <w:r w:rsidR="00640ACF">
        <w:rPr>
          <w:color w:val="231F20"/>
          <w:spacing w:val="-1"/>
        </w:rPr>
        <w:t>website</w:t>
      </w:r>
      <w:r w:rsidR="00640ACF">
        <w:rPr>
          <w:color w:val="231F20"/>
          <w:spacing w:val="-5"/>
        </w:rPr>
        <w:t xml:space="preserve"> </w:t>
      </w:r>
      <w:r w:rsidR="00640ACF">
        <w:rPr>
          <w:color w:val="231F20"/>
          <w:spacing w:val="-1"/>
        </w:rPr>
        <w:t>page</w:t>
      </w:r>
      <w:r w:rsidR="00640ACF">
        <w:rPr>
          <w:color w:val="231F20"/>
          <w:spacing w:val="-4"/>
        </w:rPr>
        <w:t xml:space="preserve"> </w:t>
      </w:r>
      <w:hyperlink r:id="rId56">
        <w:r w:rsidR="00640ACF">
          <w:rPr>
            <w:color w:val="231F20"/>
            <w:spacing w:val="-5"/>
          </w:rPr>
          <w:t>www.</w:t>
        </w:r>
      </w:hyperlink>
    </w:p>
    <w:p w:rsidR="00C03296" w:rsidRDefault="00640ACF">
      <w:pPr>
        <w:pStyle w:val="BodyText"/>
        <w:spacing w:before="0" w:line="245" w:lineRule="auto"/>
        <w:ind w:left="100" w:right="172" w:firstLine="0"/>
      </w:pPr>
      <w:r>
        <w:rPr>
          <w:color w:val="231F20"/>
          <w:spacing w:val="-1"/>
          <w:u w:val="single" w:color="231F20"/>
        </w:rPr>
        <w:t>ethniccommunities.govt.nz</w:t>
      </w:r>
      <w:r>
        <w:rPr>
          <w:color w:val="231F20"/>
          <w:spacing w:val="-1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administered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71"/>
          <w:w w:val="9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Department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Internal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Affairs.</w:t>
      </w:r>
    </w:p>
    <w:p w:rsidR="00C03296" w:rsidRDefault="00640ACF">
      <w:pPr>
        <w:pStyle w:val="Heading1"/>
        <w:spacing w:line="504" w:lineRule="exact"/>
        <w:ind w:right="1012"/>
        <w:rPr>
          <w:b w:val="0"/>
          <w:bCs w:val="0"/>
        </w:rPr>
      </w:pPr>
      <w:r>
        <w:rPr>
          <w:b w:val="0"/>
        </w:rPr>
        <w:br w:type="column"/>
      </w:r>
      <w:bookmarkStart w:id="7" w:name="_Toc462141752"/>
      <w:r>
        <w:rPr>
          <w:color w:val="348087"/>
          <w:spacing w:val="-1"/>
        </w:rPr>
        <w:lastRenderedPageBreak/>
        <w:t>Engagement</w:t>
      </w:r>
      <w:r>
        <w:rPr>
          <w:color w:val="348087"/>
          <w:spacing w:val="26"/>
        </w:rPr>
        <w:t xml:space="preserve"> </w:t>
      </w:r>
      <w:r>
        <w:rPr>
          <w:color w:val="348087"/>
        </w:rPr>
        <w:t>with people with disabilities</w:t>
      </w:r>
      <w:bookmarkEnd w:id="7"/>
    </w:p>
    <w:p w:rsidR="00C03296" w:rsidRDefault="00640ACF">
      <w:pPr>
        <w:pStyle w:val="BodyText"/>
        <w:spacing w:before="131" w:line="245" w:lineRule="auto"/>
        <w:ind w:left="100" w:right="210" w:firstLine="0"/>
        <w:rPr>
          <w:rFonts w:cs="Cambria"/>
        </w:rPr>
      </w:pPr>
      <w:r>
        <w:rPr>
          <w:rFonts w:cs="Cambria"/>
          <w:color w:val="231F20"/>
          <w:spacing w:val="-1"/>
        </w:rPr>
        <w:t>Giving</w:t>
      </w:r>
      <w:r>
        <w:rPr>
          <w:rFonts w:cs="Cambria"/>
          <w:color w:val="231F20"/>
        </w:rPr>
        <w:t xml:space="preserve"> </w:t>
      </w:r>
      <w:r>
        <w:rPr>
          <w:rFonts w:cs="Cambria"/>
          <w:color w:val="231F20"/>
          <w:spacing w:val="-2"/>
        </w:rPr>
        <w:t>everyone</w:t>
      </w:r>
      <w:r>
        <w:rPr>
          <w:rFonts w:cs="Cambria"/>
          <w:color w:val="231F20"/>
        </w:rPr>
        <w:t xml:space="preserve"> a </w:t>
      </w:r>
      <w:r>
        <w:rPr>
          <w:rFonts w:cs="Cambria"/>
          <w:color w:val="231F20"/>
          <w:spacing w:val="-1"/>
        </w:rPr>
        <w:t>‘fair</w:t>
      </w:r>
      <w:r>
        <w:rPr>
          <w:rFonts w:cs="Cambria"/>
          <w:color w:val="231F20"/>
        </w:rPr>
        <w:t xml:space="preserve"> </w:t>
      </w:r>
      <w:r>
        <w:rPr>
          <w:rFonts w:cs="Cambria"/>
          <w:color w:val="231F20"/>
          <w:spacing w:val="-3"/>
        </w:rPr>
        <w:t>go’</w:t>
      </w:r>
      <w:r>
        <w:rPr>
          <w:rFonts w:cs="Cambria"/>
          <w:color w:val="231F20"/>
        </w:rPr>
        <w:t xml:space="preserve"> is a </w:t>
      </w:r>
      <w:r>
        <w:rPr>
          <w:rFonts w:cs="Cambria"/>
          <w:color w:val="231F20"/>
          <w:spacing w:val="-1"/>
        </w:rPr>
        <w:t>core</w:t>
      </w:r>
      <w:r>
        <w:rPr>
          <w:rFonts w:cs="Cambria"/>
          <w:color w:val="231F20"/>
        </w:rPr>
        <w:t xml:space="preserve"> </w:t>
      </w:r>
      <w:r>
        <w:rPr>
          <w:rFonts w:cs="Cambria"/>
          <w:color w:val="231F20"/>
          <w:spacing w:val="-1"/>
        </w:rPr>
        <w:t>value</w:t>
      </w:r>
      <w:r>
        <w:rPr>
          <w:rFonts w:cs="Cambria"/>
          <w:color w:val="231F20"/>
        </w:rPr>
        <w:t xml:space="preserve"> of New</w:t>
      </w:r>
      <w:r>
        <w:rPr>
          <w:rFonts w:cs="Cambria"/>
          <w:color w:val="231F20"/>
          <w:spacing w:val="29"/>
        </w:rPr>
        <w:t xml:space="preserve"> </w:t>
      </w:r>
      <w:r>
        <w:rPr>
          <w:rFonts w:cs="Cambria"/>
          <w:color w:val="231F20"/>
        </w:rPr>
        <w:t xml:space="preserve">Zealand </w:t>
      </w:r>
      <w:r>
        <w:rPr>
          <w:rFonts w:cs="Cambria"/>
          <w:color w:val="231F20"/>
          <w:spacing w:val="-3"/>
        </w:rPr>
        <w:t>society.</w:t>
      </w:r>
      <w:r>
        <w:rPr>
          <w:rFonts w:cs="Cambria"/>
          <w:color w:val="231F20"/>
        </w:rPr>
        <w:t xml:space="preserve"> It </w:t>
      </w:r>
      <w:r>
        <w:rPr>
          <w:rFonts w:cs="Cambria"/>
          <w:color w:val="231F20"/>
          <w:spacing w:val="-1"/>
        </w:rPr>
        <w:t>reflects</w:t>
      </w:r>
      <w:r>
        <w:rPr>
          <w:rFonts w:cs="Cambria"/>
          <w:color w:val="231F20"/>
        </w:rPr>
        <w:t xml:space="preserve"> a long-standing ambition</w:t>
      </w:r>
      <w:r>
        <w:rPr>
          <w:rFonts w:cs="Cambria"/>
          <w:color w:val="231F20"/>
          <w:spacing w:val="30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society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promotes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equal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enjoyment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rights.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Disabled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people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families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</w:rPr>
        <w:t>seek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society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we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all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feel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we </w:t>
      </w:r>
      <w:r>
        <w:rPr>
          <w:color w:val="231F20"/>
          <w:spacing w:val="-3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‘fair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9"/>
        </w:rPr>
        <w:t>go</w:t>
      </w:r>
      <w:r>
        <w:rPr>
          <w:color w:val="231F20"/>
          <w:spacing w:val="-8"/>
        </w:rPr>
        <w:t>’</w:t>
      </w:r>
      <w:r w:rsidR="00CB29C9">
        <w:rPr>
          <w:color w:val="231F20"/>
          <w:spacing w:val="-8"/>
        </w:rPr>
        <w:t>;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2"/>
        </w:rPr>
        <w:t xml:space="preserve"> inclusive </w:t>
      </w:r>
      <w:r>
        <w:rPr>
          <w:color w:val="231F20"/>
          <w:spacing w:val="-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non-disabling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society,</w:t>
      </w:r>
      <w:r>
        <w:rPr>
          <w:color w:val="231F20"/>
          <w:spacing w:val="41"/>
        </w:rPr>
        <w:t xml:space="preserve"> </w:t>
      </w:r>
      <w:r>
        <w:rPr>
          <w:rFonts w:cs="Cambria"/>
          <w:color w:val="231F20"/>
          <w:spacing w:val="-1"/>
        </w:rPr>
        <w:t>which</w:t>
      </w:r>
      <w:r>
        <w:rPr>
          <w:rFonts w:cs="Cambria"/>
          <w:color w:val="231F20"/>
        </w:rPr>
        <w:t xml:space="preserve"> is good </w:t>
      </w:r>
      <w:r>
        <w:rPr>
          <w:rFonts w:cs="Cambria"/>
          <w:color w:val="231F20"/>
          <w:spacing w:val="-1"/>
        </w:rPr>
        <w:t>for</w:t>
      </w:r>
      <w:r>
        <w:rPr>
          <w:rFonts w:cs="Cambria"/>
          <w:color w:val="231F20"/>
        </w:rPr>
        <w:t xml:space="preserve"> all New Zealanders.</w:t>
      </w:r>
    </w:p>
    <w:p w:rsidR="00C03296" w:rsidRDefault="00640ACF">
      <w:pPr>
        <w:pStyle w:val="BodyText"/>
        <w:spacing w:before="170" w:line="245" w:lineRule="auto"/>
        <w:ind w:left="100" w:right="247" w:firstLine="0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aspirations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disabled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people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ambitious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simple,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certainly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2"/>
        </w:rPr>
        <w:t xml:space="preserve"> diverse,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those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  <w:w w:val="9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general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population.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Ho</w:t>
      </w:r>
      <w:r>
        <w:rPr>
          <w:color w:val="231F20"/>
          <w:spacing w:val="-5"/>
        </w:rPr>
        <w:t>w</w:t>
      </w:r>
      <w:r>
        <w:rPr>
          <w:color w:val="231F20"/>
          <w:spacing w:val="-6"/>
        </w:rPr>
        <w:t>ever</w:t>
      </w:r>
      <w:r>
        <w:rPr>
          <w:color w:val="231F20"/>
          <w:spacing w:val="-5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barriers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33"/>
          <w:w w:val="99"/>
        </w:rPr>
        <w:t xml:space="preserve"> </w:t>
      </w:r>
      <w:r>
        <w:rPr>
          <w:color w:val="231F20"/>
          <w:spacing w:val="-1"/>
        </w:rPr>
        <w:t>achieving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aspirations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quite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different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9"/>
          <w:w w:val="99"/>
        </w:rPr>
        <w:t xml:space="preserve"> </w:t>
      </w:r>
      <w:r>
        <w:rPr>
          <w:color w:val="231F20"/>
          <w:spacing w:val="-1"/>
        </w:rPr>
        <w:t>those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facing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non-disabled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people.</w:t>
      </w:r>
    </w:p>
    <w:p w:rsidR="00C03296" w:rsidRDefault="00640ACF">
      <w:pPr>
        <w:pStyle w:val="BodyText"/>
        <w:spacing w:before="170" w:line="245" w:lineRule="auto"/>
        <w:ind w:left="100" w:right="113" w:firstLine="0"/>
      </w:pPr>
      <w:r>
        <w:rPr>
          <w:color w:val="231F20"/>
          <w:spacing w:val="-1"/>
        </w:rPr>
        <w:t>If</w:t>
      </w:r>
      <w:r>
        <w:rPr>
          <w:color w:val="231F20"/>
          <w:spacing w:val="-2"/>
        </w:rPr>
        <w:t xml:space="preserve"> you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are </w:t>
      </w:r>
      <w:r>
        <w:rPr>
          <w:color w:val="231F20"/>
          <w:spacing w:val="-1"/>
        </w:rPr>
        <w:t>planning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meeting,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who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attending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make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meeting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accessible.</w:t>
      </w:r>
      <w:r>
        <w:rPr>
          <w:color w:val="231F20"/>
          <w:spacing w:val="20"/>
          <w:w w:val="99"/>
        </w:rPr>
        <w:t xml:space="preserve"> </w:t>
      </w:r>
      <w:r>
        <w:rPr>
          <w:color w:val="231F20"/>
          <w:spacing w:val="-2"/>
        </w:rPr>
        <w:t>Enquire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about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assistance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participants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-1"/>
        </w:rPr>
        <w:t>need.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include: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181"/>
      </w:pP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wheelchair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accessible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venue;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/>
      </w:pPr>
      <w:r>
        <w:rPr>
          <w:color w:val="231F20"/>
          <w:spacing w:val="-1"/>
        </w:rPr>
        <w:t>user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friendly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furniture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lighting;</w:t>
      </w:r>
    </w:p>
    <w:p w:rsidR="00C03296" w:rsidRDefault="00652DED">
      <w:pPr>
        <w:pStyle w:val="BodyText"/>
        <w:numPr>
          <w:ilvl w:val="0"/>
          <w:numId w:val="7"/>
        </w:numPr>
        <w:tabs>
          <w:tab w:val="left" w:pos="497"/>
        </w:tabs>
        <w:spacing w:before="74"/>
      </w:pPr>
      <w:r>
        <w:rPr>
          <w:noProof/>
          <w:lang w:val="en-NZ" w:eastAsia="en-NZ"/>
        </w:rPr>
        <w:drawing>
          <wp:anchor distT="0" distB="0" distL="114300" distR="114300" simplePos="0" relativeHeight="1168" behindDoc="0" locked="0" layoutInCell="1" allowOverlap="1" wp14:anchorId="7C412841" wp14:editId="6AB24404">
            <wp:simplePos x="0" y="0"/>
            <wp:positionH relativeFrom="page">
              <wp:posOffset>702945</wp:posOffset>
            </wp:positionH>
            <wp:positionV relativeFrom="paragraph">
              <wp:posOffset>133350</wp:posOffset>
            </wp:positionV>
            <wp:extent cx="2651125" cy="4491355"/>
            <wp:effectExtent l="0" t="0" r="0" b="444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449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ACF">
        <w:rPr>
          <w:color w:val="231F20"/>
        </w:rPr>
        <w:t>special</w:t>
      </w:r>
      <w:r w:rsidR="00640ACF">
        <w:rPr>
          <w:color w:val="231F20"/>
          <w:spacing w:val="-7"/>
        </w:rPr>
        <w:t xml:space="preserve"> </w:t>
      </w:r>
      <w:r w:rsidR="00640ACF">
        <w:rPr>
          <w:color w:val="231F20"/>
          <w:spacing w:val="-1"/>
        </w:rPr>
        <w:t>parking</w:t>
      </w:r>
      <w:r w:rsidR="00640ACF">
        <w:rPr>
          <w:color w:val="231F20"/>
          <w:spacing w:val="-7"/>
        </w:rPr>
        <w:t xml:space="preserve"> </w:t>
      </w:r>
      <w:r w:rsidR="00640ACF">
        <w:rPr>
          <w:color w:val="231F20"/>
        </w:rPr>
        <w:t>or</w:t>
      </w:r>
      <w:r w:rsidR="00640ACF">
        <w:rPr>
          <w:color w:val="231F20"/>
          <w:spacing w:val="-6"/>
        </w:rPr>
        <w:t xml:space="preserve"> </w:t>
      </w:r>
      <w:r w:rsidR="00640ACF">
        <w:rPr>
          <w:color w:val="231F20"/>
          <w:spacing w:val="-2"/>
        </w:rPr>
        <w:t>transport</w:t>
      </w:r>
      <w:r w:rsidR="00640ACF">
        <w:rPr>
          <w:color w:val="231F20"/>
          <w:spacing w:val="-6"/>
        </w:rPr>
        <w:t xml:space="preserve"> </w:t>
      </w:r>
      <w:r w:rsidR="00640ACF">
        <w:rPr>
          <w:color w:val="231F20"/>
          <w:spacing w:val="-1"/>
        </w:rPr>
        <w:t>requirements;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/>
      </w:pP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hearing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loop;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/>
        <w:rPr>
          <w:rFonts w:cs="Cambria"/>
        </w:rPr>
      </w:pPr>
      <w:r>
        <w:rPr>
          <w:color w:val="231F20"/>
        </w:rPr>
        <w:t xml:space="preserve">New Zealand sign language </w:t>
      </w:r>
      <w:r>
        <w:rPr>
          <w:color w:val="231F20"/>
          <w:spacing w:val="-1"/>
        </w:rPr>
        <w:t>interpreters;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/>
      </w:pPr>
      <w:r>
        <w:rPr>
          <w:color w:val="231F20"/>
        </w:rPr>
        <w:t>special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dietary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requirements;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/>
      </w:pP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person;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/>
      </w:pP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guide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dog;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 w:line="245" w:lineRule="auto"/>
        <w:ind w:right="114"/>
      </w:pPr>
      <w:r>
        <w:rPr>
          <w:color w:val="231F20"/>
        </w:rPr>
        <w:t>video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conferencing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people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easily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  <w:spacing w:val="-1"/>
        </w:rPr>
        <w:t>attend;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247"/>
      </w:pPr>
      <w:r>
        <w:rPr>
          <w:color w:val="231F20"/>
        </w:rPr>
        <w:t>online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documentation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accessible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formats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  <w:spacing w:val="-1"/>
        </w:rPr>
        <w:t>people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</w:rPr>
        <w:t xml:space="preserve"> visual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impairment.</w:t>
      </w:r>
    </w:p>
    <w:p w:rsidR="00C03296" w:rsidRDefault="00C03296">
      <w:pPr>
        <w:spacing w:before="4"/>
        <w:rPr>
          <w:rFonts w:ascii="Cambria" w:eastAsia="Cambria" w:hAnsi="Cambria" w:cs="Cambria"/>
          <w:sz w:val="27"/>
          <w:szCs w:val="27"/>
        </w:rPr>
      </w:pPr>
    </w:p>
    <w:p w:rsidR="00C03296" w:rsidRDefault="00640ACF">
      <w:pPr>
        <w:pStyle w:val="BodyText"/>
        <w:spacing w:before="0" w:line="245" w:lineRule="auto"/>
        <w:ind w:left="100" w:right="247" w:firstLine="0"/>
      </w:pPr>
      <w:r>
        <w:rPr>
          <w:color w:val="231F20"/>
          <w:spacing w:val="-2"/>
        </w:rPr>
        <w:t>Further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information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about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engagement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disabled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people,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guides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toolkits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30"/>
        </w:rPr>
        <w:t xml:space="preserve"> </w:t>
      </w:r>
      <w:r>
        <w:rPr>
          <w:rFonts w:cs="Cambria"/>
          <w:color w:val="231F20"/>
        </w:rPr>
        <w:t xml:space="preserve">be </w:t>
      </w:r>
      <w:r>
        <w:rPr>
          <w:rFonts w:cs="Cambria"/>
          <w:color w:val="231F20"/>
          <w:spacing w:val="-1"/>
        </w:rPr>
        <w:t>found</w:t>
      </w:r>
      <w:r>
        <w:rPr>
          <w:rFonts w:cs="Cambria"/>
          <w:color w:val="231F20"/>
        </w:rPr>
        <w:t xml:space="preserve"> at the Office </w:t>
      </w:r>
      <w:r>
        <w:rPr>
          <w:rFonts w:cs="Cambria"/>
          <w:color w:val="231F20"/>
          <w:spacing w:val="-1"/>
        </w:rPr>
        <w:t>for</w:t>
      </w:r>
      <w:r>
        <w:rPr>
          <w:rFonts w:cs="Cambria"/>
          <w:color w:val="231F20"/>
        </w:rPr>
        <w:t xml:space="preserve"> Disability issues’ </w:t>
      </w:r>
      <w:r>
        <w:rPr>
          <w:rFonts w:cs="Cambria"/>
          <w:color w:val="231F20"/>
          <w:spacing w:val="-1"/>
        </w:rPr>
        <w:t>website:</w:t>
      </w:r>
      <w:r>
        <w:rPr>
          <w:rFonts w:cs="Cambria"/>
          <w:color w:val="231F20"/>
        </w:rPr>
        <w:t xml:space="preserve"> </w:t>
      </w:r>
      <w:r>
        <w:rPr>
          <w:color w:val="231F20"/>
        </w:rPr>
        <w:t xml:space="preserve"> </w:t>
      </w:r>
      <w:hyperlink r:id="rId58">
        <w:r>
          <w:rPr>
            <w:color w:val="231F20"/>
            <w:spacing w:val="-2"/>
            <w:u w:val="single" w:color="231F20"/>
          </w:rPr>
          <w:t>www.odi.govt.nz</w:t>
        </w:r>
        <w:r>
          <w:rPr>
            <w:color w:val="231F20"/>
            <w:spacing w:val="-2"/>
          </w:rPr>
          <w:t>.</w:t>
        </w:r>
      </w:hyperlink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administered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48"/>
          <w:w w:val="99"/>
        </w:rPr>
        <w:t xml:space="preserve"> </w:t>
      </w:r>
      <w:r>
        <w:rPr>
          <w:color w:val="231F20"/>
          <w:spacing w:val="-1"/>
        </w:rPr>
        <w:t>Ministry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Social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Development.</w:t>
      </w:r>
    </w:p>
    <w:p w:rsidR="00C03296" w:rsidRDefault="00C03296">
      <w:pPr>
        <w:spacing w:line="245" w:lineRule="auto"/>
        <w:sectPr w:rsidR="00C03296">
          <w:type w:val="continuous"/>
          <w:pgSz w:w="11910" w:h="16840"/>
          <w:pgMar w:top="320" w:right="640" w:bottom="280" w:left="620" w:header="720" w:footer="720" w:gutter="0"/>
          <w:cols w:num="2" w:space="720" w:equalWidth="0">
            <w:col w:w="5041" w:space="475"/>
            <w:col w:w="5134"/>
          </w:cols>
        </w:sectPr>
      </w:pPr>
    </w:p>
    <w:p w:rsidR="00C03296" w:rsidRDefault="00C03296">
      <w:pPr>
        <w:rPr>
          <w:rFonts w:ascii="Cambria" w:eastAsia="Cambria" w:hAnsi="Cambria" w:cs="Cambria"/>
          <w:sz w:val="20"/>
          <w:szCs w:val="20"/>
        </w:rPr>
      </w:pPr>
    </w:p>
    <w:p w:rsidR="00C03296" w:rsidRDefault="00C03296">
      <w:pPr>
        <w:rPr>
          <w:rFonts w:ascii="Cambria" w:eastAsia="Cambria" w:hAnsi="Cambria" w:cs="Cambria"/>
          <w:sz w:val="20"/>
          <w:szCs w:val="20"/>
        </w:rPr>
      </w:pPr>
    </w:p>
    <w:p w:rsidR="00C03296" w:rsidRDefault="00C03296">
      <w:pPr>
        <w:rPr>
          <w:rFonts w:ascii="Cambria" w:eastAsia="Cambria" w:hAnsi="Cambria" w:cs="Cambria"/>
          <w:sz w:val="20"/>
          <w:szCs w:val="20"/>
        </w:rPr>
        <w:sectPr w:rsidR="00C03296">
          <w:footerReference w:type="default" r:id="rId59"/>
          <w:pgSz w:w="11910" w:h="16840"/>
          <w:pgMar w:top="640" w:right="600" w:bottom="660" w:left="620" w:header="432" w:footer="473" w:gutter="0"/>
          <w:cols w:space="720"/>
        </w:sectPr>
      </w:pPr>
    </w:p>
    <w:p w:rsidR="00C03296" w:rsidRDefault="00640ACF">
      <w:pPr>
        <w:pStyle w:val="Heading1"/>
        <w:spacing w:before="206"/>
        <w:ind w:right="67"/>
        <w:rPr>
          <w:b w:val="0"/>
          <w:bCs w:val="0"/>
        </w:rPr>
      </w:pPr>
      <w:bookmarkStart w:id="8" w:name="_Toc462141753"/>
      <w:r>
        <w:rPr>
          <w:color w:val="348087"/>
        </w:rPr>
        <w:lastRenderedPageBreak/>
        <w:t xml:space="preserve">Online </w:t>
      </w:r>
      <w:r>
        <w:rPr>
          <w:color w:val="348087"/>
          <w:spacing w:val="-1"/>
        </w:rPr>
        <w:t>engagement</w:t>
      </w:r>
      <w:bookmarkEnd w:id="8"/>
    </w:p>
    <w:p w:rsidR="00C03296" w:rsidRDefault="00FB23C9" w:rsidP="00FB23C9">
      <w:pPr>
        <w:pStyle w:val="BodyText"/>
        <w:spacing w:before="116" w:line="245" w:lineRule="auto"/>
        <w:ind w:left="100" w:right="275" w:firstLine="0"/>
      </w:pPr>
      <w:r>
        <w:rPr>
          <w:color w:val="231F20"/>
          <w:spacing w:val="-1"/>
        </w:rPr>
        <w:t xml:space="preserve">The use of effective online engagement methods has enormous potential to help improve the quality of government decisions and consequently outcomes. </w:t>
      </w:r>
    </w:p>
    <w:p w:rsidR="00C03296" w:rsidRDefault="00C03296">
      <w:pPr>
        <w:spacing w:before="5"/>
        <w:rPr>
          <w:rFonts w:ascii="Cambria" w:eastAsia="Cambria" w:hAnsi="Cambria" w:cs="Cambria"/>
          <w:sz w:val="25"/>
          <w:szCs w:val="25"/>
        </w:rPr>
      </w:pPr>
    </w:p>
    <w:p w:rsidR="00C03296" w:rsidRDefault="00640ACF">
      <w:pPr>
        <w:pStyle w:val="Heading2"/>
        <w:ind w:right="67"/>
        <w:rPr>
          <w:b w:val="0"/>
          <w:bCs w:val="0"/>
        </w:rPr>
      </w:pPr>
      <w:r>
        <w:rPr>
          <w:color w:val="094061"/>
          <w:spacing w:val="-4"/>
        </w:rPr>
        <w:t>Key</w:t>
      </w:r>
      <w:r>
        <w:rPr>
          <w:color w:val="094061"/>
        </w:rPr>
        <w:t xml:space="preserve"> principles</w:t>
      </w:r>
    </w:p>
    <w:p w:rsidR="00C03296" w:rsidRDefault="00640ACF">
      <w:pPr>
        <w:pStyle w:val="BodyText"/>
        <w:spacing w:before="49" w:line="245" w:lineRule="auto"/>
        <w:ind w:left="100" w:right="56" w:firstLine="0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following</w:t>
      </w:r>
      <w:r>
        <w:rPr>
          <w:color w:val="231F20"/>
          <w:spacing w:val="-3"/>
        </w:rPr>
        <w:t xml:space="preserve"> key </w:t>
      </w:r>
      <w:r>
        <w:rPr>
          <w:color w:val="231F20"/>
          <w:spacing w:val="-1"/>
        </w:rPr>
        <w:t>principles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when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</w:rPr>
        <w:t>designing,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implementing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evaluating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engagement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citizens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communities.</w:t>
      </w:r>
    </w:p>
    <w:p w:rsidR="00C03296" w:rsidRDefault="00C03296">
      <w:pPr>
        <w:spacing w:before="5"/>
        <w:rPr>
          <w:rFonts w:ascii="Cambria" w:eastAsia="Cambria" w:hAnsi="Cambria" w:cs="Cambria"/>
          <w:sz w:val="25"/>
          <w:szCs w:val="25"/>
        </w:rPr>
      </w:pPr>
    </w:p>
    <w:p w:rsidR="00C03296" w:rsidRDefault="00640ACF">
      <w:pPr>
        <w:pStyle w:val="Heading2"/>
        <w:ind w:right="67"/>
        <w:rPr>
          <w:b w:val="0"/>
          <w:bCs w:val="0"/>
        </w:rPr>
      </w:pPr>
      <w:r>
        <w:rPr>
          <w:color w:val="094061"/>
        </w:rPr>
        <w:t>Clarity</w:t>
      </w:r>
    </w:p>
    <w:p w:rsidR="00C03296" w:rsidRDefault="00640ACF">
      <w:pPr>
        <w:pStyle w:val="BodyText"/>
        <w:spacing w:before="49" w:line="245" w:lineRule="auto"/>
        <w:ind w:left="100" w:firstLine="0"/>
      </w:pPr>
      <w:r>
        <w:rPr>
          <w:color w:val="231F20"/>
          <w:spacing w:val="-1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open,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"/>
        </w:rPr>
        <w:t xml:space="preserve"> transparent </w:t>
      </w:r>
      <w:r>
        <w:rPr>
          <w:color w:val="231F20"/>
          <w:spacing w:val="-1"/>
        </w:rPr>
        <w:t>about the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  <w:spacing w:val="-1"/>
        </w:rPr>
        <w:t>objectives,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limits, resources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potential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impacts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  <w:w w:val="99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1"/>
        </w:rPr>
        <w:t xml:space="preserve"> participation.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</w:rPr>
        <w:t xml:space="preserve"> clear</w:t>
      </w:r>
      <w:r>
        <w:rPr>
          <w:color w:val="231F20"/>
          <w:spacing w:val="-1"/>
        </w:rPr>
        <w:t xml:space="preserve"> about: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181" w:line="245" w:lineRule="auto"/>
        <w:ind w:right="179"/>
      </w:pPr>
      <w:r>
        <w:rPr>
          <w:color w:val="231F20"/>
          <w:spacing w:val="-1"/>
        </w:rPr>
        <w:t>what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  <w:spacing w:val="-1"/>
        </w:rPr>
        <w:t>process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works;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35"/>
      </w:pP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role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played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government–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instigator,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facilitator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observer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public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participation;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172"/>
      </w:pPr>
      <w:r>
        <w:rPr>
          <w:color w:val="231F20"/>
          <w:spacing w:val="-1"/>
        </w:rPr>
        <w:t>who</w:t>
      </w:r>
      <w:r>
        <w:rPr>
          <w:color w:val="231F20"/>
        </w:rPr>
        <w:t xml:space="preserve"> will </w:t>
      </w:r>
      <w:r>
        <w:rPr>
          <w:color w:val="231F20"/>
          <w:spacing w:val="-1"/>
        </w:rPr>
        <w:t>make</w:t>
      </w:r>
      <w:r>
        <w:rPr>
          <w:color w:val="231F20"/>
        </w:rPr>
        <w:t xml:space="preserve"> the final decision, </w:t>
      </w:r>
      <w:r>
        <w:rPr>
          <w:color w:val="231F20"/>
          <w:spacing w:val="-1"/>
        </w:rPr>
        <w:t>how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</w:rPr>
        <w:t xml:space="preserve"> will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inform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participants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about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outcomes;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65"/>
      </w:pP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fact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disagreement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natural,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41"/>
          <w:w w:val="99"/>
        </w:rPr>
        <w:t xml:space="preserve"> </w:t>
      </w:r>
      <w:r>
        <w:rPr>
          <w:color w:val="231F20"/>
          <w:spacing w:val="-1"/>
        </w:rPr>
        <w:t>also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cordial;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689"/>
      </w:pP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time,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resources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needed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30"/>
          <w:w w:val="99"/>
        </w:rPr>
        <w:t xml:space="preserve"> </w:t>
      </w:r>
      <w:r>
        <w:rPr>
          <w:color w:val="231F20"/>
          <w:spacing w:val="-1"/>
        </w:rPr>
        <w:t xml:space="preserve">participate </w:t>
      </w:r>
      <w:r>
        <w:rPr>
          <w:color w:val="231F20"/>
          <w:spacing w:val="-5"/>
        </w:rPr>
        <w:t>effectiv</w:t>
      </w:r>
      <w:r>
        <w:rPr>
          <w:color w:val="231F20"/>
          <w:spacing w:val="-4"/>
        </w:rPr>
        <w:t>el</w:t>
      </w:r>
      <w:r>
        <w:rPr>
          <w:color w:val="231F20"/>
          <w:spacing w:val="-5"/>
        </w:rPr>
        <w:t>y</w:t>
      </w:r>
      <w:r>
        <w:rPr>
          <w:color w:val="231F20"/>
          <w:spacing w:val="-4"/>
        </w:rPr>
        <w:t>.</w:t>
      </w:r>
    </w:p>
    <w:p w:rsidR="00C03296" w:rsidRDefault="00640ACF">
      <w:pPr>
        <w:pStyle w:val="Heading2"/>
        <w:spacing w:before="185"/>
        <w:ind w:right="67"/>
        <w:rPr>
          <w:b w:val="0"/>
          <w:bCs w:val="0"/>
        </w:rPr>
      </w:pPr>
      <w:r>
        <w:rPr>
          <w:color w:val="094061"/>
          <w:spacing w:val="-1"/>
        </w:rPr>
        <w:t>Respect</w:t>
      </w:r>
    </w:p>
    <w:p w:rsidR="00C03296" w:rsidRDefault="00640ACF">
      <w:pPr>
        <w:pStyle w:val="BodyText"/>
        <w:spacing w:before="49" w:line="245" w:lineRule="auto"/>
        <w:ind w:left="100" w:firstLine="0"/>
      </w:pPr>
      <w:r>
        <w:rPr>
          <w:color w:val="231F20"/>
          <w:spacing w:val="-1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respectful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contributions,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perspectives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values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citizens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communities.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Demonstrate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  <w:spacing w:val="-1"/>
        </w:rPr>
        <w:t>respect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for: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181" w:line="245" w:lineRule="auto"/>
        <w:ind w:right="652"/>
      </w:pP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unique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knowledge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customs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32"/>
          <w:w w:val="99"/>
        </w:rPr>
        <w:t xml:space="preserve"> </w:t>
      </w:r>
      <w:r>
        <w:rPr>
          <w:color w:val="231F20"/>
          <w:spacing w:val="-2"/>
        </w:rPr>
        <w:t>diverse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peoples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Aotearoa;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404"/>
      </w:pPr>
      <w:r>
        <w:rPr>
          <w:color w:val="231F20"/>
          <w:spacing w:val="-1"/>
        </w:rPr>
        <w:t>terms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engagement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promote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civil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behaviour,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constructive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</w:rPr>
        <w:t>criticism,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active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listening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discussion;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179"/>
      </w:pPr>
      <w:r>
        <w:rPr>
          <w:color w:val="231F20"/>
          <w:spacing w:val="-1"/>
        </w:rPr>
        <w:t>different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levels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ability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need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20"/>
          <w:w w:val="99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channels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when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providing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information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seeking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engagement;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466"/>
        <w:jc w:val="both"/>
      </w:pPr>
      <w:r>
        <w:rPr>
          <w:color w:val="231F20"/>
          <w:spacing w:val="-1"/>
        </w:rPr>
        <w:t>people’s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time</w:t>
      </w:r>
      <w:r>
        <w:rPr>
          <w:color w:val="231F20"/>
          <w:spacing w:val="-2"/>
        </w:rPr>
        <w:t xml:space="preserve"> 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ensuring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engagement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them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co-ordinated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across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government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</w:rPr>
        <w:t>minimise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duplication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overlap.</w:t>
      </w:r>
    </w:p>
    <w:p w:rsidR="00C03296" w:rsidRDefault="00640ACF">
      <w:pPr>
        <w:rPr>
          <w:rFonts w:ascii="Cambria" w:eastAsia="Cambria" w:hAnsi="Cambria" w:cs="Cambria"/>
          <w:sz w:val="28"/>
          <w:szCs w:val="28"/>
        </w:rPr>
      </w:pPr>
      <w:r>
        <w:br w:type="column"/>
      </w:r>
    </w:p>
    <w:p w:rsidR="00C03296" w:rsidRDefault="00C03296">
      <w:pPr>
        <w:spacing w:before="4"/>
        <w:rPr>
          <w:rFonts w:ascii="Cambria" w:eastAsia="Cambria" w:hAnsi="Cambria" w:cs="Cambria"/>
          <w:sz w:val="36"/>
          <w:szCs w:val="36"/>
        </w:rPr>
      </w:pPr>
    </w:p>
    <w:p w:rsidR="00C03296" w:rsidRDefault="00640ACF">
      <w:pPr>
        <w:pStyle w:val="Heading2"/>
        <w:rPr>
          <w:b w:val="0"/>
          <w:bCs w:val="0"/>
        </w:rPr>
      </w:pPr>
      <w:r>
        <w:rPr>
          <w:color w:val="094061"/>
          <w:spacing w:val="-1"/>
        </w:rPr>
        <w:t>Confidence</w:t>
      </w:r>
      <w:r>
        <w:rPr>
          <w:color w:val="094061"/>
        </w:rPr>
        <w:t xml:space="preserve"> and </w:t>
      </w:r>
      <w:r>
        <w:rPr>
          <w:color w:val="094061"/>
          <w:spacing w:val="-1"/>
        </w:rPr>
        <w:t>commitment</w:t>
      </w:r>
    </w:p>
    <w:p w:rsidR="00C03296" w:rsidRDefault="00640ACF">
      <w:pPr>
        <w:pStyle w:val="BodyText"/>
        <w:spacing w:before="49"/>
        <w:ind w:left="100" w:firstLine="0"/>
        <w:rPr>
          <w:rFonts w:cs="Cambria"/>
        </w:rPr>
      </w:pPr>
      <w:r>
        <w:rPr>
          <w:color w:val="231F20"/>
        </w:rPr>
        <w:t xml:space="preserve">Build confidence as a basis </w:t>
      </w:r>
      <w:r>
        <w:rPr>
          <w:color w:val="231F20"/>
          <w:spacing w:val="-1"/>
        </w:rPr>
        <w:t>for</w:t>
      </w:r>
      <w:r>
        <w:rPr>
          <w:color w:val="231F20"/>
        </w:rPr>
        <w:t xml:space="preserve"> commitment </w:t>
      </w:r>
      <w:r>
        <w:rPr>
          <w:color w:val="231F20"/>
          <w:spacing w:val="-2"/>
        </w:rPr>
        <w:t>by: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187" w:line="245" w:lineRule="auto"/>
        <w:ind w:right="294"/>
        <w:jc w:val="both"/>
      </w:pPr>
      <w:r>
        <w:rPr>
          <w:color w:val="231F20"/>
        </w:rPr>
        <w:t>making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easy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citizens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-1"/>
        </w:rPr>
        <w:t>engage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online</w:t>
      </w:r>
      <w:r w:rsidR="00CB29C9">
        <w:rPr>
          <w:color w:val="231F20"/>
          <w:spacing w:val="-1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2"/>
        </w:rPr>
        <w:t xml:space="preserve"> many </w:t>
      </w:r>
      <w:r>
        <w:rPr>
          <w:color w:val="231F20"/>
          <w:spacing w:val="-1"/>
        </w:rPr>
        <w:t xml:space="preserve">this </w:t>
      </w:r>
      <w:r>
        <w:rPr>
          <w:color w:val="231F20"/>
          <w:spacing w:val="-2"/>
        </w:rPr>
        <w:t xml:space="preserve">may </w:t>
      </w:r>
      <w:r>
        <w:rPr>
          <w:color w:val="231F20"/>
          <w:spacing w:val="-1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new and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challenging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channel;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</w:pPr>
      <w:r>
        <w:rPr>
          <w:color w:val="231F20"/>
          <w:spacing w:val="-1"/>
        </w:rPr>
        <w:t>providing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timely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feedback;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and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 w:line="245" w:lineRule="auto"/>
        <w:ind w:right="512"/>
      </w:pPr>
      <w:r>
        <w:rPr>
          <w:color w:val="231F20"/>
          <w:spacing w:val="-2"/>
        </w:rPr>
        <w:t xml:space="preserve">evaluating </w:t>
      </w:r>
      <w:r>
        <w:rPr>
          <w:color w:val="231F20"/>
        </w:rPr>
        <w:t>online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participation 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learn from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experience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improve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  <w:spacing w:val="-1"/>
        </w:rPr>
        <w:t>future.</w:t>
      </w:r>
    </w:p>
    <w:p w:rsidR="00C03296" w:rsidRDefault="00C03296">
      <w:pPr>
        <w:rPr>
          <w:rFonts w:ascii="Cambria" w:eastAsia="Cambria" w:hAnsi="Cambria" w:cs="Cambria"/>
        </w:rPr>
      </w:pPr>
    </w:p>
    <w:p w:rsidR="00C03296" w:rsidRDefault="00640ACF">
      <w:pPr>
        <w:pStyle w:val="Heading2"/>
        <w:spacing w:before="141"/>
        <w:rPr>
          <w:b w:val="0"/>
          <w:bCs w:val="0"/>
        </w:rPr>
      </w:pPr>
      <w:r>
        <w:rPr>
          <w:color w:val="094061"/>
          <w:spacing w:val="-2"/>
        </w:rPr>
        <w:t>Creativity</w:t>
      </w:r>
    </w:p>
    <w:p w:rsidR="00C03296" w:rsidRDefault="00640ACF">
      <w:pPr>
        <w:pStyle w:val="BodyText"/>
        <w:spacing w:before="49"/>
        <w:ind w:left="100" w:firstLine="0"/>
        <w:rPr>
          <w:rFonts w:cs="Cambria"/>
        </w:rPr>
      </w:pPr>
      <w:r>
        <w:rPr>
          <w:color w:val="231F20"/>
        </w:rPr>
        <w:t xml:space="preserve">New </w:t>
      </w:r>
      <w:r>
        <w:rPr>
          <w:color w:val="231F20"/>
          <w:spacing w:val="-1"/>
        </w:rPr>
        <w:t>tools</w:t>
      </w:r>
      <w:r>
        <w:rPr>
          <w:color w:val="231F20"/>
        </w:rPr>
        <w:t xml:space="preserve"> mean new </w:t>
      </w:r>
      <w:r>
        <w:rPr>
          <w:color w:val="231F20"/>
          <w:spacing w:val="-1"/>
        </w:rPr>
        <w:t>approaches.</w:t>
      </w:r>
      <w:r>
        <w:rPr>
          <w:color w:val="231F20"/>
        </w:rPr>
        <w:t xml:space="preserve"> Success hinges on</w:t>
      </w:r>
    </w:p>
    <w:p w:rsidR="00C03296" w:rsidRDefault="00640ACF">
      <w:pPr>
        <w:pStyle w:val="BodyText"/>
        <w:spacing w:before="6"/>
        <w:ind w:left="100" w:firstLine="0"/>
      </w:pPr>
      <w:r>
        <w:rPr>
          <w:color w:val="231F20"/>
          <w:spacing w:val="-2"/>
        </w:rPr>
        <w:t>innovation.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creative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about: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187" w:line="245" w:lineRule="auto"/>
        <w:ind w:right="146"/>
      </w:pPr>
      <w:r>
        <w:rPr>
          <w:color w:val="231F20"/>
          <w:spacing w:val="-2"/>
        </w:rPr>
        <w:t>involving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people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designing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participation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inviting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feedback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went;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240"/>
      </w:pPr>
      <w:r>
        <w:rPr>
          <w:color w:val="231F20"/>
          <w:spacing w:val="-1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build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public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awareness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encourage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people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to participate;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207"/>
      </w:pPr>
      <w:r>
        <w:rPr>
          <w:color w:val="231F20"/>
          <w:spacing w:val="-1"/>
        </w:rPr>
        <w:t>creating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content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will </w:t>
      </w:r>
      <w:r>
        <w:rPr>
          <w:color w:val="231F20"/>
        </w:rPr>
        <w:t>hook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people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-2"/>
        </w:rPr>
        <w:t xml:space="preserve"> your</w:t>
      </w:r>
      <w:r>
        <w:rPr>
          <w:color w:val="231F20"/>
          <w:spacing w:val="35"/>
          <w:w w:val="99"/>
        </w:rPr>
        <w:t xml:space="preserve"> </w:t>
      </w:r>
      <w:r>
        <w:rPr>
          <w:color w:val="231F20"/>
          <w:spacing w:val="-1"/>
        </w:rPr>
        <w:t>process;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and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134"/>
      </w:pPr>
      <w:r>
        <w:rPr>
          <w:color w:val="231F20"/>
          <w:spacing w:val="-1"/>
        </w:rPr>
        <w:t>who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work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mobilise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resources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ensure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success–build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relationships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groups,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civil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society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others.</w:t>
      </w:r>
    </w:p>
    <w:p w:rsidR="00C03296" w:rsidRDefault="00C03296">
      <w:pPr>
        <w:rPr>
          <w:rFonts w:ascii="Cambria" w:eastAsia="Cambria" w:hAnsi="Cambria" w:cs="Cambria"/>
        </w:rPr>
      </w:pPr>
    </w:p>
    <w:p w:rsidR="00C03296" w:rsidRDefault="00640ACF">
      <w:pPr>
        <w:pStyle w:val="Heading2"/>
        <w:spacing w:before="141"/>
        <w:rPr>
          <w:b w:val="0"/>
          <w:bCs w:val="0"/>
        </w:rPr>
      </w:pPr>
      <w:r>
        <w:rPr>
          <w:color w:val="094061"/>
        </w:rPr>
        <w:t>Inclusion</w:t>
      </w:r>
    </w:p>
    <w:p w:rsidR="00C03296" w:rsidRDefault="00640ACF">
      <w:pPr>
        <w:pStyle w:val="BodyText"/>
        <w:spacing w:before="49" w:line="245" w:lineRule="auto"/>
        <w:ind w:left="100" w:right="169" w:firstLine="0"/>
      </w:pPr>
      <w:r>
        <w:rPr>
          <w:color w:val="231F20"/>
          <w:spacing w:val="-2"/>
        </w:rPr>
        <w:t>Make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every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effort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ensure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accessibility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connect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relevant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online.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inclusive</w:t>
      </w:r>
      <w:r>
        <w:rPr>
          <w:color w:val="231F20"/>
          <w:w w:val="99"/>
        </w:rPr>
        <w:t xml:space="preserve"> 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  <w:spacing w:val="-2"/>
        </w:rPr>
        <w:t>by: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181" w:line="245" w:lineRule="auto"/>
        <w:ind w:right="383"/>
      </w:pPr>
      <w:r>
        <w:rPr>
          <w:color w:val="231F20"/>
          <w:spacing w:val="-1"/>
        </w:rPr>
        <w:t>taking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broad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perspective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who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needs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informed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engaged;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rPr>
          <w:rFonts w:cs="Cambria"/>
        </w:rPr>
      </w:pPr>
      <w:r>
        <w:rPr>
          <w:color w:val="231F20"/>
        </w:rPr>
        <w:t xml:space="preserve">designing online participation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fit the needs of</w:t>
      </w:r>
    </w:p>
    <w:p w:rsidR="00C03296" w:rsidRDefault="00640ACF">
      <w:pPr>
        <w:pStyle w:val="BodyText"/>
        <w:spacing w:before="6"/>
        <w:ind w:firstLine="0"/>
      </w:pPr>
      <w:r>
        <w:rPr>
          <w:color w:val="231F20"/>
        </w:rPr>
        <w:t>citizens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communities;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/>
      </w:pPr>
      <w:r>
        <w:rPr>
          <w:color w:val="231F20"/>
          <w:spacing w:val="-1"/>
        </w:rPr>
        <w:t>reducing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barriers</w:t>
      </w:r>
      <w:r>
        <w:rPr>
          <w:color w:val="231F20"/>
          <w:spacing w:val="-2"/>
        </w:rPr>
        <w:t xml:space="preserve"> 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participation;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 w:line="245" w:lineRule="auto"/>
        <w:ind w:right="134"/>
      </w:pPr>
      <w:r>
        <w:rPr>
          <w:color w:val="231F20"/>
          <w:spacing w:val="-1"/>
        </w:rPr>
        <w:t>adhering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Government’s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Web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standards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-1"/>
        </w:rPr>
        <w:t>accessibility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usability.</w:t>
      </w:r>
    </w:p>
    <w:p w:rsidR="00C03296" w:rsidRDefault="00C03296">
      <w:pPr>
        <w:rPr>
          <w:rFonts w:ascii="Cambria" w:eastAsia="Cambria" w:hAnsi="Cambria" w:cs="Cambria"/>
        </w:rPr>
      </w:pPr>
    </w:p>
    <w:p w:rsidR="00C03296" w:rsidRDefault="00640ACF">
      <w:pPr>
        <w:pStyle w:val="Heading2"/>
        <w:spacing w:before="141"/>
        <w:rPr>
          <w:b w:val="0"/>
          <w:bCs w:val="0"/>
        </w:rPr>
      </w:pPr>
      <w:r>
        <w:rPr>
          <w:color w:val="094061"/>
          <w:spacing w:val="-1"/>
        </w:rPr>
        <w:t>Accountability</w:t>
      </w:r>
    </w:p>
    <w:p w:rsidR="00C03296" w:rsidRDefault="00640ACF">
      <w:pPr>
        <w:pStyle w:val="BodyText"/>
        <w:spacing w:before="49" w:line="245" w:lineRule="auto"/>
        <w:ind w:left="100" w:firstLine="0"/>
      </w:pPr>
      <w:r>
        <w:rPr>
          <w:color w:val="231F20"/>
          <w:spacing w:val="-1"/>
        </w:rPr>
        <w:t>Online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participation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multi-stakeholder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process</w:t>
      </w:r>
      <w:r>
        <w:rPr>
          <w:color w:val="231F20"/>
          <w:spacing w:val="35"/>
          <w:w w:val="99"/>
        </w:rPr>
        <w:t xml:space="preserve"> </w:t>
      </w:r>
      <w:r>
        <w:rPr>
          <w:color w:val="231F20"/>
          <w:spacing w:val="-2"/>
        </w:rPr>
        <w:t>where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everyone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accountable.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accountable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for: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181" w:line="245" w:lineRule="auto"/>
        <w:ind w:right="482"/>
      </w:pP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public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undertaking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participation;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298"/>
      </w:pPr>
      <w:r>
        <w:rPr>
          <w:color w:val="231F20"/>
        </w:rPr>
        <w:t>ensuring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people’s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time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been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well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used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recognised;</w:t>
      </w:r>
    </w:p>
    <w:p w:rsidR="00C03296" w:rsidRDefault="00C03296">
      <w:pPr>
        <w:spacing w:line="245" w:lineRule="auto"/>
        <w:sectPr w:rsidR="00C03296">
          <w:type w:val="continuous"/>
          <w:pgSz w:w="11910" w:h="16840"/>
          <w:pgMar w:top="320" w:right="600" w:bottom="280" w:left="620" w:header="720" w:footer="720" w:gutter="0"/>
          <w:cols w:num="2" w:space="720" w:equalWidth="0">
            <w:col w:w="5045" w:space="471"/>
            <w:col w:w="5174"/>
          </w:cols>
        </w:sectPr>
      </w:pPr>
    </w:p>
    <w:p w:rsidR="00C03296" w:rsidRDefault="00C03296">
      <w:pPr>
        <w:rPr>
          <w:rFonts w:ascii="Cambria" w:eastAsia="Cambria" w:hAnsi="Cambria" w:cs="Cambria"/>
          <w:sz w:val="20"/>
          <w:szCs w:val="20"/>
        </w:rPr>
      </w:pPr>
    </w:p>
    <w:p w:rsidR="00C03296" w:rsidRDefault="00C03296">
      <w:pPr>
        <w:rPr>
          <w:rFonts w:ascii="Cambria" w:eastAsia="Cambria" w:hAnsi="Cambria" w:cs="Cambria"/>
          <w:sz w:val="20"/>
          <w:szCs w:val="20"/>
        </w:rPr>
      </w:pPr>
    </w:p>
    <w:p w:rsidR="00C03296" w:rsidRDefault="00C03296">
      <w:pPr>
        <w:rPr>
          <w:rFonts w:ascii="Cambria" w:eastAsia="Cambria" w:hAnsi="Cambria" w:cs="Cambria"/>
          <w:sz w:val="20"/>
          <w:szCs w:val="20"/>
        </w:rPr>
        <w:sectPr w:rsidR="00C03296">
          <w:footerReference w:type="default" r:id="rId60"/>
          <w:pgSz w:w="11910" w:h="16840"/>
          <w:pgMar w:top="640" w:right="600" w:bottom="660" w:left="620" w:header="432" w:footer="473" w:gutter="0"/>
          <w:pgNumType w:start="11"/>
          <w:cols w:space="720"/>
        </w:sectPr>
      </w:pPr>
    </w:p>
    <w:p w:rsidR="00C03296" w:rsidRDefault="00C03296">
      <w:pPr>
        <w:spacing w:before="12"/>
        <w:rPr>
          <w:rFonts w:ascii="Cambria" w:eastAsia="Cambria" w:hAnsi="Cambria" w:cs="Cambria"/>
          <w:sz w:val="20"/>
          <w:szCs w:val="20"/>
        </w:rPr>
      </w:pP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0" w:line="245" w:lineRule="auto"/>
        <w:ind w:right="360"/>
      </w:pPr>
      <w:r>
        <w:rPr>
          <w:color w:val="231F20"/>
          <w:spacing w:val="-2"/>
        </w:rPr>
        <w:t>fair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appropriate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content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generated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public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participation;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636"/>
      </w:pP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process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public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participation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spacing w:val="-1"/>
        </w:rPr>
        <w:t>outcomes;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331"/>
      </w:pPr>
      <w:r>
        <w:rPr>
          <w:color w:val="231F20"/>
          <w:spacing w:val="-1"/>
        </w:rPr>
        <w:t>actions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behaviour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given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"/>
          <w:w w:val="99"/>
        </w:rPr>
        <w:t xml:space="preserve"> 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  <w:spacing w:val="-1"/>
        </w:rPr>
        <w:t>terms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established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engagement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(for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public)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 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State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  <w:spacing w:val="-1"/>
        </w:rPr>
        <w:t>Services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Commissions’</w:t>
      </w:r>
      <w:r>
        <w:rPr>
          <w:color w:val="231F20"/>
          <w:spacing w:val="-8"/>
        </w:rPr>
        <w:t xml:space="preserve"> </w:t>
      </w:r>
      <w:r>
        <w:rPr>
          <w:rFonts w:cs="Cambria"/>
          <w:i/>
          <w:color w:val="231F20"/>
          <w:spacing w:val="-1"/>
        </w:rPr>
        <w:t>Standards</w:t>
      </w:r>
      <w:r>
        <w:rPr>
          <w:rFonts w:cs="Cambria"/>
          <w:i/>
          <w:color w:val="231F20"/>
          <w:spacing w:val="-6"/>
        </w:rPr>
        <w:t xml:space="preserve"> </w:t>
      </w:r>
      <w:r>
        <w:rPr>
          <w:rFonts w:cs="Cambria"/>
          <w:i/>
          <w:color w:val="231F20"/>
        </w:rPr>
        <w:t>of</w:t>
      </w:r>
      <w:r>
        <w:rPr>
          <w:rFonts w:cs="Cambria"/>
          <w:i/>
          <w:color w:val="231F20"/>
          <w:spacing w:val="-7"/>
        </w:rPr>
        <w:t xml:space="preserve"> </w:t>
      </w:r>
      <w:r>
        <w:rPr>
          <w:rFonts w:cs="Cambria"/>
          <w:i/>
          <w:color w:val="231F20"/>
          <w:spacing w:val="-1"/>
        </w:rPr>
        <w:t>Integrity</w:t>
      </w:r>
      <w:r>
        <w:rPr>
          <w:rFonts w:cs="Cambria"/>
          <w:i/>
          <w:color w:val="231F20"/>
          <w:spacing w:val="23"/>
          <w:w w:val="99"/>
        </w:rPr>
        <w:t xml:space="preserve"> </w:t>
      </w:r>
      <w:r>
        <w:rPr>
          <w:rFonts w:cs="Cambria"/>
          <w:i/>
          <w:color w:val="231F20"/>
        </w:rPr>
        <w:t>and</w:t>
      </w:r>
      <w:r>
        <w:rPr>
          <w:rFonts w:cs="Cambria"/>
          <w:i/>
          <w:color w:val="231F20"/>
          <w:spacing w:val="-6"/>
        </w:rPr>
        <w:t xml:space="preserve"> </w:t>
      </w:r>
      <w:r>
        <w:rPr>
          <w:rFonts w:cs="Cambria"/>
          <w:i/>
          <w:color w:val="231F20"/>
          <w:spacing w:val="-1"/>
        </w:rPr>
        <w:t>Conduct</w:t>
      </w:r>
      <w:r>
        <w:rPr>
          <w:rFonts w:cs="Cambria"/>
          <w:i/>
          <w:color w:val="231F20"/>
          <w:spacing w:val="-5"/>
        </w:rPr>
        <w:t xml:space="preserve"> </w:t>
      </w:r>
      <w:r>
        <w:rPr>
          <w:color w:val="231F20"/>
          <w:spacing w:val="-1"/>
        </w:rPr>
        <w:t>(for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agencies);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69"/>
      </w:pPr>
      <w:r>
        <w:rPr>
          <w:color w:val="231F20"/>
        </w:rPr>
        <w:t>decisions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taken,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providing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  <w:spacing w:val="-1"/>
        </w:rPr>
        <w:t>feedback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to participants.</w:t>
      </w:r>
    </w:p>
    <w:p w:rsidR="00C03296" w:rsidRDefault="00C03296">
      <w:pPr>
        <w:rPr>
          <w:rFonts w:ascii="Cambria" w:eastAsia="Cambria" w:hAnsi="Cambria" w:cs="Cambria"/>
        </w:rPr>
      </w:pPr>
    </w:p>
    <w:p w:rsidR="00C03296" w:rsidRDefault="00640ACF">
      <w:pPr>
        <w:pStyle w:val="Heading2"/>
        <w:spacing w:before="191"/>
        <w:rPr>
          <w:b w:val="0"/>
          <w:bCs w:val="0"/>
        </w:rPr>
      </w:pPr>
      <w:r>
        <w:rPr>
          <w:color w:val="094061"/>
          <w:spacing w:val="-2"/>
        </w:rPr>
        <w:t>Achievement</w:t>
      </w:r>
    </w:p>
    <w:p w:rsidR="00C03296" w:rsidRDefault="00640ACF">
      <w:pPr>
        <w:pStyle w:val="BodyText"/>
        <w:spacing w:before="49" w:line="245" w:lineRule="auto"/>
        <w:ind w:left="100" w:firstLine="0"/>
      </w:pPr>
      <w:r>
        <w:rPr>
          <w:color w:val="231F20"/>
          <w:spacing w:val="-3"/>
        </w:rPr>
        <w:t>Strive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for</w:t>
      </w:r>
      <w:r>
        <w:rPr>
          <w:color w:val="231F20"/>
          <w:spacing w:val="-7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build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celebrate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achievements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spacing w:val="-1"/>
        </w:rPr>
        <w:t>using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participation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citizens,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  <w:spacing w:val="-1"/>
        </w:rPr>
        <w:t>government,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businesses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achieve</w:t>
      </w:r>
      <w:r>
        <w:rPr>
          <w:color w:val="231F20"/>
          <w:spacing w:val="30"/>
          <w:w w:val="99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goals.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Ensure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sense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achievement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by: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181" w:line="245" w:lineRule="auto"/>
        <w:ind w:right="202"/>
      </w:pPr>
      <w:r>
        <w:rPr>
          <w:color w:val="231F20"/>
          <w:spacing w:val="-2"/>
        </w:rPr>
        <w:t>explicitly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recognising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individual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collective</w:t>
      </w:r>
      <w:r>
        <w:rPr>
          <w:color w:val="231F20"/>
          <w:spacing w:val="39"/>
          <w:w w:val="99"/>
        </w:rPr>
        <w:t xml:space="preserve"> </w:t>
      </w:r>
      <w:r>
        <w:rPr>
          <w:color w:val="231F20"/>
        </w:rPr>
        <w:t>contributions;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832"/>
      </w:pPr>
      <w:r>
        <w:rPr>
          <w:color w:val="231F20"/>
          <w:spacing w:val="-1"/>
        </w:rPr>
        <w:t>providing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evidence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people’s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participation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difference;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528"/>
        <w:rPr>
          <w:rFonts w:cs="Cambria"/>
        </w:rPr>
      </w:pPr>
      <w:r>
        <w:rPr>
          <w:color w:val="231F20"/>
        </w:rPr>
        <w:t>designing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process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deliver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  <w:spacing w:val="-1"/>
        </w:rPr>
        <w:t>immediate</w:t>
      </w:r>
      <w:r>
        <w:rPr>
          <w:color w:val="231F20"/>
        </w:rPr>
        <w:t xml:space="preserve"> benefits in </w:t>
      </w:r>
      <w:r>
        <w:rPr>
          <w:color w:val="231F20"/>
          <w:spacing w:val="-1"/>
        </w:rPr>
        <w:t>terms</w:t>
      </w:r>
      <w:r>
        <w:rPr>
          <w:color w:val="231F20"/>
        </w:rPr>
        <w:t xml:space="preserve"> of </w:t>
      </w:r>
      <w:r>
        <w:rPr>
          <w:color w:val="231F20"/>
          <w:spacing w:val="-1"/>
        </w:rPr>
        <w:t>knowledge,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understanding,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new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sense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</w:rPr>
        <w:t>personal efficacy;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537"/>
      </w:pPr>
      <w:r>
        <w:rPr>
          <w:color w:val="231F20"/>
        </w:rPr>
        <w:t>ensuring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participation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  <w:spacing w:val="-2"/>
        </w:rPr>
        <w:t xml:space="preserve">tightly </w:t>
      </w:r>
      <w:r>
        <w:rPr>
          <w:color w:val="231F20"/>
        </w:rPr>
        <w:t>coupled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actions that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lead 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clear</w:t>
      </w:r>
    </w:p>
    <w:p w:rsidR="00C03296" w:rsidRDefault="00640ACF">
      <w:pPr>
        <w:pStyle w:val="BodyText"/>
        <w:spacing w:before="0" w:line="245" w:lineRule="auto"/>
        <w:ind w:right="331" w:firstLine="0"/>
      </w:pPr>
      <w:r>
        <w:rPr>
          <w:color w:val="231F20"/>
          <w:spacing w:val="-2"/>
        </w:rPr>
        <w:t>improvements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decision-making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processes</w:t>
      </w:r>
      <w:r>
        <w:rPr>
          <w:color w:val="231F20"/>
          <w:spacing w:val="31"/>
          <w:w w:val="9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outcomes;</w:t>
      </w:r>
      <w:r w:rsidR="005F69F8">
        <w:rPr>
          <w:color w:val="231F20"/>
          <w:spacing w:val="-1"/>
        </w:rPr>
        <w:t xml:space="preserve"> and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67" w:line="245" w:lineRule="auto"/>
        <w:ind w:right="105"/>
      </w:pPr>
      <w:r>
        <w:rPr>
          <w:color w:val="231F20"/>
          <w:spacing w:val="-1"/>
        </w:rPr>
        <w:t>highlighting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obstacles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challenges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participation</w:t>
      </w:r>
      <w:r>
        <w:rPr>
          <w:color w:val="231F20"/>
          <w:spacing w:val="-2"/>
        </w:rPr>
        <w:t xml:space="preserve"> may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"/>
        </w:rPr>
        <w:t xml:space="preserve"> overcome,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communicating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celebrating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results.</w:t>
      </w:r>
    </w:p>
    <w:p w:rsidR="00C03296" w:rsidRDefault="00C03296">
      <w:pPr>
        <w:spacing w:before="4"/>
        <w:rPr>
          <w:rFonts w:ascii="Cambria" w:eastAsia="Cambria" w:hAnsi="Cambria" w:cs="Cambria"/>
          <w:sz w:val="27"/>
          <w:szCs w:val="27"/>
        </w:rPr>
      </w:pPr>
    </w:p>
    <w:p w:rsidR="00C03296" w:rsidRDefault="00652DED">
      <w:pPr>
        <w:pStyle w:val="BodyText"/>
        <w:spacing w:before="0" w:line="245" w:lineRule="auto"/>
        <w:ind w:left="100" w:right="69" w:firstLine="0"/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503291336" behindDoc="1" locked="0" layoutInCell="1" allowOverlap="1" wp14:anchorId="53E837C7" wp14:editId="0EB09D78">
                <wp:simplePos x="0" y="0"/>
                <wp:positionH relativeFrom="page">
                  <wp:posOffset>1399540</wp:posOffset>
                </wp:positionH>
                <wp:positionV relativeFrom="paragraph">
                  <wp:posOffset>476250</wp:posOffset>
                </wp:positionV>
                <wp:extent cx="1447800" cy="1270"/>
                <wp:effectExtent l="8890" t="9525" r="10160" b="8255"/>
                <wp:wrapNone/>
                <wp:docPr id="1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0" cy="1270"/>
                          <a:chOff x="2204" y="750"/>
                          <a:chExt cx="2280" cy="2"/>
                        </a:xfrm>
                      </wpg:grpSpPr>
                      <wps:wsp>
                        <wps:cNvPr id="14" name="Freeform 27"/>
                        <wps:cNvSpPr>
                          <a:spLocks/>
                        </wps:cNvSpPr>
                        <wps:spPr bwMode="auto">
                          <a:xfrm>
                            <a:off x="2204" y="750"/>
                            <a:ext cx="2280" cy="2"/>
                          </a:xfrm>
                          <a:custGeom>
                            <a:avLst/>
                            <a:gdLst>
                              <a:gd name="T0" fmla="+- 0 2204 2204"/>
                              <a:gd name="T1" fmla="*/ T0 w 2280"/>
                              <a:gd name="T2" fmla="+- 0 4484 2204"/>
                              <a:gd name="T3" fmla="*/ T2 w 22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80">
                                <a:moveTo>
                                  <a:pt x="0" y="0"/>
                                </a:moveTo>
                                <a:lnTo>
                                  <a:pt x="2280" y="0"/>
                                </a:lnTo>
                              </a:path>
                            </a:pathLst>
                          </a:custGeom>
                          <a:noFill/>
                          <a:ln w="791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110.2pt;margin-top:37.5pt;width:114pt;height:.1pt;z-index:-25144;mso-position-horizontal-relative:page" coordorigin="2204,750" coordsize="22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">
                <v:shape id="Freeform 27" o:spid="_x0000_s1027" style="position:absolute;left:2204;top:750;width:2280;height:2;visibility:visible;mso-wrap-style:square;v-text-anchor:top" coordsize="2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u2T8AA&#10;AADbAAAADwAAAGRycy9kb3ducmV2LnhtbERPTYvCMBC9C/6HMMLeNLUsi1ajaEGQPSxrFfQ4NGNb&#10;bCalydb6782C4G0e73OW697UoqPWVZYVTCcRCOLc6ooLBafjbjwD4TyyxtoyKXiQg/VqOFhiou2d&#10;D9RlvhAhhF2CCkrvm0RKl5dk0E1sQxy4q20N+gDbQuoW7yHc1DKOoi9psOLQUGJDaUn5LfszCuq5&#10;vf2cN9lvd92SnKfx/lvyRamPUb9ZgPDU+7f45d7rMP8T/n8J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qu2T8AAAADbAAAADwAAAAAAAAAAAAAAAACYAgAAZHJzL2Rvd25y&#10;ZXYueG1sUEsFBgAAAAAEAAQA9QAAAIUDAAAAAA==&#10;" path="m,l2280,e" filled="f" strokecolor="#231f20" strokeweight=".21978mm">
                  <v:path arrowok="t" o:connecttype="custom" o:connectlocs="0,0;2280,0" o:connectangles="0,0"/>
                </v:shape>
                <w10:wrap anchorx="page"/>
              </v:group>
            </w:pict>
          </mc:Fallback>
        </mc:AlternateContent>
      </w:r>
      <w:r w:rsidR="00640ACF">
        <w:rPr>
          <w:color w:val="231F20"/>
          <w:spacing w:val="-2"/>
        </w:rPr>
        <w:t>Further</w:t>
      </w:r>
      <w:r w:rsidR="00640ACF">
        <w:rPr>
          <w:color w:val="231F20"/>
          <w:spacing w:val="-4"/>
        </w:rPr>
        <w:t xml:space="preserve"> </w:t>
      </w:r>
      <w:r w:rsidR="00640ACF">
        <w:rPr>
          <w:color w:val="231F20"/>
          <w:spacing w:val="-1"/>
        </w:rPr>
        <w:t>information</w:t>
      </w:r>
      <w:r w:rsidR="00640ACF">
        <w:rPr>
          <w:color w:val="231F20"/>
          <w:spacing w:val="-5"/>
        </w:rPr>
        <w:t xml:space="preserve"> </w:t>
      </w:r>
      <w:r w:rsidR="00640ACF">
        <w:rPr>
          <w:color w:val="231F20"/>
          <w:spacing w:val="-1"/>
        </w:rPr>
        <w:t>about</w:t>
      </w:r>
      <w:r w:rsidR="00640ACF">
        <w:rPr>
          <w:color w:val="231F20"/>
          <w:spacing w:val="-4"/>
        </w:rPr>
        <w:t xml:space="preserve"> </w:t>
      </w:r>
      <w:r w:rsidR="00640ACF">
        <w:rPr>
          <w:color w:val="231F20"/>
        </w:rPr>
        <w:t>online</w:t>
      </w:r>
      <w:r w:rsidR="00640ACF">
        <w:rPr>
          <w:color w:val="231F20"/>
          <w:spacing w:val="-4"/>
        </w:rPr>
        <w:t xml:space="preserve"> </w:t>
      </w:r>
      <w:r w:rsidR="00640ACF">
        <w:rPr>
          <w:color w:val="231F20"/>
          <w:spacing w:val="-1"/>
        </w:rPr>
        <w:t>engagement</w:t>
      </w:r>
      <w:r w:rsidR="00640ACF">
        <w:rPr>
          <w:color w:val="231F20"/>
          <w:spacing w:val="-4"/>
        </w:rPr>
        <w:t xml:space="preserve"> </w:t>
      </w:r>
      <w:r w:rsidR="00640ACF">
        <w:rPr>
          <w:color w:val="231F20"/>
        </w:rPr>
        <w:t>can</w:t>
      </w:r>
      <w:r w:rsidR="00640ACF">
        <w:rPr>
          <w:color w:val="231F20"/>
          <w:spacing w:val="33"/>
        </w:rPr>
        <w:t xml:space="preserve"> </w:t>
      </w:r>
      <w:r w:rsidR="00640ACF">
        <w:rPr>
          <w:color w:val="231F20"/>
        </w:rPr>
        <w:t xml:space="preserve">be </w:t>
      </w:r>
      <w:r w:rsidR="00640ACF">
        <w:rPr>
          <w:color w:val="231F20"/>
          <w:spacing w:val="-1"/>
        </w:rPr>
        <w:t>found</w:t>
      </w:r>
      <w:r w:rsidR="00640ACF">
        <w:rPr>
          <w:color w:val="231F20"/>
        </w:rPr>
        <w:t xml:space="preserve"> on the New Zealand </w:t>
      </w:r>
      <w:r w:rsidR="00640ACF">
        <w:rPr>
          <w:color w:val="231F20"/>
          <w:spacing w:val="-1"/>
        </w:rPr>
        <w:t>Government</w:t>
      </w:r>
      <w:r w:rsidR="00640ACF">
        <w:rPr>
          <w:color w:val="231F20"/>
        </w:rPr>
        <w:t xml:space="preserve"> </w:t>
      </w:r>
      <w:r w:rsidR="00640ACF">
        <w:rPr>
          <w:color w:val="231F20"/>
          <w:spacing w:val="-5"/>
        </w:rPr>
        <w:t>Web</w:t>
      </w:r>
      <w:r w:rsidR="00640ACF">
        <w:rPr>
          <w:color w:val="231F20"/>
          <w:spacing w:val="26"/>
        </w:rPr>
        <w:t xml:space="preserve"> </w:t>
      </w:r>
      <w:r w:rsidR="00640ACF">
        <w:rPr>
          <w:color w:val="231F20"/>
          <w:spacing w:val="-3"/>
        </w:rPr>
        <w:t>Toolkit</w:t>
      </w:r>
      <w:r w:rsidR="00640ACF">
        <w:rPr>
          <w:color w:val="231F20"/>
          <w:spacing w:val="-5"/>
        </w:rPr>
        <w:t xml:space="preserve"> </w:t>
      </w:r>
      <w:r w:rsidR="00640ACF">
        <w:rPr>
          <w:color w:val="231F20"/>
          <w:spacing w:val="-1"/>
        </w:rPr>
        <w:t>website</w:t>
      </w:r>
      <w:r w:rsidR="00640ACF">
        <w:rPr>
          <w:color w:val="231F20"/>
          <w:spacing w:val="-4"/>
        </w:rPr>
        <w:t xml:space="preserve"> </w:t>
      </w:r>
      <w:hyperlink r:id="rId61">
        <w:r w:rsidR="00640ACF">
          <w:rPr>
            <w:color w:val="231F20"/>
            <w:spacing w:val="-1"/>
          </w:rPr>
          <w:t>www.webtoolkit.govt.nz.</w:t>
        </w:r>
      </w:hyperlink>
    </w:p>
    <w:p w:rsidR="00C03296" w:rsidRDefault="00640ACF">
      <w:pPr>
        <w:pStyle w:val="Heading1"/>
        <w:spacing w:line="504" w:lineRule="exact"/>
        <w:ind w:right="146"/>
        <w:rPr>
          <w:b w:val="0"/>
          <w:bCs w:val="0"/>
        </w:rPr>
      </w:pPr>
      <w:r>
        <w:rPr>
          <w:b w:val="0"/>
        </w:rPr>
        <w:br w:type="column"/>
      </w:r>
      <w:bookmarkStart w:id="9" w:name="_Toc462141754"/>
      <w:r>
        <w:rPr>
          <w:color w:val="348087"/>
        </w:rPr>
        <w:lastRenderedPageBreak/>
        <w:t xml:space="preserve">Planning and undertaking an </w:t>
      </w:r>
      <w:r>
        <w:rPr>
          <w:color w:val="348087"/>
          <w:spacing w:val="-1"/>
        </w:rPr>
        <w:t>engagement</w:t>
      </w:r>
      <w:r>
        <w:rPr>
          <w:color w:val="348087"/>
        </w:rPr>
        <w:t xml:space="preserve"> </w:t>
      </w:r>
      <w:r>
        <w:rPr>
          <w:color w:val="348087"/>
          <w:spacing w:val="-2"/>
        </w:rPr>
        <w:t>process</w:t>
      </w:r>
      <w:bookmarkEnd w:id="9"/>
    </w:p>
    <w:p w:rsidR="00C03296" w:rsidRDefault="00640ACF">
      <w:pPr>
        <w:pStyle w:val="Heading2"/>
        <w:spacing w:before="259"/>
        <w:rPr>
          <w:b w:val="0"/>
          <w:bCs w:val="0"/>
        </w:rPr>
      </w:pPr>
      <w:r>
        <w:rPr>
          <w:color w:val="094061"/>
        </w:rPr>
        <w:t>Initial planning</w:t>
      </w:r>
    </w:p>
    <w:p w:rsidR="00C03296" w:rsidRDefault="00640ACF">
      <w:pPr>
        <w:pStyle w:val="BodyText"/>
        <w:spacing w:before="49" w:line="245" w:lineRule="auto"/>
        <w:ind w:left="100" w:right="146" w:firstLine="0"/>
      </w:pPr>
      <w:r>
        <w:rPr>
          <w:color w:val="231F20"/>
          <w:spacing w:val="-5"/>
        </w:rPr>
        <w:t>Y</w:t>
      </w:r>
      <w:r>
        <w:rPr>
          <w:color w:val="231F20"/>
          <w:spacing w:val="-6"/>
        </w:rPr>
        <w:t xml:space="preserve">our </w:t>
      </w:r>
      <w:r>
        <w:rPr>
          <w:color w:val="231F20"/>
          <w:spacing w:val="-1"/>
        </w:rPr>
        <w:t>project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plan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needs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objectives,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  <w:spacing w:val="-2"/>
        </w:rPr>
        <w:t>deliverables,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milestones,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timeframes,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costs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52"/>
          <w:w w:val="99"/>
        </w:rPr>
        <w:t xml:space="preserve"> </w:t>
      </w:r>
      <w:r>
        <w:rPr>
          <w:color w:val="231F20"/>
          <w:spacing w:val="-1"/>
        </w:rPr>
        <w:t>project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team.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7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need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clarify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the: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181" w:line="245" w:lineRule="auto"/>
        <w:ind w:right="841"/>
      </w:pPr>
      <w:r>
        <w:rPr>
          <w:color w:val="231F20"/>
          <w:spacing w:val="-1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seeking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  <w:spacing w:val="-1"/>
        </w:rPr>
        <w:t>Minister’s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expectations;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</w:pPr>
      <w:r>
        <w:rPr>
          <w:color w:val="231F20"/>
        </w:rPr>
        <w:t>scope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addressed;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and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 w:line="245" w:lineRule="auto"/>
        <w:ind w:right="587"/>
      </w:pPr>
      <w:r>
        <w:rPr>
          <w:color w:val="231F20"/>
          <w:spacing w:val="-2"/>
        </w:rPr>
        <w:t xml:space="preserve">nature </w:t>
      </w:r>
      <w:r>
        <w:rPr>
          <w:color w:val="231F20"/>
          <w:spacing w:val="-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extent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citizen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involvement.</w:t>
      </w:r>
    </w:p>
    <w:p w:rsidR="00C03296" w:rsidRDefault="00C03296">
      <w:pPr>
        <w:rPr>
          <w:rFonts w:ascii="Cambria" w:eastAsia="Cambria" w:hAnsi="Cambria" w:cs="Cambria"/>
        </w:rPr>
      </w:pPr>
    </w:p>
    <w:p w:rsidR="00C03296" w:rsidRDefault="00640ACF">
      <w:pPr>
        <w:pStyle w:val="Heading2"/>
        <w:spacing w:before="191"/>
        <w:rPr>
          <w:b w:val="0"/>
          <w:bCs w:val="0"/>
        </w:rPr>
      </w:pPr>
      <w:r>
        <w:rPr>
          <w:color w:val="094061"/>
          <w:spacing w:val="-1"/>
        </w:rPr>
        <w:t>Project</w:t>
      </w:r>
      <w:r>
        <w:rPr>
          <w:color w:val="094061"/>
        </w:rPr>
        <w:t xml:space="preserve"> </w:t>
      </w:r>
      <w:r>
        <w:rPr>
          <w:color w:val="094061"/>
          <w:spacing w:val="-2"/>
        </w:rPr>
        <w:t>governance</w:t>
      </w:r>
    </w:p>
    <w:p w:rsidR="00C03296" w:rsidRDefault="00640ACF">
      <w:pPr>
        <w:pStyle w:val="BodyText"/>
        <w:spacing w:before="49" w:line="245" w:lineRule="auto"/>
        <w:ind w:left="100" w:right="547" w:firstLine="0"/>
      </w:pPr>
      <w:r>
        <w:rPr>
          <w:color w:val="231F20"/>
        </w:rPr>
        <w:t>Consider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involving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stakeholder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representatives</w:t>
      </w:r>
      <w:r>
        <w:rPr>
          <w:color w:val="231F20"/>
          <w:spacing w:val="45"/>
          <w:w w:val="9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overseeing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project.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choose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so,</w:t>
      </w:r>
    </w:p>
    <w:p w:rsidR="00C03296" w:rsidRDefault="00640ACF">
      <w:pPr>
        <w:pStyle w:val="BodyText"/>
        <w:spacing w:before="0" w:line="245" w:lineRule="auto"/>
        <w:ind w:left="100" w:right="70" w:firstLine="0"/>
      </w:pPr>
      <w:r>
        <w:rPr>
          <w:color w:val="231F20"/>
        </w:rPr>
        <w:t>consider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invited,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example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by: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181" w:line="245" w:lineRule="auto"/>
        <w:ind w:right="841"/>
      </w:pPr>
      <w:r>
        <w:rPr>
          <w:color w:val="231F20"/>
          <w:spacing w:val="-1"/>
        </w:rPr>
        <w:t>personal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invitation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selected</w:t>
      </w:r>
      <w:r>
        <w:rPr>
          <w:color w:val="231F20"/>
          <w:spacing w:val="-2"/>
        </w:rPr>
        <w:t xml:space="preserve"> range </w:t>
      </w:r>
      <w:r>
        <w:rPr>
          <w:color w:val="231F20"/>
        </w:rPr>
        <w:t>of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  <w:spacing w:val="-1"/>
        </w:rPr>
        <w:t>people;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536"/>
      </w:pPr>
      <w:r>
        <w:rPr>
          <w:color w:val="231F20"/>
        </w:rPr>
        <w:t>calling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nominations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through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appropriate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  <w:spacing w:val="-2"/>
        </w:rPr>
        <w:t>networks.</w:t>
      </w:r>
    </w:p>
    <w:p w:rsidR="00C03296" w:rsidRDefault="00640ACF">
      <w:pPr>
        <w:pStyle w:val="BodyText"/>
        <w:spacing w:before="57" w:line="245" w:lineRule="auto"/>
        <w:ind w:left="100" w:right="146" w:firstLine="0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appointment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depend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</w:rPr>
        <w:t xml:space="preserve">significance of the </w:t>
      </w:r>
      <w:r>
        <w:rPr>
          <w:color w:val="231F20"/>
          <w:spacing w:val="-1"/>
        </w:rPr>
        <w:t>project.</w:t>
      </w:r>
      <w:r>
        <w:rPr>
          <w:color w:val="231F20"/>
        </w:rPr>
        <w:t xml:space="preserve"> Selections </w:t>
      </w:r>
      <w:r>
        <w:rPr>
          <w:color w:val="231F20"/>
          <w:spacing w:val="-2"/>
        </w:rPr>
        <w:t>may</w:t>
      </w:r>
      <w:r>
        <w:rPr>
          <w:color w:val="231F20"/>
        </w:rPr>
        <w:t xml:space="preserve"> be made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Cabinet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Committee,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4"/>
        </w:rPr>
        <w:t xml:space="preserve"> Minist</w:t>
      </w:r>
      <w:r>
        <w:rPr>
          <w:color w:val="231F20"/>
          <w:spacing w:val="-5"/>
        </w:rPr>
        <w:t>er</w:t>
      </w:r>
      <w:r>
        <w:rPr>
          <w:color w:val="231F20"/>
          <w:spacing w:val="-4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panel,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36"/>
          <w:w w:val="99"/>
        </w:rPr>
        <w:t xml:space="preserve"> </w:t>
      </w:r>
      <w:r>
        <w:rPr>
          <w:color w:val="231F20"/>
        </w:rPr>
        <w:t>manager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responsible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project.</w:t>
      </w:r>
    </w:p>
    <w:p w:rsidR="00C03296" w:rsidRDefault="00640ACF">
      <w:pPr>
        <w:pStyle w:val="BodyText"/>
        <w:spacing w:before="170" w:line="245" w:lineRule="auto"/>
        <w:ind w:left="100" w:right="192" w:firstLine="0"/>
        <w:rPr>
          <w:rFonts w:cs="Cambria"/>
        </w:rPr>
      </w:pPr>
      <w:r>
        <w:rPr>
          <w:color w:val="231F20"/>
          <w:spacing w:val="-1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whether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group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advisory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</w:rPr>
        <w:t>decision-making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po</w:t>
      </w:r>
      <w:r>
        <w:rPr>
          <w:color w:val="231F20"/>
          <w:spacing w:val="-5"/>
        </w:rPr>
        <w:t>w</w:t>
      </w:r>
      <w:r>
        <w:rPr>
          <w:color w:val="231F20"/>
          <w:spacing w:val="-6"/>
        </w:rPr>
        <w:t>er</w:t>
      </w:r>
      <w:r>
        <w:rPr>
          <w:color w:val="231F20"/>
          <w:spacing w:val="-5"/>
        </w:rPr>
        <w:t xml:space="preserve">. </w:t>
      </w:r>
      <w:r>
        <w:rPr>
          <w:color w:val="231F20"/>
          <w:spacing w:val="-1"/>
        </w:rPr>
        <w:t>Include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people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diverse</w:t>
      </w:r>
      <w:r>
        <w:rPr>
          <w:color w:val="231F20"/>
          <w:spacing w:val="30"/>
          <w:w w:val="99"/>
        </w:rPr>
        <w:t xml:space="preserve"> </w:t>
      </w:r>
      <w:r>
        <w:rPr>
          <w:color w:val="231F20"/>
          <w:spacing w:val="-1"/>
        </w:rPr>
        <w:t>views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(reflecting</w:t>
      </w:r>
      <w:r>
        <w:rPr>
          <w:color w:val="231F20"/>
        </w:rPr>
        <w:t xml:space="preserve"> the main </w:t>
      </w:r>
      <w:r>
        <w:rPr>
          <w:color w:val="231F20"/>
          <w:spacing w:val="-1"/>
        </w:rPr>
        <w:t>external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interests)</w:t>
      </w:r>
      <w:r>
        <w:rPr>
          <w:color w:val="231F20"/>
        </w:rPr>
        <w:t xml:space="preserve"> and</w:t>
      </w:r>
    </w:p>
    <w:p w:rsidR="00C03296" w:rsidRDefault="00640ACF">
      <w:pPr>
        <w:pStyle w:val="BodyText"/>
        <w:spacing w:before="0" w:line="245" w:lineRule="auto"/>
        <w:ind w:left="100" w:right="408" w:firstLine="0"/>
      </w:pP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chair</w:t>
      </w:r>
      <w:r>
        <w:rPr>
          <w:color w:val="231F20"/>
          <w:spacing w:val="-1"/>
        </w:rPr>
        <w:t xml:space="preserve"> with strong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facilitation</w:t>
      </w:r>
      <w:r>
        <w:rPr>
          <w:color w:val="231F20"/>
        </w:rPr>
        <w:t xml:space="preserve"> skills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that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draw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group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consensus.</w:t>
      </w:r>
      <w:r>
        <w:rPr>
          <w:color w:val="231F20"/>
          <w:spacing w:val="-3"/>
        </w:rPr>
        <w:t xml:space="preserve"> Even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 xml:space="preserve">up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formal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group,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think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external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stakeholders</w:t>
      </w:r>
    </w:p>
    <w:p w:rsidR="00C03296" w:rsidRDefault="00640ACF">
      <w:pPr>
        <w:pStyle w:val="BodyText"/>
        <w:spacing w:before="0" w:line="245" w:lineRule="auto"/>
        <w:ind w:left="100" w:right="146" w:firstLine="0"/>
      </w:pPr>
      <w:r>
        <w:rPr>
          <w:color w:val="231F20"/>
          <w:spacing w:val="-2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regularly </w:t>
      </w:r>
      <w:r>
        <w:rPr>
          <w:color w:val="231F20"/>
          <w:spacing w:val="-1"/>
        </w:rPr>
        <w:t>touch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base with,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test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37"/>
          <w:w w:val="99"/>
        </w:rPr>
        <w:t xml:space="preserve"> </w:t>
      </w:r>
      <w:r>
        <w:rPr>
          <w:color w:val="231F20"/>
          <w:spacing w:val="-1"/>
        </w:rPr>
        <w:t>thinking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plans.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7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may </w:t>
      </w:r>
      <w:r>
        <w:rPr>
          <w:color w:val="231F20"/>
          <w:spacing w:val="-1"/>
        </w:rPr>
        <w:t>also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need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determine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  <w:spacing w:val="-1"/>
        </w:rPr>
        <w:t>fees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non-government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members,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-2"/>
        </w:rPr>
        <w:t>available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Department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Prime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Minister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Cabinet’s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website:</w:t>
      </w:r>
      <w:r>
        <w:rPr>
          <w:color w:val="231F20"/>
          <w:spacing w:val="-5"/>
        </w:rPr>
        <w:t xml:space="preserve"> </w:t>
      </w:r>
      <w:hyperlink r:id="rId62">
        <w:r>
          <w:rPr>
            <w:color w:val="231F20"/>
            <w:spacing w:val="-2"/>
            <w:u w:val="single" w:color="231F20"/>
          </w:rPr>
          <w:t>www.dpmc.govt.nz</w:t>
        </w:r>
        <w:r>
          <w:rPr>
            <w:color w:val="231F20"/>
            <w:spacing w:val="-2"/>
          </w:rPr>
          <w:t>.</w:t>
        </w:r>
      </w:hyperlink>
    </w:p>
    <w:p w:rsidR="00C03296" w:rsidRDefault="00C03296">
      <w:pPr>
        <w:spacing w:before="5"/>
        <w:rPr>
          <w:rFonts w:ascii="Cambria" w:eastAsia="Cambria" w:hAnsi="Cambria" w:cs="Cambria"/>
          <w:sz w:val="25"/>
          <w:szCs w:val="25"/>
        </w:rPr>
      </w:pPr>
    </w:p>
    <w:p w:rsidR="00C03296" w:rsidRDefault="00640ACF">
      <w:pPr>
        <w:pStyle w:val="Heading2"/>
        <w:rPr>
          <w:b w:val="0"/>
          <w:bCs w:val="0"/>
        </w:rPr>
      </w:pPr>
      <w:r>
        <w:rPr>
          <w:color w:val="094061"/>
          <w:spacing w:val="-1"/>
        </w:rPr>
        <w:t>Stakeholder</w:t>
      </w:r>
      <w:r>
        <w:rPr>
          <w:color w:val="094061"/>
        </w:rPr>
        <w:t xml:space="preserve"> identification</w:t>
      </w:r>
    </w:p>
    <w:p w:rsidR="00C03296" w:rsidRDefault="00640ACF">
      <w:pPr>
        <w:pStyle w:val="BodyText"/>
        <w:spacing w:before="49" w:line="245" w:lineRule="auto"/>
        <w:ind w:left="100" w:right="146" w:firstLine="0"/>
      </w:pP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stakeholder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person,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group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organisation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who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  <w:spacing w:val="-1"/>
        </w:rPr>
        <w:t>affects,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affected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b</w:t>
      </w:r>
      <w:r>
        <w:rPr>
          <w:color w:val="231F20"/>
          <w:spacing w:val="-9"/>
        </w:rPr>
        <w:t>y</w:t>
      </w:r>
      <w:r>
        <w:rPr>
          <w:color w:val="231F20"/>
          <w:spacing w:val="-8"/>
        </w:rPr>
        <w:t>,</w:t>
      </w:r>
      <w:r>
        <w:rPr>
          <w:color w:val="231F20"/>
          <w:spacing w:val="-2"/>
        </w:rPr>
        <w:t xml:space="preserve"> your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agency’s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actions.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project,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relevant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stakeholders.</w:t>
      </w:r>
      <w:r>
        <w:rPr>
          <w:color w:val="231F20"/>
          <w:spacing w:val="37"/>
          <w:w w:val="99"/>
        </w:rPr>
        <w:t xml:space="preserve"> </w:t>
      </w:r>
    </w:p>
    <w:p w:rsidR="00C03296" w:rsidRDefault="00C03296">
      <w:pPr>
        <w:spacing w:line="245" w:lineRule="auto"/>
        <w:sectPr w:rsidR="00C03296">
          <w:type w:val="continuous"/>
          <w:pgSz w:w="11910" w:h="16840"/>
          <w:pgMar w:top="320" w:right="600" w:bottom="280" w:left="620" w:header="720" w:footer="720" w:gutter="0"/>
          <w:cols w:num="2" w:space="720" w:equalWidth="0">
            <w:col w:w="5017" w:space="499"/>
            <w:col w:w="5174"/>
          </w:cols>
        </w:sectPr>
      </w:pPr>
    </w:p>
    <w:p w:rsidR="00C03296" w:rsidRDefault="00C03296">
      <w:pPr>
        <w:rPr>
          <w:rFonts w:ascii="Cambria" w:eastAsia="Cambria" w:hAnsi="Cambria" w:cs="Cambria"/>
          <w:sz w:val="20"/>
          <w:szCs w:val="20"/>
        </w:rPr>
      </w:pPr>
    </w:p>
    <w:p w:rsidR="00C03296" w:rsidRDefault="00C03296">
      <w:pPr>
        <w:rPr>
          <w:rFonts w:ascii="Cambria" w:eastAsia="Cambria" w:hAnsi="Cambria" w:cs="Cambria"/>
          <w:sz w:val="20"/>
          <w:szCs w:val="20"/>
        </w:rPr>
      </w:pPr>
    </w:p>
    <w:p w:rsidR="00C03296" w:rsidRDefault="00CB29C9">
      <w:pPr>
        <w:rPr>
          <w:rFonts w:ascii="Cambria" w:eastAsia="Cambria" w:hAnsi="Cambria" w:cs="Cambria"/>
          <w:sz w:val="15"/>
          <w:szCs w:val="15"/>
        </w:rPr>
        <w:sectPr w:rsidR="00C03296">
          <w:pgSz w:w="11910" w:h="16840"/>
          <w:pgMar w:top="640" w:right="620" w:bottom="660" w:left="620" w:header="432" w:footer="473" w:gutter="0"/>
          <w:cols w:space="720"/>
        </w:sectPr>
      </w:pPr>
      <w:r w:rsidRPr="00CB29C9">
        <w:rPr>
          <w:rFonts w:ascii="Cambria" w:eastAsia="Cambria" w:hAnsi="Cambria" w:cs="Cambria"/>
        </w:rPr>
        <w:t>Consider</w:t>
      </w:r>
      <w:r>
        <w:rPr>
          <w:rFonts w:ascii="Cambria" w:eastAsia="Cambria" w:hAnsi="Cambria" w:cs="Cambria"/>
        </w:rPr>
        <w:t>: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59" w:line="245" w:lineRule="auto"/>
        <w:ind w:right="71"/>
      </w:pPr>
      <w:r>
        <w:rPr>
          <w:color w:val="231F20"/>
          <w:spacing w:val="-1"/>
        </w:rPr>
        <w:lastRenderedPageBreak/>
        <w:t>whether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wide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interest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many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</w:rPr>
        <w:t>citizens,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primary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interest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particular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audiences;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and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</w:pPr>
      <w:r>
        <w:rPr>
          <w:color w:val="231F20"/>
          <w:spacing w:val="-1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stakeholders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likely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3"/>
        </w:rPr>
        <w:t xml:space="preserve"> 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strong</w:t>
      </w:r>
    </w:p>
    <w:p w:rsidR="00C03296" w:rsidRDefault="00640ACF">
      <w:pPr>
        <w:pStyle w:val="BodyText"/>
        <w:spacing w:before="6"/>
        <w:ind w:firstLine="0"/>
        <w:rPr>
          <w:rFonts w:cs="Cambria"/>
        </w:rPr>
      </w:pPr>
      <w:r>
        <w:rPr>
          <w:color w:val="231F20"/>
        </w:rPr>
        <w:t>impact or influence on the issue.</w:t>
      </w:r>
    </w:p>
    <w:p w:rsidR="00C03296" w:rsidRDefault="00C03296">
      <w:pPr>
        <w:spacing w:before="10"/>
        <w:rPr>
          <w:rFonts w:ascii="Cambria" w:eastAsia="Cambria" w:hAnsi="Cambria" w:cs="Cambria"/>
          <w:sz w:val="27"/>
          <w:szCs w:val="27"/>
        </w:rPr>
      </w:pPr>
    </w:p>
    <w:p w:rsidR="00C03296" w:rsidRDefault="00640ACF">
      <w:pPr>
        <w:pStyle w:val="BodyText"/>
        <w:spacing w:before="0" w:line="245" w:lineRule="auto"/>
        <w:ind w:left="100" w:right="71" w:firstLine="0"/>
        <w:rPr>
          <w:rFonts w:cs="Cambria"/>
        </w:rPr>
      </w:pPr>
      <w:r>
        <w:rPr>
          <w:color w:val="231F20"/>
          <w:spacing w:val="-7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create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chart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maps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-3"/>
        </w:rPr>
        <w:t xml:space="preserve"> key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-1"/>
        </w:rPr>
        <w:t>stakeholders’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level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interest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(low-high)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against</w:t>
      </w:r>
      <w:r>
        <w:rPr>
          <w:color w:val="231F20"/>
          <w:spacing w:val="40"/>
        </w:rPr>
        <w:t xml:space="preserve"> </w:t>
      </w:r>
      <w:r>
        <w:rPr>
          <w:rFonts w:cs="Cambria"/>
          <w:color w:val="231F20"/>
          <w:spacing w:val="-2"/>
        </w:rPr>
        <w:t>level</w:t>
      </w:r>
      <w:r>
        <w:rPr>
          <w:rFonts w:cs="Cambria"/>
          <w:color w:val="231F20"/>
        </w:rPr>
        <w:t xml:space="preserve"> of influence </w:t>
      </w:r>
      <w:r>
        <w:rPr>
          <w:rFonts w:cs="Cambria"/>
          <w:color w:val="231F20"/>
          <w:spacing w:val="-1"/>
        </w:rPr>
        <w:t>(low-high).</w:t>
      </w:r>
    </w:p>
    <w:p w:rsidR="00C03296" w:rsidRDefault="00640ACF">
      <w:pPr>
        <w:pStyle w:val="BodyText"/>
        <w:spacing w:before="170" w:line="245" w:lineRule="auto"/>
        <w:ind w:left="100" w:right="18" w:firstLine="0"/>
      </w:pPr>
      <w:r>
        <w:rPr>
          <w:color w:val="231F20"/>
          <w:spacing w:val="-1"/>
        </w:rPr>
        <w:t>Stakeholders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who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high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interest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and/or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high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generally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require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time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effort.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7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also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need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hard-to-reach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populations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who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will be impacted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but </w:t>
      </w:r>
      <w:r>
        <w:rPr>
          <w:color w:val="231F20"/>
          <w:spacing w:val="-2"/>
        </w:rPr>
        <w:t>may</w:t>
      </w:r>
      <w:r>
        <w:rPr>
          <w:color w:val="231F20"/>
          <w:spacing w:val="-1"/>
        </w:rPr>
        <w:t xml:space="preserve"> not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be </w:t>
      </w:r>
      <w:r>
        <w:rPr>
          <w:color w:val="231F20"/>
          <w:spacing w:val="-3"/>
        </w:rPr>
        <w:t>aware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process.</w:t>
      </w:r>
    </w:p>
    <w:p w:rsidR="00C03296" w:rsidRDefault="00C03296">
      <w:pPr>
        <w:spacing w:before="5"/>
        <w:rPr>
          <w:rFonts w:ascii="Cambria" w:eastAsia="Cambria" w:hAnsi="Cambria" w:cs="Cambria"/>
          <w:sz w:val="25"/>
          <w:szCs w:val="25"/>
        </w:rPr>
      </w:pPr>
    </w:p>
    <w:p w:rsidR="00C03296" w:rsidRDefault="00640ACF">
      <w:pPr>
        <w:pStyle w:val="Heading2"/>
        <w:rPr>
          <w:b w:val="0"/>
          <w:bCs w:val="0"/>
        </w:rPr>
      </w:pPr>
      <w:r>
        <w:rPr>
          <w:color w:val="094061"/>
        </w:rPr>
        <w:t xml:space="preserve">Planning </w:t>
      </w:r>
      <w:r>
        <w:rPr>
          <w:color w:val="094061"/>
          <w:spacing w:val="-1"/>
        </w:rPr>
        <w:t>communications</w:t>
      </w:r>
    </w:p>
    <w:p w:rsidR="00C03296" w:rsidRDefault="00640ACF">
      <w:pPr>
        <w:pStyle w:val="BodyText"/>
        <w:spacing w:before="49"/>
        <w:ind w:left="100" w:firstLine="0"/>
      </w:pPr>
      <w:r>
        <w:rPr>
          <w:color w:val="231F20"/>
          <w:spacing w:val="-7"/>
        </w:rPr>
        <w:t xml:space="preserve">You </w:t>
      </w:r>
      <w:r>
        <w:rPr>
          <w:color w:val="231F20"/>
          <w:spacing w:val="-1"/>
        </w:rPr>
        <w:t>need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communications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strategy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considers: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187" w:line="245" w:lineRule="auto"/>
        <w:ind w:right="230"/>
      </w:pPr>
      <w:r>
        <w:rPr>
          <w:color w:val="231F20"/>
          <w:spacing w:val="-1"/>
        </w:rPr>
        <w:t>what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key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messages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stakeholders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need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33"/>
          <w:w w:val="99"/>
        </w:rPr>
        <w:t xml:space="preserve"> </w:t>
      </w:r>
      <w:r>
        <w:rPr>
          <w:color w:val="231F20"/>
          <w:spacing w:val="-1"/>
        </w:rPr>
        <w:t>know;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183"/>
      </w:pPr>
      <w:r>
        <w:rPr>
          <w:color w:val="231F20"/>
          <w:spacing w:val="-1"/>
        </w:rPr>
        <w:t>potential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risks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2"/>
        </w:rPr>
        <w:t xml:space="preserve"> your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Minist</w:t>
      </w:r>
      <w:r>
        <w:rPr>
          <w:color w:val="231F20"/>
          <w:spacing w:val="-5"/>
        </w:rPr>
        <w:t>er</w:t>
      </w:r>
      <w:r>
        <w:rPr>
          <w:color w:val="231F20"/>
          <w:spacing w:val="-4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agency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parties,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mitigated;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  <w:spacing w:val="-1"/>
        </w:rPr>
        <w:t>and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</w:pPr>
      <w:r>
        <w:rPr>
          <w:color w:val="231F20"/>
          <w:spacing w:val="-1"/>
        </w:rPr>
        <w:t>what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information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citizens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  <w:spacing w:val="-1"/>
        </w:rPr>
        <w:t>need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know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order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understand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project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contribute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where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appropriate.</w:t>
      </w:r>
    </w:p>
    <w:p w:rsidR="00C03296" w:rsidRDefault="00640ACF">
      <w:pPr>
        <w:pStyle w:val="BodyText"/>
        <w:spacing w:before="71" w:line="245" w:lineRule="auto"/>
        <w:ind w:left="100" w:right="178" w:firstLine="0"/>
      </w:pPr>
      <w:r>
        <w:br w:type="column"/>
      </w:r>
      <w:r>
        <w:rPr>
          <w:color w:val="231F20"/>
          <w:spacing w:val="-2"/>
        </w:rPr>
        <w:lastRenderedPageBreak/>
        <w:t>Effective</w:t>
      </w:r>
      <w:r>
        <w:rPr>
          <w:color w:val="231F20"/>
        </w:rPr>
        <w:t xml:space="preserve"> communication planning identifies </w:t>
      </w:r>
      <w:r>
        <w:rPr>
          <w:color w:val="231F20"/>
          <w:spacing w:val="-1"/>
        </w:rPr>
        <w:t>who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audiences</w:t>
      </w:r>
      <w:r>
        <w:rPr>
          <w:color w:val="231F20"/>
          <w:spacing w:val="-2"/>
        </w:rPr>
        <w:t xml:space="preserve"> are,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them,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reach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them.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spacing w:val="-1"/>
        </w:rPr>
        <w:t>language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choose,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(written,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visual,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face-to-face,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online)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appropriate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time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release.</w:t>
      </w:r>
    </w:p>
    <w:p w:rsidR="00C03296" w:rsidRDefault="00C03296">
      <w:pPr>
        <w:spacing w:before="5"/>
        <w:rPr>
          <w:rFonts w:ascii="Cambria" w:eastAsia="Cambria" w:hAnsi="Cambria" w:cs="Cambria"/>
          <w:sz w:val="25"/>
          <w:szCs w:val="25"/>
        </w:rPr>
      </w:pPr>
    </w:p>
    <w:p w:rsidR="00C03296" w:rsidRDefault="00640ACF">
      <w:pPr>
        <w:pStyle w:val="Heading2"/>
        <w:rPr>
          <w:b w:val="0"/>
          <w:bCs w:val="0"/>
        </w:rPr>
      </w:pPr>
      <w:r>
        <w:rPr>
          <w:color w:val="094061"/>
          <w:spacing w:val="-3"/>
        </w:rPr>
        <w:t>Levels</w:t>
      </w:r>
      <w:r>
        <w:rPr>
          <w:color w:val="094061"/>
        </w:rPr>
        <w:t xml:space="preserve"> of </w:t>
      </w:r>
      <w:r>
        <w:rPr>
          <w:color w:val="094061"/>
          <w:spacing w:val="-1"/>
        </w:rPr>
        <w:t>engagement</w:t>
      </w:r>
    </w:p>
    <w:p w:rsidR="00C03296" w:rsidRDefault="00640ACF" w:rsidP="005F69F8">
      <w:pPr>
        <w:pStyle w:val="BodyText"/>
        <w:spacing w:before="49" w:line="245" w:lineRule="auto"/>
        <w:ind w:left="102" w:right="176" w:firstLine="0"/>
      </w:pPr>
      <w:r>
        <w:rPr>
          <w:color w:val="231F20"/>
          <w:spacing w:val="-2"/>
        </w:rPr>
        <w:t>Early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planning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policy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delivery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  <w:spacing w:val="-1"/>
        </w:rPr>
        <w:t>initiative,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extent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citizens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going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involved.</w:t>
      </w:r>
    </w:p>
    <w:p w:rsidR="00C03296" w:rsidRDefault="00640ACF" w:rsidP="005F69F8">
      <w:pPr>
        <w:pStyle w:val="BodyText"/>
        <w:spacing w:before="170"/>
        <w:ind w:left="102" w:firstLine="0"/>
        <w:rPr>
          <w:rFonts w:cs="Cambria"/>
        </w:rPr>
      </w:pPr>
      <w:r>
        <w:rPr>
          <w:color w:val="231F20"/>
        </w:rPr>
        <w:t xml:space="preserve">The </w:t>
      </w:r>
      <w:r>
        <w:rPr>
          <w:color w:val="231F20"/>
          <w:spacing w:val="-1"/>
        </w:rPr>
        <w:t>following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figure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shows</w:t>
      </w:r>
      <w:r>
        <w:rPr>
          <w:color w:val="231F20"/>
        </w:rPr>
        <w:t xml:space="preserve"> a </w:t>
      </w:r>
      <w:r>
        <w:rPr>
          <w:color w:val="231F20"/>
          <w:spacing w:val="-1"/>
        </w:rPr>
        <w:t>range</w:t>
      </w:r>
      <w:r>
        <w:rPr>
          <w:color w:val="231F20"/>
        </w:rPr>
        <w:t xml:space="preserve"> of citizen and</w:t>
      </w:r>
    </w:p>
    <w:p w:rsidR="00C03296" w:rsidRDefault="00640ACF">
      <w:pPr>
        <w:pStyle w:val="BodyText"/>
        <w:spacing w:before="6"/>
        <w:ind w:left="100" w:firstLine="0"/>
      </w:pPr>
      <w:r>
        <w:rPr>
          <w:color w:val="231F20"/>
        </w:rPr>
        <w:t>community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engagement,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includes: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187"/>
      </w:pPr>
      <w:r>
        <w:rPr>
          <w:color w:val="231F20"/>
          <w:spacing w:val="-1"/>
        </w:rPr>
        <w:t>informing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citizens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decisions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with</w:t>
      </w:r>
    </w:p>
    <w:p w:rsidR="00C03296" w:rsidRDefault="00640ACF">
      <w:pPr>
        <w:pStyle w:val="BodyText"/>
        <w:spacing w:before="6"/>
        <w:ind w:left="0" w:right="1251" w:firstLine="0"/>
        <w:jc w:val="center"/>
        <w:rPr>
          <w:rFonts w:cs="Cambria"/>
        </w:rPr>
      </w:pPr>
      <w:r>
        <w:rPr>
          <w:color w:val="231F20"/>
        </w:rPr>
        <w:t xml:space="preserve">minimal input (first </w:t>
      </w:r>
      <w:r>
        <w:rPr>
          <w:color w:val="231F20"/>
          <w:spacing w:val="-1"/>
        </w:rPr>
        <w:t>quadrant);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 w:line="245" w:lineRule="auto"/>
        <w:ind w:right="578"/>
      </w:pPr>
      <w:r>
        <w:rPr>
          <w:color w:val="231F20"/>
        </w:rPr>
        <w:t>consulting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citizens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before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decisions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</w:rPr>
        <w:t>(second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quadrant);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236"/>
      </w:pPr>
      <w:r>
        <w:rPr>
          <w:color w:val="231F20"/>
          <w:spacing w:val="-1"/>
        </w:rPr>
        <w:t>collaborating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partnering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joint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decisions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  <w:spacing w:val="-1"/>
        </w:rPr>
        <w:t>(third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quadrant);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66" w:lineRule="auto"/>
        <w:ind w:right="424"/>
      </w:pPr>
      <w:r>
        <w:rPr>
          <w:color w:val="231F20"/>
        </w:rPr>
        <w:t>supporting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devolved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decision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(fourth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  <w:spacing w:val="-1"/>
        </w:rPr>
        <w:t>quadrant).</w:t>
      </w:r>
    </w:p>
    <w:p w:rsidR="00C03296" w:rsidRDefault="00C03296">
      <w:pPr>
        <w:spacing w:before="5"/>
        <w:rPr>
          <w:rFonts w:ascii="Cambria" w:eastAsia="Cambria" w:hAnsi="Cambria" w:cs="Cambria"/>
          <w:sz w:val="25"/>
          <w:szCs w:val="25"/>
        </w:rPr>
      </w:pPr>
    </w:p>
    <w:p w:rsidR="00C03296" w:rsidRDefault="00640ACF">
      <w:pPr>
        <w:pStyle w:val="BodyText"/>
        <w:spacing w:before="0" w:line="245" w:lineRule="auto"/>
        <w:ind w:left="100" w:right="98" w:firstLine="0"/>
      </w:pP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project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predominantly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focused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  <w:spacing w:val="-1"/>
        </w:rPr>
        <w:t>quadrant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partnering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joint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decisions.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  <w:spacing w:val="-6"/>
        </w:rPr>
        <w:t>Ho</w:t>
      </w:r>
      <w:r>
        <w:rPr>
          <w:color w:val="231F20"/>
          <w:spacing w:val="-5"/>
        </w:rPr>
        <w:t>w</w:t>
      </w:r>
      <w:r>
        <w:rPr>
          <w:color w:val="231F20"/>
          <w:spacing w:val="-6"/>
        </w:rPr>
        <w:t>ever</w:t>
      </w:r>
      <w:r>
        <w:rPr>
          <w:color w:val="231F20"/>
          <w:spacing w:val="-5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project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also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involve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mix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  <w:spacing w:val="-1"/>
        </w:rPr>
        <w:t>quadrants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where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committee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formed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partnership</w:t>
      </w:r>
      <w:r>
        <w:rPr>
          <w:color w:val="231F20"/>
          <w:spacing w:val="32"/>
          <w:w w:val="99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consult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external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stakeholders,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inform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them</w:t>
      </w:r>
      <w:r>
        <w:rPr>
          <w:color w:val="231F20"/>
          <w:spacing w:val="32"/>
          <w:w w:val="9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outcome</w:t>
      </w:r>
      <w:r w:rsidR="00CB29C9">
        <w:rPr>
          <w:color w:val="231F20"/>
          <w:spacing w:val="-1"/>
        </w:rPr>
        <w:t>.</w:t>
      </w:r>
    </w:p>
    <w:p w:rsidR="00C03296" w:rsidRDefault="00C03296">
      <w:pPr>
        <w:spacing w:before="5"/>
        <w:rPr>
          <w:rFonts w:ascii="Cambria" w:eastAsia="Cambria" w:hAnsi="Cambria" w:cs="Cambria"/>
          <w:sz w:val="25"/>
          <w:szCs w:val="25"/>
        </w:rPr>
      </w:pPr>
    </w:p>
    <w:p w:rsidR="00C03296" w:rsidRDefault="00640ACF">
      <w:pPr>
        <w:pStyle w:val="Heading2"/>
        <w:rPr>
          <w:b w:val="0"/>
          <w:bCs w:val="0"/>
        </w:rPr>
      </w:pPr>
      <w:r>
        <w:rPr>
          <w:color w:val="094061"/>
        </w:rPr>
        <w:t>Inform</w:t>
      </w:r>
    </w:p>
    <w:p w:rsidR="00C03296" w:rsidRDefault="00652DED">
      <w:pPr>
        <w:pStyle w:val="BodyText"/>
        <w:spacing w:before="49"/>
        <w:ind w:left="100" w:firstLine="0"/>
        <w:rPr>
          <w:rFonts w:cs="Cambria"/>
        </w:rPr>
      </w:pPr>
      <w:r>
        <w:rPr>
          <w:noProof/>
          <w:lang w:val="en-NZ" w:eastAsia="en-NZ"/>
        </w:rPr>
        <w:drawing>
          <wp:anchor distT="0" distB="0" distL="114300" distR="114300" simplePos="0" relativeHeight="1216" behindDoc="0" locked="0" layoutInCell="1" allowOverlap="1" wp14:anchorId="2895C5B5" wp14:editId="14CE84AD">
            <wp:simplePos x="0" y="0"/>
            <wp:positionH relativeFrom="page">
              <wp:posOffset>1414145</wp:posOffset>
            </wp:positionH>
            <wp:positionV relativeFrom="paragraph">
              <wp:posOffset>109220</wp:posOffset>
            </wp:positionV>
            <wp:extent cx="1924685" cy="3366135"/>
            <wp:effectExtent l="0" t="0" r="0" b="571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3366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ACF">
        <w:rPr>
          <w:color w:val="231F20"/>
        </w:rPr>
        <w:t xml:space="preserve">In the first </w:t>
      </w:r>
      <w:r w:rsidR="00640ACF">
        <w:rPr>
          <w:color w:val="231F20"/>
          <w:spacing w:val="-1"/>
        </w:rPr>
        <w:t>quadrant</w:t>
      </w:r>
      <w:r w:rsidR="00640ACF">
        <w:rPr>
          <w:color w:val="231F20"/>
        </w:rPr>
        <w:t xml:space="preserve"> of the </w:t>
      </w:r>
      <w:r w:rsidR="00640ACF">
        <w:rPr>
          <w:color w:val="231F20"/>
          <w:spacing w:val="-1"/>
        </w:rPr>
        <w:t>engagement</w:t>
      </w:r>
      <w:r w:rsidR="00640ACF">
        <w:rPr>
          <w:color w:val="231F20"/>
        </w:rPr>
        <w:t xml:space="preserve"> spectrum,</w:t>
      </w:r>
    </w:p>
    <w:p w:rsidR="00C03296" w:rsidRDefault="00640ACF">
      <w:pPr>
        <w:pStyle w:val="BodyText"/>
        <w:spacing w:before="6" w:line="245" w:lineRule="auto"/>
        <w:ind w:left="100" w:right="503" w:firstLine="0"/>
      </w:pPr>
      <w:r>
        <w:rPr>
          <w:color w:val="231F20"/>
        </w:rPr>
        <w:t>decisions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government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 xml:space="preserve">agency 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Minister(s),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citizens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  <w:spacing w:val="-1"/>
        </w:rPr>
        <w:t>advised.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External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occur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very</w:t>
      </w:r>
      <w:r>
        <w:rPr>
          <w:color w:val="231F20"/>
          <w:spacing w:val="30"/>
          <w:w w:val="99"/>
        </w:rPr>
        <w:t xml:space="preserve"> </w:t>
      </w:r>
      <w:r>
        <w:rPr>
          <w:color w:val="231F20"/>
          <w:spacing w:val="-1"/>
        </w:rPr>
        <w:t>selective.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because: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181" w:line="245" w:lineRule="auto"/>
        <w:ind w:right="236"/>
      </w:pPr>
      <w:r>
        <w:rPr>
          <w:color w:val="231F20"/>
          <w:spacing w:val="-1"/>
        </w:rPr>
        <w:t>Ministers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elected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understanding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actions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taken;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333"/>
      </w:pPr>
      <w:r>
        <w:rPr>
          <w:color w:val="231F20"/>
        </w:rPr>
        <w:t>in-depth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information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already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available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previous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public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debate;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</w:p>
    <w:p w:rsidR="00C03296" w:rsidRPr="005F69F8" w:rsidRDefault="00640ACF">
      <w:pPr>
        <w:pStyle w:val="BodyText"/>
        <w:numPr>
          <w:ilvl w:val="0"/>
          <w:numId w:val="7"/>
        </w:numPr>
        <w:tabs>
          <w:tab w:val="left" w:pos="497"/>
        </w:tabs>
      </w:pPr>
      <w:r>
        <w:rPr>
          <w:color w:val="231F20"/>
          <w:spacing w:val="-2"/>
        </w:rPr>
        <w:t>rapid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action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required.</w:t>
      </w:r>
    </w:p>
    <w:p w:rsidR="005F69F8" w:rsidRDefault="005F69F8" w:rsidP="005F69F8">
      <w:pPr>
        <w:pStyle w:val="BodyText"/>
        <w:tabs>
          <w:tab w:val="left" w:pos="142"/>
        </w:tabs>
        <w:spacing w:before="240" w:line="245" w:lineRule="auto"/>
        <w:ind w:left="136" w:right="323" w:firstLine="0"/>
      </w:pPr>
      <w:r>
        <w:rPr>
          <w:color w:val="231F20"/>
          <w:spacing w:val="-1"/>
        </w:rPr>
        <w:t>Careful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consideration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given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spacing w:val="-1"/>
        </w:rPr>
        <w:t>whether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diverse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perspectives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been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weighed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up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before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decisions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made.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  <w:spacing w:val="-1"/>
        </w:rPr>
        <w:t xml:space="preserve">Open </w:t>
      </w:r>
      <w:r>
        <w:rPr>
          <w:color w:val="231F20"/>
        </w:rPr>
        <w:t>communication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needed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</w:rPr>
        <w:t>implications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decision.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 xml:space="preserve">which </w:t>
      </w:r>
      <w:r>
        <w:rPr>
          <w:color w:val="231F20"/>
        </w:rPr>
        <w:t xml:space="preserve">people will need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know</w:t>
      </w:r>
      <w:r>
        <w:rPr>
          <w:color w:val="231F20"/>
        </w:rPr>
        <w:t xml:space="preserve"> first and </w:t>
      </w:r>
      <w:r>
        <w:rPr>
          <w:color w:val="231F20"/>
          <w:spacing w:val="-1"/>
        </w:rPr>
        <w:t>how</w:t>
      </w:r>
      <w:r>
        <w:rPr>
          <w:color w:val="231F20"/>
        </w:rPr>
        <w:t xml:space="preserve"> the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information</w:t>
      </w:r>
      <w:r>
        <w:rPr>
          <w:color w:val="231F20"/>
        </w:rPr>
        <w:t xml:space="preserve"> will be </w:t>
      </w:r>
      <w:r>
        <w:rPr>
          <w:color w:val="231F20"/>
          <w:spacing w:val="-2"/>
        </w:rPr>
        <w:t>conveyed.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Resources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may </w:t>
      </w:r>
      <w:r>
        <w:rPr>
          <w:color w:val="231F20"/>
          <w:spacing w:val="-1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required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responding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public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reactions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31"/>
          <w:w w:val="99"/>
        </w:rPr>
        <w:t xml:space="preserve"> </w:t>
      </w:r>
      <w:r>
        <w:rPr>
          <w:color w:val="231F20"/>
        </w:rPr>
        <w:t>citizens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feel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views</w:t>
      </w:r>
      <w:r>
        <w:rPr>
          <w:color w:val="231F20"/>
          <w:spacing w:val="-3"/>
        </w:rPr>
        <w:t xml:space="preserve"> have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been</w:t>
      </w:r>
      <w:r>
        <w:rPr>
          <w:color w:val="231F20"/>
          <w:spacing w:val="-2"/>
        </w:rPr>
        <w:t xml:space="preserve"> taken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31"/>
          <w:w w:val="99"/>
        </w:rPr>
        <w:t xml:space="preserve"> </w:t>
      </w:r>
      <w:r>
        <w:rPr>
          <w:color w:val="231F20"/>
          <w:spacing w:val="-1"/>
        </w:rPr>
        <w:t>account.</w:t>
      </w:r>
    </w:p>
    <w:p w:rsidR="005F69F8" w:rsidRPr="005F69F8" w:rsidRDefault="005F69F8" w:rsidP="005F69F8"/>
    <w:p w:rsidR="00C03296" w:rsidRDefault="00C03296">
      <w:pPr>
        <w:sectPr w:rsidR="00C03296">
          <w:type w:val="continuous"/>
          <w:pgSz w:w="11910" w:h="16840"/>
          <w:pgMar w:top="320" w:right="620" w:bottom="280" w:left="620" w:header="720" w:footer="720" w:gutter="0"/>
          <w:cols w:num="2" w:space="720" w:equalWidth="0">
            <w:col w:w="5010" w:space="507"/>
            <w:col w:w="5153"/>
          </w:cols>
        </w:sectPr>
      </w:pPr>
    </w:p>
    <w:p w:rsidR="00C03296" w:rsidRDefault="00C03296">
      <w:pPr>
        <w:rPr>
          <w:rFonts w:ascii="Cambria" w:eastAsia="Cambria" w:hAnsi="Cambria" w:cs="Cambria"/>
          <w:sz w:val="20"/>
          <w:szCs w:val="20"/>
        </w:rPr>
      </w:pPr>
    </w:p>
    <w:p w:rsidR="00C03296" w:rsidRDefault="00C03296">
      <w:pPr>
        <w:rPr>
          <w:rFonts w:ascii="Cambria" w:eastAsia="Cambria" w:hAnsi="Cambria" w:cs="Cambria"/>
          <w:sz w:val="20"/>
          <w:szCs w:val="20"/>
        </w:rPr>
      </w:pPr>
    </w:p>
    <w:p w:rsidR="00C03296" w:rsidRDefault="00C03296">
      <w:pPr>
        <w:rPr>
          <w:rFonts w:ascii="Cambria" w:eastAsia="Cambria" w:hAnsi="Cambria" w:cs="Cambria"/>
          <w:sz w:val="15"/>
          <w:szCs w:val="15"/>
        </w:rPr>
        <w:sectPr w:rsidR="00C03296">
          <w:pgSz w:w="11910" w:h="16840"/>
          <w:pgMar w:top="640" w:right="620" w:bottom="660" w:left="620" w:header="432" w:footer="473" w:gutter="0"/>
          <w:cols w:space="720"/>
        </w:sectPr>
      </w:pPr>
    </w:p>
    <w:p w:rsidR="00C03296" w:rsidRDefault="00640ACF" w:rsidP="005F69F8">
      <w:pPr>
        <w:pStyle w:val="Heading2"/>
        <w:ind w:left="102" w:right="159"/>
        <w:rPr>
          <w:b w:val="0"/>
          <w:bCs w:val="0"/>
        </w:rPr>
      </w:pPr>
      <w:r>
        <w:rPr>
          <w:color w:val="094061"/>
          <w:spacing w:val="-1"/>
        </w:rPr>
        <w:lastRenderedPageBreak/>
        <w:t>Consult</w:t>
      </w:r>
    </w:p>
    <w:p w:rsidR="00C03296" w:rsidRDefault="00640ACF">
      <w:pPr>
        <w:pStyle w:val="BodyText"/>
        <w:spacing w:before="49" w:line="245" w:lineRule="auto"/>
        <w:ind w:left="100" w:right="13" w:firstLine="0"/>
      </w:pPr>
      <w:r>
        <w:rPr>
          <w:color w:val="231F20"/>
        </w:rPr>
        <w:t>Consultation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involves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seeking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considering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</w:rPr>
        <w:t>others’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views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issue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where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ultimate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</w:rPr>
        <w:t>decision-making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responsibility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lies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agency</w:t>
      </w:r>
      <w:r w:rsidR="00CB29C9">
        <w:rPr>
          <w:color w:val="231F20"/>
          <w:spacing w:val="-1"/>
        </w:rPr>
        <w:t>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ultimate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responsibility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lie</w:t>
      </w:r>
      <w:r w:rsidR="00CB29C9">
        <w:rPr>
          <w:color w:val="231F20"/>
          <w:spacing w:val="-1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Ministers.</w:t>
      </w:r>
    </w:p>
    <w:p w:rsidR="00C03296" w:rsidRDefault="00640ACF">
      <w:pPr>
        <w:pStyle w:val="BodyText"/>
        <w:spacing w:before="170"/>
        <w:ind w:left="100" w:right="160" w:firstLine="0"/>
      </w:pPr>
      <w:r>
        <w:rPr>
          <w:color w:val="231F20"/>
          <w:spacing w:val="-2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following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good</w:t>
      </w:r>
      <w:r>
        <w:rPr>
          <w:color w:val="231F20"/>
          <w:spacing w:val="-2"/>
        </w:rPr>
        <w:t xml:space="preserve"> practice,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ensure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that: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187"/>
        <w:ind w:right="160"/>
      </w:pPr>
      <w:r>
        <w:rPr>
          <w:color w:val="231F20"/>
          <w:spacing w:val="-2"/>
        </w:rPr>
        <w:t xml:space="preserve">you </w:t>
      </w:r>
      <w:r>
        <w:rPr>
          <w:color w:val="231F20"/>
        </w:rPr>
        <w:t>obtain</w:t>
      </w:r>
      <w:r>
        <w:rPr>
          <w:color w:val="231F20"/>
          <w:spacing w:val="-2"/>
        </w:rPr>
        <w:t xml:space="preserve"> valuable</w:t>
      </w:r>
      <w:r>
        <w:rPr>
          <w:color w:val="231F20"/>
        </w:rPr>
        <w:t xml:space="preserve"> input;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/>
        <w:ind w:right="160"/>
        <w:rPr>
          <w:rFonts w:cs="Cambria"/>
        </w:rPr>
      </w:pPr>
      <w:r>
        <w:rPr>
          <w:color w:val="231F20"/>
        </w:rPr>
        <w:t xml:space="preserve">participants find their </w:t>
      </w:r>
      <w:r>
        <w:rPr>
          <w:color w:val="231F20"/>
          <w:spacing w:val="-2"/>
        </w:rPr>
        <w:t>involvement</w:t>
      </w:r>
      <w:r>
        <w:rPr>
          <w:color w:val="231F20"/>
        </w:rPr>
        <w:t xml:space="preserve"> satisfying</w:t>
      </w:r>
    </w:p>
    <w:p w:rsidR="00C03296" w:rsidRDefault="00640ACF">
      <w:pPr>
        <w:pStyle w:val="BodyText"/>
        <w:spacing w:before="6"/>
        <w:ind w:firstLine="0"/>
        <w:jc w:val="both"/>
      </w:pPr>
      <w:r>
        <w:rPr>
          <w:color w:val="231F20"/>
          <w:spacing w:val="-1"/>
        </w:rPr>
        <w:t>and</w:t>
      </w:r>
      <w:r>
        <w:rPr>
          <w:color w:val="231F20"/>
        </w:rPr>
        <w:t xml:space="preserve"> meaningful.</w:t>
      </w:r>
    </w:p>
    <w:p w:rsidR="00C03296" w:rsidRDefault="00C03296">
      <w:pPr>
        <w:spacing w:before="8"/>
        <w:rPr>
          <w:rFonts w:ascii="Cambria" w:eastAsia="Cambria" w:hAnsi="Cambria" w:cs="Cambria"/>
          <w:sz w:val="31"/>
          <w:szCs w:val="31"/>
        </w:rPr>
      </w:pPr>
    </w:p>
    <w:p w:rsidR="00C03296" w:rsidRDefault="00640ACF">
      <w:pPr>
        <w:pStyle w:val="Heading3"/>
        <w:ind w:right="160"/>
        <w:rPr>
          <w:b w:val="0"/>
          <w:bCs w:val="0"/>
          <w:i w:val="0"/>
        </w:rPr>
      </w:pPr>
      <w:r>
        <w:rPr>
          <w:color w:val="094061"/>
          <w:spacing w:val="-1"/>
        </w:rPr>
        <w:t>Legal</w:t>
      </w:r>
      <w:r>
        <w:rPr>
          <w:color w:val="094061"/>
          <w:spacing w:val="-6"/>
        </w:rPr>
        <w:t xml:space="preserve"> </w:t>
      </w:r>
      <w:r>
        <w:rPr>
          <w:color w:val="094061"/>
          <w:spacing w:val="-1"/>
        </w:rPr>
        <w:t>considerations</w:t>
      </w:r>
    </w:p>
    <w:p w:rsidR="00C03296" w:rsidRDefault="00640ACF">
      <w:pPr>
        <w:pStyle w:val="BodyText"/>
        <w:spacing w:before="58" w:line="245" w:lineRule="auto"/>
        <w:ind w:left="100" w:right="222" w:firstLine="0"/>
      </w:pP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number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statutes</w:t>
      </w:r>
      <w:r>
        <w:rPr>
          <w:color w:val="231F20"/>
          <w:spacing w:val="-2"/>
        </w:rPr>
        <w:t xml:space="preserve"> require </w:t>
      </w:r>
      <w:r>
        <w:rPr>
          <w:color w:val="231F20"/>
          <w:spacing w:val="-1"/>
        </w:rPr>
        <w:t>formal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consultation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interested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parties.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unsure,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  <w:spacing w:val="-1"/>
        </w:rPr>
        <w:t>legal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tell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statutes</w:t>
      </w:r>
      <w:r>
        <w:rPr>
          <w:color w:val="231F20"/>
          <w:spacing w:val="-2"/>
        </w:rPr>
        <w:t xml:space="preserve"> relate </w:t>
      </w:r>
      <w:r>
        <w:rPr>
          <w:color w:val="231F20"/>
          <w:spacing w:val="-1"/>
        </w:rPr>
        <w:t>to</w:t>
      </w:r>
      <w:r>
        <w:rPr>
          <w:color w:val="231F20"/>
          <w:spacing w:val="-2"/>
        </w:rPr>
        <w:t xml:space="preserve"> your</w:t>
      </w:r>
      <w:r>
        <w:rPr>
          <w:color w:val="231F20"/>
          <w:spacing w:val="37"/>
          <w:w w:val="99"/>
        </w:rPr>
        <w:t xml:space="preserve"> </w:t>
      </w:r>
      <w:r>
        <w:rPr>
          <w:color w:val="231F20"/>
          <w:spacing w:val="-4"/>
        </w:rPr>
        <w:t>agency.</w:t>
      </w:r>
    </w:p>
    <w:p w:rsidR="00C03296" w:rsidRDefault="00C03296">
      <w:pPr>
        <w:rPr>
          <w:rFonts w:ascii="Cambria" w:eastAsia="Cambria" w:hAnsi="Cambria" w:cs="Cambria"/>
        </w:rPr>
      </w:pPr>
    </w:p>
    <w:p w:rsidR="00C03296" w:rsidRDefault="00C03296">
      <w:pPr>
        <w:spacing w:before="9"/>
        <w:rPr>
          <w:rFonts w:ascii="Cambria" w:eastAsia="Cambria" w:hAnsi="Cambria" w:cs="Cambria"/>
          <w:sz w:val="18"/>
          <w:szCs w:val="18"/>
        </w:rPr>
      </w:pPr>
    </w:p>
    <w:p w:rsidR="00C03296" w:rsidRDefault="00640ACF">
      <w:pPr>
        <w:pStyle w:val="Heading3"/>
        <w:ind w:right="160"/>
        <w:rPr>
          <w:b w:val="0"/>
          <w:bCs w:val="0"/>
          <w:i w:val="0"/>
        </w:rPr>
      </w:pPr>
      <w:r>
        <w:rPr>
          <w:color w:val="094061"/>
        </w:rPr>
        <w:t>Clear</w:t>
      </w:r>
      <w:r>
        <w:rPr>
          <w:color w:val="094061"/>
          <w:spacing w:val="-7"/>
        </w:rPr>
        <w:t xml:space="preserve"> </w:t>
      </w:r>
      <w:r>
        <w:rPr>
          <w:color w:val="094061"/>
          <w:spacing w:val="-1"/>
        </w:rPr>
        <w:t>purpose</w:t>
      </w:r>
    </w:p>
    <w:p w:rsidR="00C03296" w:rsidRDefault="00640ACF">
      <w:pPr>
        <w:pStyle w:val="BodyText"/>
        <w:spacing w:before="58" w:line="245" w:lineRule="auto"/>
        <w:ind w:left="100" w:right="254" w:firstLine="0"/>
      </w:pPr>
      <w:r>
        <w:rPr>
          <w:color w:val="231F20"/>
          <w:spacing w:val="-1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about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wish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"/>
        </w:rPr>
        <w:t xml:space="preserve"> achieve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30"/>
          <w:w w:val="99"/>
        </w:rPr>
        <w:t xml:space="preserve"> </w:t>
      </w:r>
      <w:r>
        <w:rPr>
          <w:color w:val="231F20"/>
        </w:rPr>
        <w:t>consulting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key </w:t>
      </w:r>
      <w:r>
        <w:rPr>
          <w:color w:val="231F20"/>
        </w:rPr>
        <w:t>questions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looking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answer.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Remember</w:t>
      </w:r>
      <w:r>
        <w:rPr>
          <w:color w:val="231F20"/>
        </w:rPr>
        <w:t xml:space="preserve"> that genuine consultation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involves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simply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providing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information.</w:t>
      </w:r>
      <w:r>
        <w:rPr>
          <w:color w:val="231F20"/>
          <w:spacing w:val="31"/>
          <w:w w:val="99"/>
        </w:rPr>
        <w:t xml:space="preserve"> </w:t>
      </w:r>
      <w:r>
        <w:rPr>
          <w:color w:val="231F20"/>
          <w:spacing w:val="-7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need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seek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feedback,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respond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hear</w:t>
      </w:r>
      <w:r>
        <w:rPr>
          <w:color w:val="231F20"/>
          <w:spacing w:val="-5"/>
        </w:rPr>
        <w:t>.</w:t>
      </w:r>
    </w:p>
    <w:p w:rsidR="00C03296" w:rsidRDefault="00C03296">
      <w:pPr>
        <w:spacing w:before="4"/>
        <w:rPr>
          <w:rFonts w:ascii="Cambria" w:eastAsia="Cambria" w:hAnsi="Cambria" w:cs="Cambria"/>
          <w:sz w:val="20"/>
          <w:szCs w:val="20"/>
        </w:rPr>
      </w:pPr>
    </w:p>
    <w:p w:rsidR="00C03296" w:rsidRDefault="00640ACF">
      <w:pPr>
        <w:pStyle w:val="Heading3"/>
        <w:ind w:right="160"/>
        <w:rPr>
          <w:b w:val="0"/>
          <w:bCs w:val="0"/>
          <w:i w:val="0"/>
        </w:rPr>
      </w:pPr>
      <w:r>
        <w:rPr>
          <w:color w:val="094061"/>
          <w:spacing w:val="-1"/>
        </w:rPr>
        <w:t>Careful</w:t>
      </w:r>
      <w:r>
        <w:rPr>
          <w:color w:val="094061"/>
          <w:spacing w:val="-5"/>
        </w:rPr>
        <w:t xml:space="preserve"> </w:t>
      </w:r>
      <w:r>
        <w:rPr>
          <w:color w:val="094061"/>
          <w:spacing w:val="-1"/>
        </w:rPr>
        <w:t>planning</w:t>
      </w:r>
    </w:p>
    <w:p w:rsidR="00C03296" w:rsidRDefault="00640ACF">
      <w:pPr>
        <w:pStyle w:val="BodyText"/>
        <w:spacing w:before="58"/>
        <w:ind w:left="100" w:right="160" w:firstLine="0"/>
      </w:pPr>
      <w:r>
        <w:rPr>
          <w:color w:val="231F20"/>
          <w:spacing w:val="-1"/>
        </w:rPr>
        <w:t>Identify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consultation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approach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that: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187" w:line="245" w:lineRule="auto"/>
        <w:ind w:right="23"/>
        <w:rPr>
          <w:rFonts w:cs="Cambria"/>
        </w:rPr>
      </w:pPr>
      <w:r>
        <w:rPr>
          <w:color w:val="231F20"/>
          <w:spacing w:val="-1"/>
        </w:rPr>
        <w:t>ensures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external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early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process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spacing w:val="-1"/>
        </w:rPr>
        <w:t>make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sure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options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being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identified;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ind w:right="160"/>
      </w:pP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proportion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scale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</w:t>
      </w:r>
    </w:p>
    <w:p w:rsidR="00C03296" w:rsidRDefault="00640ACF">
      <w:pPr>
        <w:pStyle w:val="BodyText"/>
        <w:spacing w:before="6"/>
        <w:ind w:firstLine="0"/>
        <w:jc w:val="both"/>
        <w:rPr>
          <w:rFonts w:cs="Cambria"/>
        </w:rPr>
      </w:pPr>
      <w:r>
        <w:rPr>
          <w:color w:val="231F20"/>
        </w:rPr>
        <w:t xml:space="preserve">significance of the issue under </w:t>
      </w:r>
      <w:r>
        <w:rPr>
          <w:color w:val="231F20"/>
          <w:spacing w:val="-1"/>
        </w:rPr>
        <w:t>consideration;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 w:line="245" w:lineRule="auto"/>
        <w:ind w:right="254"/>
      </w:pPr>
      <w:r>
        <w:rPr>
          <w:color w:val="231F20"/>
          <w:spacing w:val="-2"/>
        </w:rPr>
        <w:t>takes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account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any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previous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concurrent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consultations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 xml:space="preserve">that </w:t>
      </w:r>
      <w:r>
        <w:rPr>
          <w:color w:val="231F20"/>
          <w:spacing w:val="-2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 xml:space="preserve">relevant; </w:t>
      </w:r>
      <w:r>
        <w:rPr>
          <w:color w:val="231F20"/>
          <w:spacing w:val="-1"/>
        </w:rPr>
        <w:t>and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544"/>
      </w:pPr>
      <w:r>
        <w:rPr>
          <w:color w:val="231F20"/>
        </w:rPr>
        <w:t>enables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range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relevant </w:t>
      </w:r>
      <w:r>
        <w:rPr>
          <w:color w:val="231F20"/>
          <w:spacing w:val="-1"/>
        </w:rPr>
        <w:t>stakeholders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  <w:spacing w:val="-2"/>
        </w:rPr>
        <w:t>provide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input.</w:t>
      </w:r>
    </w:p>
    <w:p w:rsidR="00C03296" w:rsidRDefault="00640ACF" w:rsidP="005F69F8">
      <w:pPr>
        <w:pStyle w:val="BodyText"/>
        <w:spacing w:before="71" w:line="245" w:lineRule="auto"/>
        <w:ind w:left="102" w:right="176" w:firstLine="0"/>
        <w:rPr>
          <w:rFonts w:cs="Cambria"/>
        </w:rPr>
      </w:pPr>
      <w:r>
        <w:br w:type="column"/>
      </w:r>
      <w:r>
        <w:rPr>
          <w:color w:val="231F20"/>
          <w:spacing w:val="-1"/>
        </w:rPr>
        <w:lastRenderedPageBreak/>
        <w:t>If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issue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widespread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interest,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need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-1"/>
        </w:rPr>
        <w:t>allow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several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months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citizens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provide</w:t>
      </w:r>
      <w:r>
        <w:rPr>
          <w:color w:val="231F20"/>
        </w:rPr>
        <w:t xml:space="preserve"> input. </w:t>
      </w:r>
      <w:r>
        <w:rPr>
          <w:color w:val="231F20"/>
          <w:spacing w:val="-1"/>
        </w:rPr>
        <w:t>Note</w:t>
      </w:r>
      <w:r>
        <w:rPr>
          <w:color w:val="231F20"/>
        </w:rPr>
        <w:t xml:space="preserve"> that: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181" w:line="245" w:lineRule="auto"/>
        <w:ind w:right="236"/>
      </w:pPr>
      <w:r>
        <w:rPr>
          <w:color w:val="231F20"/>
          <w:spacing w:val="-1"/>
        </w:rPr>
        <w:t>responding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government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consultations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places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pressure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resources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organisations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(many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run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  <w:spacing w:val="-1"/>
        </w:rPr>
        <w:t>volunteers)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they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often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dealing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consultation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requests;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242"/>
        <w:jc w:val="both"/>
      </w:pPr>
      <w:r>
        <w:rPr>
          <w:color w:val="231F20"/>
        </w:rPr>
        <w:t>during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Christmas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January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many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people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holiday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organisations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 xml:space="preserve">have </w:t>
      </w:r>
      <w:r>
        <w:rPr>
          <w:color w:val="231F20"/>
          <w:spacing w:val="-2"/>
        </w:rPr>
        <w:t>anyone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available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respond;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333"/>
      </w:pPr>
      <w:r>
        <w:rPr>
          <w:color w:val="231F20"/>
          <w:spacing w:val="-2"/>
        </w:rPr>
        <w:t>governing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boards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larger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organisations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want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provide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sign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organisation’s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submission,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  <w:spacing w:val="-1"/>
        </w:rPr>
        <w:t>but</w:t>
      </w:r>
      <w:r>
        <w:rPr>
          <w:color w:val="231F20"/>
          <w:spacing w:val="-2"/>
        </w:rPr>
        <w:t xml:space="preserve"> may </w:t>
      </w:r>
      <w:r>
        <w:rPr>
          <w:color w:val="231F20"/>
        </w:rPr>
        <w:t>meet</w:t>
      </w:r>
      <w:r>
        <w:rPr>
          <w:color w:val="231F20"/>
          <w:spacing w:val="-2"/>
        </w:rPr>
        <w:t xml:space="preserve"> only</w:t>
      </w:r>
      <w:r>
        <w:rPr>
          <w:color w:val="231F20"/>
          <w:spacing w:val="-1"/>
        </w:rPr>
        <w:t xml:space="preserve"> monthly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bimonthly;</w:t>
      </w:r>
      <w:r>
        <w:rPr>
          <w:color w:val="231F20"/>
          <w:spacing w:val="-1"/>
        </w:rPr>
        <w:t xml:space="preserve"> and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422"/>
      </w:pPr>
      <w:r>
        <w:rPr>
          <w:color w:val="231F20"/>
          <w:spacing w:val="-2"/>
        </w:rPr>
        <w:t>knowledge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consultation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often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spreads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  <w:spacing w:val="-1"/>
        </w:rPr>
        <w:t>word-of-mouth,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takes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time.</w:t>
      </w:r>
    </w:p>
    <w:p w:rsidR="00C03296" w:rsidRDefault="00640ACF">
      <w:pPr>
        <w:pStyle w:val="BodyText"/>
        <w:spacing w:before="57" w:line="245" w:lineRule="auto"/>
        <w:ind w:left="100" w:right="98" w:firstLine="0"/>
      </w:pPr>
      <w:r>
        <w:rPr>
          <w:color w:val="231F20"/>
        </w:rPr>
        <w:t>Consider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whether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involve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external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stakeholders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3"/>
          <w:w w:val="9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project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governance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structure.</w:t>
      </w:r>
    </w:p>
    <w:p w:rsidR="00C03296" w:rsidRDefault="00C03296">
      <w:pPr>
        <w:rPr>
          <w:rFonts w:ascii="Cambria" w:eastAsia="Cambria" w:hAnsi="Cambria" w:cs="Cambria"/>
        </w:rPr>
      </w:pPr>
    </w:p>
    <w:p w:rsidR="00C03296" w:rsidRDefault="00C03296">
      <w:pPr>
        <w:spacing w:before="9"/>
        <w:rPr>
          <w:rFonts w:ascii="Cambria" w:eastAsia="Cambria" w:hAnsi="Cambria" w:cs="Cambria"/>
          <w:sz w:val="18"/>
          <w:szCs w:val="18"/>
        </w:rPr>
      </w:pPr>
    </w:p>
    <w:p w:rsidR="00C03296" w:rsidRDefault="00640ACF">
      <w:pPr>
        <w:pStyle w:val="Heading3"/>
        <w:rPr>
          <w:b w:val="0"/>
          <w:bCs w:val="0"/>
          <w:i w:val="0"/>
        </w:rPr>
      </w:pPr>
      <w:r>
        <w:rPr>
          <w:color w:val="094061"/>
        </w:rPr>
        <w:t>Ensuring</w:t>
      </w:r>
      <w:r>
        <w:rPr>
          <w:color w:val="094061"/>
          <w:spacing w:val="-6"/>
        </w:rPr>
        <w:t xml:space="preserve"> </w:t>
      </w:r>
      <w:r>
        <w:rPr>
          <w:color w:val="094061"/>
          <w:spacing w:val="-1"/>
        </w:rPr>
        <w:t>good</w:t>
      </w:r>
      <w:r>
        <w:rPr>
          <w:color w:val="094061"/>
          <w:spacing w:val="-3"/>
        </w:rPr>
        <w:t xml:space="preserve"> </w:t>
      </w:r>
      <w:r>
        <w:rPr>
          <w:color w:val="094061"/>
          <w:spacing w:val="-2"/>
        </w:rPr>
        <w:t>process</w:t>
      </w:r>
    </w:p>
    <w:p w:rsidR="00C03296" w:rsidRDefault="00640ACF">
      <w:pPr>
        <w:pStyle w:val="BodyText"/>
        <w:spacing w:before="58" w:line="245" w:lineRule="auto"/>
        <w:ind w:left="100" w:right="178" w:firstLine="0"/>
      </w:pPr>
      <w:r>
        <w:rPr>
          <w:color w:val="231F20"/>
        </w:rPr>
        <w:t>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range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methods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ensure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target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audience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aware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consultation,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knows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provide </w:t>
      </w:r>
      <w:r>
        <w:rPr>
          <w:color w:val="231F20"/>
        </w:rPr>
        <w:t>input.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Publicise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</w:rPr>
        <w:t xml:space="preserve">consultation on the New Zealand </w:t>
      </w:r>
      <w:r>
        <w:rPr>
          <w:color w:val="231F20"/>
          <w:spacing w:val="-1"/>
        </w:rPr>
        <w:t>Government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website: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Information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6"/>
        </w:rPr>
        <w:t xml:space="preserve"> </w:t>
      </w:r>
      <w:hyperlink r:id="rId64">
        <w:r>
          <w:rPr>
            <w:color w:val="231F20"/>
            <w:spacing w:val="-2"/>
            <w:u w:val="single" w:color="231F20"/>
          </w:rPr>
          <w:t>www.govt.nz</w:t>
        </w:r>
        <w:r>
          <w:rPr>
            <w:color w:val="231F20"/>
            <w:spacing w:val="-2"/>
          </w:rPr>
          <w:t>.</w:t>
        </w:r>
      </w:hyperlink>
    </w:p>
    <w:p w:rsidR="00C03296" w:rsidRDefault="00640ACF">
      <w:pPr>
        <w:pStyle w:val="BodyText"/>
        <w:spacing w:before="170"/>
        <w:ind w:left="100" w:firstLine="0"/>
      </w:pPr>
      <w:r>
        <w:rPr>
          <w:color w:val="231F20"/>
          <w:spacing w:val="-2"/>
        </w:rPr>
        <w:t>Ensure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written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consultation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documents: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187" w:line="245" w:lineRule="auto"/>
        <w:ind w:right="604"/>
      </w:pPr>
      <w:r>
        <w:rPr>
          <w:color w:val="231F20"/>
          <w:spacing w:val="-2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straightforward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clearly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presented</w:t>
      </w:r>
      <w:r w:rsidR="00CB29C9">
        <w:rPr>
          <w:color w:val="231F20"/>
          <w:spacing w:val="-1"/>
        </w:rPr>
        <w:t xml:space="preserve"> and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-2"/>
        </w:rPr>
        <w:t>explain</w:t>
      </w:r>
      <w:r w:rsidR="00CB29C9">
        <w:rPr>
          <w:color w:val="231F20"/>
          <w:spacing w:val="-2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issue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being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addressed;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640"/>
      </w:pPr>
      <w:r>
        <w:rPr>
          <w:color w:val="231F20"/>
        </w:rPr>
        <w:t>include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views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spacing w:val="-1"/>
        </w:rPr>
        <w:t>being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sought;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rPr>
          <w:rFonts w:cs="Cambria"/>
        </w:rPr>
      </w:pPr>
      <w:r>
        <w:rPr>
          <w:color w:val="231F20"/>
          <w:spacing w:val="-2"/>
        </w:rPr>
        <w:t>cover</w:t>
      </w:r>
      <w:r>
        <w:rPr>
          <w:color w:val="231F20"/>
        </w:rPr>
        <w:t xml:space="preserve"> the </w:t>
      </w:r>
      <w:r>
        <w:rPr>
          <w:color w:val="231F20"/>
          <w:spacing w:val="-2"/>
        </w:rPr>
        <w:t>likely</w:t>
      </w:r>
      <w:r>
        <w:rPr>
          <w:color w:val="231F20"/>
        </w:rPr>
        <w:t xml:space="preserve"> costs and benefits of </w:t>
      </w:r>
      <w:r>
        <w:rPr>
          <w:color w:val="231F20"/>
          <w:spacing w:val="-2"/>
        </w:rPr>
        <w:t>any</w:t>
      </w:r>
    </w:p>
    <w:p w:rsidR="00C03296" w:rsidRDefault="00640ACF">
      <w:pPr>
        <w:pStyle w:val="BodyText"/>
        <w:spacing w:before="6"/>
        <w:ind w:firstLine="0"/>
      </w:pPr>
      <w:r>
        <w:rPr>
          <w:color w:val="231F20"/>
          <w:spacing w:val="-1"/>
        </w:rPr>
        <w:t>proposals;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 w:line="245" w:lineRule="auto"/>
        <w:ind w:right="178"/>
      </w:pPr>
      <w:r>
        <w:rPr>
          <w:color w:val="231F20"/>
          <w:spacing w:val="-2"/>
        </w:rPr>
        <w:t>explain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decisions,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7"/>
        </w:rPr>
        <w:t>an</w:t>
      </w:r>
      <w:r>
        <w:rPr>
          <w:color w:val="231F20"/>
          <w:spacing w:val="-8"/>
        </w:rPr>
        <w:t>y</w:t>
      </w:r>
      <w:r>
        <w:rPr>
          <w:color w:val="231F20"/>
          <w:spacing w:val="-7"/>
        </w:rPr>
        <w:t>,</w:t>
      </w:r>
      <w:r>
        <w:rPr>
          <w:color w:val="231F20"/>
          <w:spacing w:val="-3"/>
        </w:rPr>
        <w:t xml:space="preserve"> have</w:t>
      </w:r>
      <w:r>
        <w:rPr>
          <w:color w:val="231F20"/>
          <w:spacing w:val="-2"/>
        </w:rPr>
        <w:t xml:space="preserve"> already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been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made;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168"/>
      </w:pPr>
      <w:r>
        <w:rPr>
          <w:color w:val="231F20"/>
        </w:rPr>
        <w:t>include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indication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expected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next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steps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proposed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timeline;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168"/>
      </w:pPr>
      <w:r>
        <w:rPr>
          <w:color w:val="231F20"/>
          <w:spacing w:val="-3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instructions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who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respond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to,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  <w:spacing w:val="-1"/>
        </w:rPr>
        <w:t>respond,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when;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</w:pPr>
      <w:r>
        <w:rPr>
          <w:color w:val="231F20"/>
          <w:spacing w:val="-2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pre-tested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before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release;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and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/>
      </w:pPr>
      <w:r>
        <w:rPr>
          <w:color w:val="231F20"/>
          <w:spacing w:val="-3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associated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communications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plan.</w:t>
      </w:r>
    </w:p>
    <w:p w:rsidR="00C03296" w:rsidRDefault="00C03296">
      <w:pPr>
        <w:spacing w:before="10"/>
        <w:rPr>
          <w:rFonts w:ascii="Cambria" w:eastAsia="Cambria" w:hAnsi="Cambria" w:cs="Cambria"/>
          <w:sz w:val="27"/>
          <w:szCs w:val="27"/>
        </w:rPr>
      </w:pPr>
    </w:p>
    <w:p w:rsidR="00C03296" w:rsidRDefault="00640ACF">
      <w:pPr>
        <w:pStyle w:val="BodyText"/>
        <w:spacing w:before="0" w:line="245" w:lineRule="auto"/>
        <w:ind w:left="100" w:right="98" w:firstLine="0"/>
      </w:pPr>
      <w:r>
        <w:rPr>
          <w:color w:val="231F20"/>
          <w:spacing w:val="-2"/>
        </w:rPr>
        <w:t>Many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value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face-to-face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</w:rPr>
        <w:t>discussion.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Important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points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meetings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 w:rsidR="008A4B0A">
        <w:rPr>
          <w:color w:val="231F20"/>
          <w:spacing w:val="-2"/>
        </w:rPr>
        <w:t xml:space="preserve"> to</w:t>
      </w:r>
      <w:r>
        <w:rPr>
          <w:color w:val="231F20"/>
          <w:spacing w:val="-2"/>
        </w:rPr>
        <w:t>: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181" w:line="245" w:lineRule="auto"/>
        <w:ind w:right="688"/>
      </w:pPr>
      <w:r>
        <w:rPr>
          <w:color w:val="231F20"/>
          <w:spacing w:val="-1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 xml:space="preserve">the </w:t>
      </w:r>
      <w:r>
        <w:rPr>
          <w:color w:val="231F20"/>
        </w:rPr>
        <w:t>start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about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purpose and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process;</w:t>
      </w:r>
    </w:p>
    <w:p w:rsidR="00C03296" w:rsidRDefault="00C03296">
      <w:pPr>
        <w:spacing w:line="245" w:lineRule="auto"/>
        <w:sectPr w:rsidR="00C03296">
          <w:type w:val="continuous"/>
          <w:pgSz w:w="11910" w:h="16840"/>
          <w:pgMar w:top="320" w:right="620" w:bottom="280" w:left="620" w:header="720" w:footer="720" w:gutter="0"/>
          <w:cols w:num="2" w:space="720" w:equalWidth="0">
            <w:col w:w="5046" w:space="470"/>
            <w:col w:w="5154"/>
          </w:cols>
        </w:sectPr>
      </w:pPr>
    </w:p>
    <w:p w:rsidR="00C03296" w:rsidRDefault="00C03296">
      <w:pPr>
        <w:rPr>
          <w:rFonts w:ascii="Cambria" w:eastAsia="Cambria" w:hAnsi="Cambria" w:cs="Cambria"/>
          <w:sz w:val="20"/>
          <w:szCs w:val="20"/>
        </w:rPr>
      </w:pPr>
    </w:p>
    <w:p w:rsidR="00C03296" w:rsidRDefault="00C03296">
      <w:pPr>
        <w:rPr>
          <w:rFonts w:ascii="Cambria" w:eastAsia="Cambria" w:hAnsi="Cambria" w:cs="Cambria"/>
          <w:sz w:val="20"/>
          <w:szCs w:val="20"/>
        </w:rPr>
      </w:pPr>
    </w:p>
    <w:p w:rsidR="00C03296" w:rsidRDefault="00C03296">
      <w:pPr>
        <w:spacing w:before="11"/>
        <w:rPr>
          <w:rFonts w:ascii="Cambria" w:eastAsia="Cambria" w:hAnsi="Cambria" w:cs="Cambria"/>
          <w:sz w:val="15"/>
          <w:szCs w:val="15"/>
        </w:rPr>
      </w:pPr>
    </w:p>
    <w:p w:rsidR="00C03296" w:rsidRDefault="00C03296">
      <w:pPr>
        <w:rPr>
          <w:rFonts w:ascii="Cambria" w:eastAsia="Cambria" w:hAnsi="Cambria" w:cs="Cambria"/>
          <w:sz w:val="15"/>
          <w:szCs w:val="15"/>
        </w:rPr>
        <w:sectPr w:rsidR="00C03296">
          <w:pgSz w:w="11910" w:h="16840"/>
          <w:pgMar w:top="640" w:right="620" w:bottom="660" w:left="0" w:header="432" w:footer="473" w:gutter="0"/>
          <w:cols w:space="720"/>
        </w:sectPr>
      </w:pPr>
    </w:p>
    <w:p w:rsidR="00C03296" w:rsidRDefault="00640ACF">
      <w:pPr>
        <w:pStyle w:val="BodyText"/>
        <w:numPr>
          <w:ilvl w:val="1"/>
          <w:numId w:val="7"/>
        </w:numPr>
        <w:tabs>
          <w:tab w:val="left" w:pos="1117"/>
        </w:tabs>
        <w:spacing w:before="59"/>
      </w:pPr>
      <w:r>
        <w:rPr>
          <w:color w:val="231F20"/>
        </w:rPr>
        <w:lastRenderedPageBreak/>
        <w:t>consider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culturally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appropriate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processes;</w:t>
      </w:r>
    </w:p>
    <w:p w:rsidR="00C03296" w:rsidRDefault="00640ACF">
      <w:pPr>
        <w:pStyle w:val="BodyText"/>
        <w:numPr>
          <w:ilvl w:val="1"/>
          <w:numId w:val="7"/>
        </w:numPr>
        <w:tabs>
          <w:tab w:val="left" w:pos="1117"/>
        </w:tabs>
        <w:spacing w:before="74" w:line="245" w:lineRule="auto"/>
        <w:ind w:right="90"/>
      </w:pPr>
      <w:r>
        <w:rPr>
          <w:color w:val="231F20"/>
          <w:spacing w:val="-2"/>
        </w:rPr>
        <w:t>agree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any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ground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rules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speaking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time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showing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respect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other’s</w:t>
      </w:r>
      <w:r>
        <w:rPr>
          <w:color w:val="231F20"/>
          <w:spacing w:val="30"/>
          <w:w w:val="99"/>
        </w:rPr>
        <w:t xml:space="preserve"> </w:t>
      </w:r>
      <w:r>
        <w:rPr>
          <w:color w:val="231F20"/>
          <w:spacing w:val="-1"/>
        </w:rPr>
        <w:t>views;</w:t>
      </w:r>
    </w:p>
    <w:p w:rsidR="00C03296" w:rsidRDefault="00640ACF">
      <w:pPr>
        <w:pStyle w:val="BodyText"/>
        <w:numPr>
          <w:ilvl w:val="1"/>
          <w:numId w:val="7"/>
        </w:numPr>
        <w:tabs>
          <w:tab w:val="left" w:pos="1117"/>
        </w:tabs>
        <w:spacing w:line="245" w:lineRule="auto"/>
        <w:ind w:right="334"/>
      </w:pPr>
      <w:r>
        <w:rPr>
          <w:color w:val="231F20"/>
          <w:spacing w:val="-1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honest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about</w:t>
      </w:r>
      <w:r>
        <w:rPr>
          <w:color w:val="231F20"/>
          <w:spacing w:val="-2"/>
        </w:rPr>
        <w:t xml:space="preserve"> any </w:t>
      </w:r>
      <w:r>
        <w:rPr>
          <w:color w:val="231F20"/>
          <w:spacing w:val="-1"/>
        </w:rPr>
        <w:t>limitations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</w:rPr>
        <w:t>consultation—that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table for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</w:rPr>
        <w:t>discussion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not;</w:t>
      </w:r>
    </w:p>
    <w:p w:rsidR="00C03296" w:rsidRDefault="00640ACF">
      <w:pPr>
        <w:pStyle w:val="BodyText"/>
        <w:numPr>
          <w:ilvl w:val="1"/>
          <w:numId w:val="7"/>
        </w:numPr>
        <w:tabs>
          <w:tab w:val="left" w:pos="1117"/>
        </w:tabs>
        <w:spacing w:line="245" w:lineRule="auto"/>
        <w:ind w:right="334"/>
      </w:pPr>
      <w:r>
        <w:rPr>
          <w:color w:val="231F20"/>
        </w:rPr>
        <w:t>consider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using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processes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foster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dialogue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deliberation;</w:t>
      </w:r>
    </w:p>
    <w:p w:rsidR="00C03296" w:rsidRDefault="00640ACF">
      <w:pPr>
        <w:pStyle w:val="BodyText"/>
        <w:numPr>
          <w:ilvl w:val="1"/>
          <w:numId w:val="7"/>
        </w:numPr>
        <w:tabs>
          <w:tab w:val="left" w:pos="1117"/>
        </w:tabs>
        <w:spacing w:line="245" w:lineRule="auto"/>
        <w:ind w:right="50"/>
      </w:pPr>
      <w:r>
        <w:rPr>
          <w:color w:val="231F20"/>
          <w:spacing w:val="-1"/>
        </w:rPr>
        <w:t>pose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stimulating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ensure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everyone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say;</w:t>
      </w:r>
    </w:p>
    <w:p w:rsidR="00C03296" w:rsidRDefault="00640ACF">
      <w:pPr>
        <w:pStyle w:val="BodyText"/>
        <w:numPr>
          <w:ilvl w:val="1"/>
          <w:numId w:val="7"/>
        </w:numPr>
        <w:tabs>
          <w:tab w:val="left" w:pos="1117"/>
        </w:tabs>
      </w:pPr>
      <w:r>
        <w:rPr>
          <w:color w:val="231F20"/>
          <w:spacing w:val="-2"/>
        </w:rPr>
        <w:t>take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record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said;</w:t>
      </w:r>
    </w:p>
    <w:p w:rsidR="00C03296" w:rsidRDefault="00640ACF">
      <w:pPr>
        <w:pStyle w:val="BodyText"/>
        <w:numPr>
          <w:ilvl w:val="1"/>
          <w:numId w:val="7"/>
        </w:numPr>
        <w:tabs>
          <w:tab w:val="left" w:pos="1117"/>
        </w:tabs>
        <w:spacing w:before="74"/>
        <w:rPr>
          <w:rFonts w:cs="Cambria"/>
        </w:rPr>
      </w:pPr>
      <w:r>
        <w:rPr>
          <w:color w:val="231F20"/>
        </w:rPr>
        <w:t xml:space="preserve">be </w:t>
      </w:r>
      <w:r>
        <w:rPr>
          <w:color w:val="231F20"/>
          <w:spacing w:val="-1"/>
        </w:rPr>
        <w:t>flexible</w:t>
      </w:r>
      <w:r>
        <w:rPr>
          <w:color w:val="231F20"/>
        </w:rPr>
        <w:t xml:space="preserve"> in </w:t>
      </w:r>
      <w:r>
        <w:rPr>
          <w:color w:val="231F20"/>
          <w:spacing w:val="-1"/>
        </w:rPr>
        <w:t>exploring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emerging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issues and</w:t>
      </w:r>
    </w:p>
    <w:p w:rsidR="00C03296" w:rsidRDefault="00640ACF">
      <w:pPr>
        <w:pStyle w:val="BodyText"/>
        <w:spacing w:before="6"/>
        <w:ind w:left="1116" w:firstLine="0"/>
      </w:pPr>
      <w:r>
        <w:rPr>
          <w:color w:val="231F20"/>
        </w:rPr>
        <w:t>ideas;</w:t>
      </w:r>
    </w:p>
    <w:p w:rsidR="00C03296" w:rsidRDefault="00640ACF">
      <w:pPr>
        <w:pStyle w:val="BodyText"/>
        <w:numPr>
          <w:ilvl w:val="1"/>
          <w:numId w:val="7"/>
        </w:numPr>
        <w:tabs>
          <w:tab w:val="left" w:pos="1117"/>
        </w:tabs>
        <w:spacing w:before="74"/>
        <w:rPr>
          <w:rFonts w:cs="Cambria"/>
        </w:rPr>
      </w:pPr>
      <w:r>
        <w:rPr>
          <w:color w:val="231F20"/>
          <w:spacing w:val="-1"/>
        </w:rPr>
        <w:t>listen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well</w:t>
      </w:r>
      <w:r>
        <w:rPr>
          <w:color w:val="231F20"/>
        </w:rPr>
        <w:t xml:space="preserve"> and </w:t>
      </w:r>
      <w:r>
        <w:rPr>
          <w:color w:val="231F20"/>
          <w:spacing w:val="-1"/>
        </w:rPr>
        <w:t>reflect</w:t>
      </w:r>
      <w:r>
        <w:rPr>
          <w:color w:val="231F20"/>
        </w:rPr>
        <w:t xml:space="preserve"> back </w:t>
      </w:r>
      <w:r>
        <w:rPr>
          <w:color w:val="231F20"/>
          <w:spacing w:val="-1"/>
        </w:rPr>
        <w:t>what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heard;</w:t>
      </w:r>
    </w:p>
    <w:p w:rsidR="00C03296" w:rsidRDefault="00640ACF">
      <w:pPr>
        <w:pStyle w:val="BodyText"/>
        <w:spacing w:before="6"/>
        <w:ind w:left="1116" w:firstLine="0"/>
      </w:pPr>
      <w:r>
        <w:rPr>
          <w:color w:val="231F20"/>
          <w:spacing w:val="-1"/>
        </w:rPr>
        <w:t>and</w:t>
      </w:r>
    </w:p>
    <w:p w:rsidR="00C03296" w:rsidRDefault="00640ACF">
      <w:pPr>
        <w:pStyle w:val="BodyText"/>
        <w:numPr>
          <w:ilvl w:val="1"/>
          <w:numId w:val="7"/>
        </w:numPr>
        <w:tabs>
          <w:tab w:val="left" w:pos="1117"/>
        </w:tabs>
        <w:spacing w:before="74"/>
      </w:pPr>
      <w:r>
        <w:rPr>
          <w:color w:val="231F20"/>
          <w:spacing w:val="-1"/>
        </w:rPr>
        <w:t>let people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know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what will</w:t>
      </w:r>
      <w:r>
        <w:rPr>
          <w:color w:val="231F20"/>
        </w:rPr>
        <w:t xml:space="preserve"> happen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next.</w:t>
      </w:r>
    </w:p>
    <w:p w:rsidR="00C03296" w:rsidRDefault="00C03296">
      <w:pPr>
        <w:spacing w:before="10"/>
        <w:rPr>
          <w:rFonts w:ascii="Cambria" w:eastAsia="Cambria" w:hAnsi="Cambria" w:cs="Cambria"/>
          <w:sz w:val="27"/>
          <w:szCs w:val="27"/>
        </w:rPr>
      </w:pPr>
    </w:p>
    <w:p w:rsidR="00C03296" w:rsidRDefault="00640ACF">
      <w:pPr>
        <w:pStyle w:val="BodyText"/>
        <w:spacing w:before="0" w:line="245" w:lineRule="auto"/>
        <w:ind w:left="720" w:right="50" w:firstLine="0"/>
        <w:rPr>
          <w:color w:val="231F20"/>
          <w:spacing w:val="-1"/>
        </w:rPr>
      </w:pPr>
      <w:r>
        <w:rPr>
          <w:color w:val="231F20"/>
          <w:spacing w:val="-1"/>
        </w:rPr>
        <w:t>Show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appreciation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received,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</w:rPr>
        <w:t>instance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providing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refreshments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(if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possible)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-1"/>
        </w:rPr>
        <w:t>reimbursing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travel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costs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non-government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  <w:spacing w:val="-1"/>
        </w:rPr>
        <w:t>participants.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engagement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tools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discussion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forums.</w:t>
      </w:r>
    </w:p>
    <w:p w:rsidR="00B522B7" w:rsidRDefault="00B522B7">
      <w:pPr>
        <w:pStyle w:val="BodyText"/>
        <w:spacing w:before="0" w:line="245" w:lineRule="auto"/>
        <w:ind w:left="720" w:right="50" w:firstLine="0"/>
      </w:pPr>
    </w:p>
    <w:p w:rsidR="00C03296" w:rsidRDefault="00640ACF">
      <w:pPr>
        <w:pStyle w:val="Heading3"/>
        <w:spacing w:before="68"/>
        <w:ind w:left="528"/>
        <w:rPr>
          <w:b w:val="0"/>
          <w:bCs w:val="0"/>
          <w:i w:val="0"/>
        </w:rPr>
      </w:pPr>
      <w:r>
        <w:rPr>
          <w:b w:val="0"/>
          <w:i w:val="0"/>
        </w:rPr>
        <w:br w:type="column"/>
      </w:r>
      <w:r>
        <w:rPr>
          <w:color w:val="094061"/>
          <w:spacing w:val="-2"/>
        </w:rPr>
        <w:lastRenderedPageBreak/>
        <w:t>Follow-up</w:t>
      </w:r>
      <w:r>
        <w:rPr>
          <w:color w:val="094061"/>
          <w:spacing w:val="-5"/>
        </w:rPr>
        <w:t xml:space="preserve"> </w:t>
      </w:r>
      <w:r>
        <w:rPr>
          <w:color w:val="094061"/>
        </w:rPr>
        <w:t>and</w:t>
      </w:r>
      <w:r>
        <w:rPr>
          <w:color w:val="094061"/>
          <w:spacing w:val="-4"/>
        </w:rPr>
        <w:t xml:space="preserve"> </w:t>
      </w:r>
      <w:r>
        <w:rPr>
          <w:color w:val="094061"/>
          <w:spacing w:val="-1"/>
        </w:rPr>
        <w:t>evaluation</w:t>
      </w:r>
    </w:p>
    <w:p w:rsidR="00C03296" w:rsidRDefault="00640ACF">
      <w:pPr>
        <w:pStyle w:val="BodyText"/>
        <w:spacing w:before="58" w:line="245" w:lineRule="auto"/>
        <w:ind w:left="528" w:right="548" w:firstLine="0"/>
      </w:pPr>
      <w:r>
        <w:rPr>
          <w:color w:val="231F20"/>
          <w:spacing w:val="-2"/>
        </w:rPr>
        <w:t>Provide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feedback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people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consulted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1"/>
          <w:w w:val="99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views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gathered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been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incorporated</w:t>
      </w:r>
      <w:r>
        <w:rPr>
          <w:color w:val="231F20"/>
          <w:spacing w:val="41"/>
          <w:w w:val="99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decision-making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process.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Keep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lines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</w:p>
    <w:p w:rsidR="00C03296" w:rsidRDefault="00640ACF">
      <w:pPr>
        <w:pStyle w:val="BodyText"/>
        <w:spacing w:before="0" w:line="245" w:lineRule="auto"/>
        <w:ind w:left="528" w:firstLine="0"/>
      </w:pPr>
      <w:r>
        <w:rPr>
          <w:color w:val="231F20"/>
        </w:rPr>
        <w:t>communication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after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consultation,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people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updated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progress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advise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  <w:spacing w:val="-1"/>
        </w:rPr>
        <w:t>new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developments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relevance.</w:t>
      </w:r>
    </w:p>
    <w:p w:rsidR="00C03296" w:rsidRDefault="00640ACF">
      <w:pPr>
        <w:pStyle w:val="BodyText"/>
        <w:spacing w:before="170" w:line="245" w:lineRule="auto"/>
        <w:ind w:left="528" w:firstLine="0"/>
      </w:pPr>
      <w:r>
        <w:rPr>
          <w:color w:val="231F20"/>
          <w:spacing w:val="-2"/>
        </w:rPr>
        <w:t>Deliver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commitments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</w:rPr>
        <w:t>consultation,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2"/>
        </w:rPr>
        <w:t xml:space="preserve"> transparent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about</w:t>
      </w:r>
      <w:r>
        <w:rPr>
          <w:color w:val="231F20"/>
          <w:spacing w:val="-2"/>
        </w:rPr>
        <w:t xml:space="preserve"> any </w:t>
      </w:r>
      <w:r>
        <w:rPr>
          <w:color w:val="231F20"/>
        </w:rPr>
        <w:t>changes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-1"/>
        </w:rPr>
        <w:t>plan.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Seek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feedback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consultation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process,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</w:rPr>
        <w:t>instance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survey</w:t>
      </w:r>
      <w:r>
        <w:rPr>
          <w:color w:val="231F20"/>
          <w:spacing w:val="-4"/>
        </w:rPr>
        <w:t>.</w:t>
      </w:r>
    </w:p>
    <w:p w:rsidR="00C03296" w:rsidRDefault="00640ACF">
      <w:pPr>
        <w:pStyle w:val="BodyText"/>
        <w:spacing w:before="170"/>
        <w:ind w:left="528" w:firstLine="0"/>
      </w:pPr>
      <w:r>
        <w:rPr>
          <w:color w:val="231F20"/>
          <w:spacing w:val="-2"/>
        </w:rPr>
        <w:t>Evaluate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factors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as:</w:t>
      </w:r>
    </w:p>
    <w:p w:rsidR="00C03296" w:rsidRDefault="00640ACF">
      <w:pPr>
        <w:pStyle w:val="BodyText"/>
        <w:numPr>
          <w:ilvl w:val="0"/>
          <w:numId w:val="2"/>
        </w:numPr>
        <w:tabs>
          <w:tab w:val="left" w:pos="925"/>
        </w:tabs>
        <w:spacing w:before="187"/>
      </w:pPr>
      <w:r>
        <w:rPr>
          <w:color w:val="231F20"/>
        </w:rPr>
        <w:t>did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we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we </w:t>
      </w:r>
      <w:r>
        <w:rPr>
          <w:color w:val="231F20"/>
        </w:rPr>
        <w:t>said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we </w:t>
      </w:r>
      <w:r>
        <w:rPr>
          <w:color w:val="231F20"/>
          <w:spacing w:val="-1"/>
        </w:rPr>
        <w:t>would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do?</w:t>
      </w:r>
    </w:p>
    <w:p w:rsidR="00C03296" w:rsidRDefault="00640ACF">
      <w:pPr>
        <w:pStyle w:val="BodyText"/>
        <w:numPr>
          <w:ilvl w:val="0"/>
          <w:numId w:val="2"/>
        </w:numPr>
        <w:tabs>
          <w:tab w:val="left" w:pos="925"/>
        </w:tabs>
        <w:spacing w:before="74"/>
      </w:pPr>
      <w:r>
        <w:rPr>
          <w:color w:val="231F20"/>
          <w:spacing w:val="-1"/>
        </w:rPr>
        <w:t>who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reach?</w:t>
      </w:r>
    </w:p>
    <w:p w:rsidR="00C03296" w:rsidRDefault="00640ACF">
      <w:pPr>
        <w:pStyle w:val="BodyText"/>
        <w:numPr>
          <w:ilvl w:val="0"/>
          <w:numId w:val="2"/>
        </w:numPr>
        <w:tabs>
          <w:tab w:val="left" w:pos="925"/>
        </w:tabs>
        <w:spacing w:before="74" w:line="245" w:lineRule="auto"/>
        <w:ind w:right="705"/>
      </w:pPr>
      <w:r>
        <w:rPr>
          <w:color w:val="231F20"/>
          <w:spacing w:val="-2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anyone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left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3"/>
        </w:rPr>
        <w:t xml:space="preserve"> have </w:t>
      </w:r>
      <w:r>
        <w:rPr>
          <w:color w:val="231F20"/>
          <w:spacing w:val="-1"/>
        </w:rPr>
        <w:t>been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included?</w:t>
      </w:r>
    </w:p>
    <w:p w:rsidR="00C03296" w:rsidRDefault="00640ACF">
      <w:pPr>
        <w:pStyle w:val="BodyText"/>
        <w:numPr>
          <w:ilvl w:val="0"/>
          <w:numId w:val="2"/>
        </w:numPr>
        <w:tabs>
          <w:tab w:val="left" w:pos="925"/>
        </w:tabs>
        <w:rPr>
          <w:rFonts w:cs="Cambria"/>
        </w:rPr>
      </w:pPr>
      <w:r>
        <w:rPr>
          <w:color w:val="231F20"/>
          <w:spacing w:val="-2"/>
        </w:rPr>
        <w:t>were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 xml:space="preserve">participants satisfied with the </w:t>
      </w:r>
      <w:r>
        <w:rPr>
          <w:color w:val="231F20"/>
          <w:spacing w:val="-1"/>
        </w:rPr>
        <w:t>processes</w:t>
      </w:r>
    </w:p>
    <w:p w:rsidR="00C03296" w:rsidRDefault="00640ACF">
      <w:pPr>
        <w:pStyle w:val="BodyText"/>
        <w:spacing w:before="6"/>
        <w:ind w:left="924" w:firstLine="0"/>
      </w:pPr>
      <w:r>
        <w:rPr>
          <w:color w:val="231F20"/>
          <w:spacing w:val="-1"/>
        </w:rPr>
        <w:t>used?</w:t>
      </w:r>
    </w:p>
    <w:p w:rsidR="00C03296" w:rsidRDefault="00640ACF">
      <w:pPr>
        <w:pStyle w:val="BodyText"/>
        <w:numPr>
          <w:ilvl w:val="0"/>
          <w:numId w:val="2"/>
        </w:numPr>
        <w:tabs>
          <w:tab w:val="left" w:pos="925"/>
        </w:tabs>
        <w:spacing w:before="74" w:line="245" w:lineRule="auto"/>
        <w:ind w:right="113"/>
      </w:pPr>
      <w:r>
        <w:rPr>
          <w:color w:val="231F20"/>
        </w:rPr>
        <w:t>did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people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feel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well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treated</w:t>
      </w:r>
      <w:r w:rsidR="00CB29C9">
        <w:rPr>
          <w:color w:val="231F20"/>
          <w:spacing w:val="-1"/>
        </w:rPr>
        <w:t xml:space="preserve"> </w:t>
      </w:r>
      <w:r>
        <w:rPr>
          <w:color w:val="231F20"/>
          <w:spacing w:val="-1"/>
        </w:rPr>
        <w:t>–</w:t>
      </w:r>
      <w:r w:rsidR="00CB29C9">
        <w:rPr>
          <w:color w:val="231F20"/>
          <w:spacing w:val="-1"/>
        </w:rPr>
        <w:t xml:space="preserve"> </w:t>
      </w:r>
      <w:r>
        <w:rPr>
          <w:color w:val="231F20"/>
          <w:spacing w:val="-1"/>
        </w:rPr>
        <w:t>listened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to,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heard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  <w:spacing w:val="-1"/>
        </w:rPr>
        <w:t>respected?</w:t>
      </w:r>
    </w:p>
    <w:p w:rsidR="00C03296" w:rsidRDefault="00640ACF">
      <w:pPr>
        <w:pStyle w:val="BodyText"/>
        <w:numPr>
          <w:ilvl w:val="0"/>
          <w:numId w:val="2"/>
        </w:numPr>
        <w:tabs>
          <w:tab w:val="left" w:pos="925"/>
        </w:tabs>
        <w:spacing w:line="245" w:lineRule="auto"/>
        <w:ind w:right="296"/>
      </w:pPr>
      <w:r>
        <w:rPr>
          <w:color w:val="231F20"/>
        </w:rPr>
        <w:t>did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provide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feedback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  <w:spacing w:val="-1"/>
        </w:rPr>
        <w:t>used?</w:t>
      </w:r>
    </w:p>
    <w:p w:rsidR="00C03296" w:rsidRDefault="00640ACF">
      <w:pPr>
        <w:pStyle w:val="BodyText"/>
        <w:numPr>
          <w:ilvl w:val="0"/>
          <w:numId w:val="2"/>
        </w:numPr>
        <w:tabs>
          <w:tab w:val="left" w:pos="925"/>
        </w:tabs>
        <w:spacing w:line="245" w:lineRule="auto"/>
        <w:ind w:right="213"/>
      </w:pPr>
      <w:r>
        <w:rPr>
          <w:color w:val="231F20"/>
          <w:spacing w:val="-2"/>
        </w:rPr>
        <w:t>was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process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useful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achieving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project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  <w:spacing w:val="-1"/>
        </w:rPr>
        <w:t>outcomes?</w:t>
      </w:r>
    </w:p>
    <w:p w:rsidR="00C03296" w:rsidRDefault="00640ACF">
      <w:pPr>
        <w:pStyle w:val="BodyText"/>
        <w:numPr>
          <w:ilvl w:val="0"/>
          <w:numId w:val="2"/>
        </w:numPr>
        <w:tabs>
          <w:tab w:val="left" w:pos="925"/>
        </w:tabs>
        <w:rPr>
          <w:rFonts w:cs="Cambria"/>
        </w:rPr>
      </w:pPr>
      <w:r>
        <w:rPr>
          <w:color w:val="231F20"/>
          <w:spacing w:val="-2"/>
        </w:rPr>
        <w:t>were</w:t>
      </w:r>
      <w:r>
        <w:rPr>
          <w:color w:val="231F20"/>
        </w:rPr>
        <w:t xml:space="preserve"> time and </w:t>
      </w:r>
      <w:r>
        <w:rPr>
          <w:color w:val="231F20"/>
          <w:spacing w:val="-1"/>
        </w:rPr>
        <w:t>money</w:t>
      </w:r>
      <w:r>
        <w:rPr>
          <w:color w:val="231F20"/>
        </w:rPr>
        <w:t xml:space="preserve"> used </w:t>
      </w:r>
      <w:r>
        <w:rPr>
          <w:color w:val="231F20"/>
          <w:spacing w:val="-1"/>
        </w:rPr>
        <w:t>efficiently?</w:t>
      </w:r>
    </w:p>
    <w:p w:rsidR="00C03296" w:rsidRDefault="00640ACF">
      <w:pPr>
        <w:pStyle w:val="BodyText"/>
        <w:numPr>
          <w:ilvl w:val="0"/>
          <w:numId w:val="2"/>
        </w:numPr>
        <w:tabs>
          <w:tab w:val="left" w:pos="925"/>
        </w:tabs>
        <w:spacing w:before="74"/>
      </w:pPr>
      <w:r>
        <w:rPr>
          <w:color w:val="231F20"/>
          <w:spacing w:val="-2"/>
        </w:rPr>
        <w:t>were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unintended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consequences?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and</w:t>
      </w:r>
    </w:p>
    <w:p w:rsidR="00C03296" w:rsidRDefault="00B522B7">
      <w:pPr>
        <w:pStyle w:val="BodyText"/>
        <w:numPr>
          <w:ilvl w:val="0"/>
          <w:numId w:val="2"/>
        </w:numPr>
        <w:tabs>
          <w:tab w:val="left" w:pos="925"/>
        </w:tabs>
        <w:spacing w:before="74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left:0;text-align:left;margin-left:327.65pt;margin-top:57.1pt;width:97.15pt;height:22.3pt;rotation:22;z-index:-24952;mso-position-horizontal-relative:page" stroked="f">
            <o:extrusion v:ext="view" autorotationcenter="t"/>
            <v:textpath style="font-family:&quot;&amp;quot&quot;;font-size:22pt;font-weight:bold;v-text-kern:t;mso-text-shadow:auto" string="PARTNER"/>
            <w10:wrap anchorx="page"/>
          </v:shape>
        </w:pict>
      </w:r>
      <w:r>
        <w:pict>
          <v:shape id="_x0000_s1029" type="#_x0000_t136" style="position:absolute;left:0;text-align:left;margin-left:150.45pt;margin-top:57.45pt;width:93.4pt;height:22.3pt;rotation:336;z-index:-24880;mso-position-horizontal-relative:page" stroked="f">
            <o:extrusion v:ext="view" autorotationcenter="t"/>
            <v:textpath style="font-family:&quot;&amp;quot&quot;;font-size:22pt;font-weight:bold;v-text-kern:t;mso-text-shadow:auto" string="CONSULT"/>
            <w10:wrap anchorx="page"/>
          </v:shape>
        </w:pict>
      </w:r>
      <w:r w:rsidR="00640ACF">
        <w:rPr>
          <w:color w:val="231F20"/>
          <w:spacing w:val="-1"/>
        </w:rPr>
        <w:t>what</w:t>
      </w:r>
      <w:r w:rsidR="00640ACF">
        <w:rPr>
          <w:color w:val="231F20"/>
          <w:spacing w:val="-3"/>
        </w:rPr>
        <w:t xml:space="preserve"> </w:t>
      </w:r>
      <w:r w:rsidR="00640ACF">
        <w:rPr>
          <w:color w:val="231F20"/>
          <w:spacing w:val="-1"/>
        </w:rPr>
        <w:t>would</w:t>
      </w:r>
      <w:r w:rsidR="00640ACF">
        <w:rPr>
          <w:color w:val="231F20"/>
          <w:spacing w:val="-3"/>
        </w:rPr>
        <w:t xml:space="preserve"> </w:t>
      </w:r>
      <w:r w:rsidR="00640ACF">
        <w:rPr>
          <w:color w:val="231F20"/>
          <w:spacing w:val="-2"/>
        </w:rPr>
        <w:t xml:space="preserve">we </w:t>
      </w:r>
      <w:r w:rsidR="00640ACF">
        <w:rPr>
          <w:color w:val="231F20"/>
        </w:rPr>
        <w:t>do</w:t>
      </w:r>
      <w:r w:rsidR="00640ACF">
        <w:rPr>
          <w:color w:val="231F20"/>
          <w:spacing w:val="-2"/>
        </w:rPr>
        <w:t xml:space="preserve"> differently </w:t>
      </w:r>
      <w:r w:rsidR="00640ACF">
        <w:rPr>
          <w:color w:val="231F20"/>
          <w:spacing w:val="-1"/>
        </w:rPr>
        <w:t xml:space="preserve">and </w:t>
      </w:r>
      <w:r w:rsidR="00640ACF">
        <w:rPr>
          <w:color w:val="231F20"/>
          <w:spacing w:val="-2"/>
        </w:rPr>
        <w:t>why?</w:t>
      </w:r>
    </w:p>
    <w:p w:rsidR="00C03296" w:rsidRDefault="00C03296">
      <w:pPr>
        <w:sectPr w:rsidR="00C03296">
          <w:type w:val="continuous"/>
          <w:pgSz w:w="11910" w:h="16840"/>
          <w:pgMar w:top="320" w:right="620" w:bottom="280" w:left="0" w:header="720" w:footer="720" w:gutter="0"/>
          <w:cols w:num="2" w:space="720" w:equalWidth="0">
            <w:col w:w="5669" w:space="40"/>
            <w:col w:w="5581"/>
          </w:cols>
        </w:sectPr>
      </w:pPr>
    </w:p>
    <w:p w:rsidR="00C03296" w:rsidRDefault="00652DED">
      <w:pPr>
        <w:rPr>
          <w:sz w:val="2"/>
          <w:szCs w:val="2"/>
        </w:rPr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503292624" behindDoc="0" locked="0" layoutInCell="1" allowOverlap="1" wp14:anchorId="51C4A51B" wp14:editId="7FFEE8DA">
                <wp:simplePos x="0" y="0"/>
                <wp:positionH relativeFrom="column">
                  <wp:posOffset>495300</wp:posOffset>
                </wp:positionH>
                <wp:positionV relativeFrom="paragraph">
                  <wp:posOffset>506730</wp:posOffset>
                </wp:positionV>
                <wp:extent cx="6603365" cy="3329940"/>
                <wp:effectExtent l="0" t="0" r="0" b="4445"/>
                <wp:wrapNone/>
                <wp:docPr id="12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3365" cy="332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2B7" w:rsidRDefault="00B023D7">
                            <w:r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>
                                  <wp:extent cx="5389582" cy="3370144"/>
                                  <wp:effectExtent l="0" t="0" r="1905" b="1905"/>
                                  <wp:docPr id="165" name="Picture 1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MPOWER.jpg"/>
                                          <pic:cNvPicPr/>
                                        </pic:nvPicPr>
                                        <pic:blipFill>
                                          <a:blip r:embed="rId6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2700" cy="33720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031" type="#_x0000_t202" style="position:absolute;margin-left:39pt;margin-top:39.9pt;width:519.95pt;height:262.2pt;z-index:503292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" filled="f" stroked="f">
                <v:textbox style="mso-fit-shape-to-text:t">
                  <w:txbxContent>
                    <w:p w:rsidR="00B522B7" w:rsidRDefault="00B023D7">
                      <w:r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>
                            <wp:extent cx="5389582" cy="3370144"/>
                            <wp:effectExtent l="0" t="0" r="1905" b="1905"/>
                            <wp:docPr id="165" name="Picture 1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MPOWER.jpg"/>
                                    <pic:cNvPicPr/>
                                  </pic:nvPicPr>
                                  <pic:blipFill>
                                    <a:blip r:embed="rId6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2700" cy="33720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22B7">
        <w:pict>
          <v:shape id="_x0000_s1028" type="#_x0000_t136" style="position:absolute;margin-left:455pt;margin-top:650.25pt;width:78.1pt;height:22.3pt;rotation:66;z-index:-24928;mso-position-horizontal-relative:page;mso-position-vertical-relative:page" stroked="f">
            <o:extrusion v:ext="view" autorotationcenter="t"/>
            <v:textpath style="font-family:&quot;&amp;quot&quot;;font-size:22pt;font-weight:bold;v-text-kern:t;mso-text-shadow:auto" string="POWER"/>
            <w10:wrap anchorx="page" anchory="page"/>
          </v:shape>
        </w:pict>
      </w:r>
      <w:r w:rsidR="00B522B7">
        <w:pict>
          <v:shape id="_x0000_s1027" type="#_x0000_t136" style="position:absolute;margin-left:32.3pt;margin-top:658.7pt;width:84.2pt;height:22.3pt;rotation:294;z-index:-24904;mso-position-horizontal-relative:page;mso-position-vertical-relative:page" stroked="f">
            <o:extrusion v:ext="view" autorotationcenter="t"/>
            <v:textpath style="font-family:&quot;&amp;quot&quot;;font-size:22pt;font-weight:bold;v-text-kern:t;mso-text-shadow:auto" string="INFORM"/>
            <w10:wrap anchorx="page" anchory="page"/>
          </v:shape>
        </w:pict>
      </w:r>
    </w:p>
    <w:p w:rsidR="00C03296" w:rsidRPr="00652DED" w:rsidRDefault="00C03296" w:rsidP="00652DED">
      <w:pPr>
        <w:jc w:val="center"/>
        <w:rPr>
          <w:sz w:val="2"/>
          <w:szCs w:val="2"/>
          <w:lang w:val="en-NZ"/>
        </w:rPr>
        <w:sectPr w:rsidR="00C03296" w:rsidRPr="00652DED">
          <w:type w:val="continuous"/>
          <w:pgSz w:w="11910" w:h="16840"/>
          <w:pgMar w:top="320" w:right="620" w:bottom="280" w:left="0" w:header="720" w:footer="720" w:gutter="0"/>
          <w:cols w:space="720"/>
        </w:sectPr>
      </w:pPr>
      <w:bookmarkStart w:id="10" w:name="_GoBack"/>
      <w:bookmarkEnd w:id="10"/>
    </w:p>
    <w:p w:rsidR="00C03296" w:rsidRDefault="00C03296">
      <w:pPr>
        <w:rPr>
          <w:rFonts w:ascii="Cambria" w:eastAsia="Cambria" w:hAnsi="Cambria" w:cs="Cambria"/>
          <w:sz w:val="20"/>
          <w:szCs w:val="20"/>
        </w:rPr>
      </w:pPr>
    </w:p>
    <w:p w:rsidR="00C03296" w:rsidRDefault="00C03296">
      <w:pPr>
        <w:rPr>
          <w:rFonts w:ascii="Cambria" w:eastAsia="Cambria" w:hAnsi="Cambria" w:cs="Cambria"/>
          <w:sz w:val="20"/>
          <w:szCs w:val="20"/>
        </w:rPr>
      </w:pPr>
    </w:p>
    <w:p w:rsidR="00C03296" w:rsidRDefault="00C03296">
      <w:pPr>
        <w:spacing w:before="11"/>
        <w:rPr>
          <w:rFonts w:ascii="Cambria" w:eastAsia="Cambria" w:hAnsi="Cambria" w:cs="Cambria"/>
          <w:sz w:val="15"/>
          <w:szCs w:val="15"/>
        </w:rPr>
      </w:pPr>
    </w:p>
    <w:p w:rsidR="00C03296" w:rsidRDefault="00C03296">
      <w:pPr>
        <w:rPr>
          <w:rFonts w:ascii="Cambria" w:eastAsia="Cambria" w:hAnsi="Cambria" w:cs="Cambria"/>
          <w:sz w:val="15"/>
          <w:szCs w:val="15"/>
        </w:rPr>
        <w:sectPr w:rsidR="00C03296">
          <w:pgSz w:w="11910" w:h="16840"/>
          <w:pgMar w:top="640" w:right="620" w:bottom="660" w:left="620" w:header="432" w:footer="473" w:gutter="0"/>
          <w:cols w:space="720"/>
        </w:sectPr>
      </w:pPr>
    </w:p>
    <w:p w:rsidR="00C03296" w:rsidRDefault="00640ACF">
      <w:pPr>
        <w:pStyle w:val="Heading2"/>
        <w:spacing w:before="61"/>
        <w:rPr>
          <w:b w:val="0"/>
          <w:bCs w:val="0"/>
        </w:rPr>
      </w:pPr>
      <w:r>
        <w:rPr>
          <w:color w:val="094061"/>
          <w:spacing w:val="-1"/>
        </w:rPr>
        <w:lastRenderedPageBreak/>
        <w:t>Partner</w:t>
      </w:r>
    </w:p>
    <w:p w:rsidR="00C03296" w:rsidRDefault="00640ACF">
      <w:pPr>
        <w:pStyle w:val="BodyText"/>
        <w:spacing w:before="49" w:line="245" w:lineRule="auto"/>
        <w:ind w:left="100" w:firstLine="0"/>
      </w:pPr>
      <w:r>
        <w:rPr>
          <w:color w:val="231F20"/>
          <w:spacing w:val="-3"/>
        </w:rPr>
        <w:t>Increasingly,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government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looking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develop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collaborations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partnerships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external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organisations;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based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respect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openness.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  <w:spacing w:val="-1"/>
        </w:rPr>
        <w:t>Instead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government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controlling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decision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</w:rPr>
        <w:t>making,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partnership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approach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involves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joining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up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organisations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to: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181" w:line="245" w:lineRule="auto"/>
        <w:ind w:right="817"/>
      </w:pPr>
      <w:r>
        <w:rPr>
          <w:color w:val="231F20"/>
          <w:spacing w:val="-1"/>
        </w:rPr>
        <w:t>accomplish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mutual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goals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shared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</w:rPr>
        <w:t>services;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rPr>
          <w:rFonts w:cs="Cambria"/>
        </w:rPr>
      </w:pPr>
      <w:r>
        <w:rPr>
          <w:color w:val="231F20"/>
          <w:spacing w:val="-1"/>
        </w:rPr>
        <w:t>share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resources</w:t>
      </w:r>
      <w:r w:rsidR="00CB29C9">
        <w:rPr>
          <w:color w:val="231F20"/>
          <w:spacing w:val="-1"/>
        </w:rPr>
        <w:t>,</w:t>
      </w:r>
      <w:r>
        <w:rPr>
          <w:color w:val="231F20"/>
        </w:rPr>
        <w:t xml:space="preserve">  </w:t>
      </w:r>
      <w:r>
        <w:rPr>
          <w:color w:val="231F20"/>
          <w:spacing w:val="-1"/>
        </w:rPr>
        <w:t>risks</w:t>
      </w:r>
      <w:r w:rsidR="00CB29C9">
        <w:rPr>
          <w:color w:val="231F20"/>
          <w:spacing w:val="-1"/>
        </w:rPr>
        <w:t>,</w:t>
      </w:r>
      <w:r>
        <w:rPr>
          <w:color w:val="231F20"/>
        </w:rPr>
        <w:t xml:space="preserve"> and benefits; and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/>
        <w:ind w:right="422"/>
      </w:pPr>
      <w:r>
        <w:rPr>
          <w:color w:val="231F20"/>
          <w:spacing w:val="-1"/>
        </w:rPr>
        <w:t>make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decisions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together.</w:t>
      </w:r>
    </w:p>
    <w:p w:rsidR="00C03296" w:rsidRDefault="00C03296">
      <w:pPr>
        <w:spacing w:before="8"/>
        <w:rPr>
          <w:rFonts w:ascii="Cambria" w:eastAsia="Cambria" w:hAnsi="Cambria" w:cs="Cambria"/>
          <w:sz w:val="31"/>
          <w:szCs w:val="31"/>
        </w:rPr>
      </w:pPr>
    </w:p>
    <w:p w:rsidR="00C03296" w:rsidRDefault="00640ACF">
      <w:pPr>
        <w:pStyle w:val="Heading3"/>
        <w:rPr>
          <w:b w:val="0"/>
          <w:bCs w:val="0"/>
          <w:i w:val="0"/>
        </w:rPr>
      </w:pPr>
      <w:r>
        <w:rPr>
          <w:color w:val="094061"/>
        </w:rPr>
        <w:t>Setting</w:t>
      </w:r>
      <w:r>
        <w:rPr>
          <w:color w:val="094061"/>
          <w:spacing w:val="-4"/>
        </w:rPr>
        <w:t xml:space="preserve"> </w:t>
      </w:r>
      <w:r>
        <w:rPr>
          <w:color w:val="094061"/>
          <w:spacing w:val="-1"/>
        </w:rPr>
        <w:t>up</w:t>
      </w:r>
      <w:r>
        <w:rPr>
          <w:color w:val="094061"/>
          <w:spacing w:val="-4"/>
        </w:rPr>
        <w:t xml:space="preserve"> </w:t>
      </w:r>
      <w:r>
        <w:rPr>
          <w:color w:val="094061"/>
          <w:spacing w:val="-1"/>
        </w:rPr>
        <w:t>partnership</w:t>
      </w:r>
    </w:p>
    <w:p w:rsidR="00C03296" w:rsidRDefault="00640ACF">
      <w:pPr>
        <w:pStyle w:val="BodyText"/>
        <w:spacing w:before="58" w:line="245" w:lineRule="auto"/>
        <w:ind w:left="100" w:right="254" w:firstLine="0"/>
      </w:pPr>
      <w:r>
        <w:rPr>
          <w:color w:val="231F20"/>
          <w:spacing w:val="-1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who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partners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are.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30"/>
          <w:w w:val="99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 xml:space="preserve">organisations, </w:t>
      </w:r>
      <w:r>
        <w:rPr>
          <w:color w:val="231F20"/>
          <w:spacing w:val="-3"/>
        </w:rPr>
        <w:t>private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  <w:spacing w:val="-1"/>
        </w:rPr>
        <w:t>businesses,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and/or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parts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public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sector</w:t>
      </w:r>
      <w:r>
        <w:rPr>
          <w:color w:val="231F20"/>
          <w:spacing w:val="-4"/>
        </w:rPr>
        <w:t>.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you </w:t>
      </w:r>
      <w:r>
        <w:rPr>
          <w:color w:val="231F20"/>
        </w:rPr>
        <w:t>hope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 gain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collaboration,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risks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addressed.</w:t>
      </w:r>
    </w:p>
    <w:p w:rsidR="00C03296" w:rsidRDefault="00640ACF">
      <w:pPr>
        <w:pStyle w:val="BodyText"/>
        <w:spacing w:before="170"/>
        <w:ind w:left="100" w:firstLine="0"/>
      </w:pPr>
      <w:r>
        <w:rPr>
          <w:color w:val="231F20"/>
        </w:rPr>
        <w:t>Clarify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partners: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187" w:line="245" w:lineRule="auto"/>
        <w:ind w:right="412"/>
      </w:pPr>
      <w:r>
        <w:rPr>
          <w:color w:val="231F20"/>
          <w:spacing w:val="-1"/>
        </w:rPr>
        <w:t>what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shared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interests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mutual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compelling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goals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(both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long</w:t>
      </w:r>
      <w:r w:rsidR="00ED290E">
        <w:rPr>
          <w:color w:val="231F20"/>
          <w:spacing w:val="-1"/>
        </w:rPr>
        <w:t xml:space="preserve"> </w:t>
      </w:r>
      <w:r>
        <w:rPr>
          <w:color w:val="231F20"/>
          <w:spacing w:val="-1"/>
        </w:rPr>
        <w:t>term);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538"/>
      </w:pPr>
      <w:r>
        <w:rPr>
          <w:color w:val="231F20"/>
          <w:spacing w:val="-1"/>
        </w:rPr>
        <w:t>whether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partnership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managed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existing </w:t>
      </w:r>
      <w:r>
        <w:rPr>
          <w:color w:val="231F20"/>
        </w:rPr>
        <w:t>staff,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whether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new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-1"/>
        </w:rPr>
        <w:t>necessary;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rPr>
          <w:rFonts w:cs="Cambria"/>
        </w:rPr>
      </w:pPr>
      <w:r>
        <w:rPr>
          <w:color w:val="231F20"/>
          <w:spacing w:val="-1"/>
        </w:rPr>
        <w:t>what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resources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offer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(for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instance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knowledge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information,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time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skills,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 xml:space="preserve">finances, equipment, </w:t>
      </w:r>
      <w:r>
        <w:rPr>
          <w:color w:val="231F20"/>
          <w:spacing w:val="-1"/>
        </w:rPr>
        <w:t>networks);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238"/>
      </w:pPr>
      <w:r>
        <w:rPr>
          <w:color w:val="231F20"/>
          <w:spacing w:val="-1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work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together.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For </w:t>
      </w:r>
      <w:r>
        <w:rPr>
          <w:color w:val="231F20"/>
          <w:spacing w:val="-2"/>
        </w:rPr>
        <w:t>example,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frequently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meet;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</w:pPr>
      <w:r>
        <w:rPr>
          <w:color w:val="231F20"/>
          <w:spacing w:val="-1"/>
        </w:rPr>
        <w:t>who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responsible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tasks;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/>
      </w:pPr>
      <w:r>
        <w:rPr>
          <w:color w:val="231F20"/>
          <w:spacing w:val="-1"/>
        </w:rPr>
        <w:t>what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respective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“bottom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lines”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are;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/>
      </w:pPr>
      <w:r>
        <w:rPr>
          <w:color w:val="231F20"/>
          <w:spacing w:val="-1"/>
        </w:rPr>
        <w:t>what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processes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 xml:space="preserve">you </w:t>
      </w:r>
      <w:r>
        <w:rPr>
          <w:color w:val="231F20"/>
          <w:spacing w:val="-1"/>
        </w:rPr>
        <w:t>will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with</w:t>
      </w:r>
    </w:p>
    <w:p w:rsidR="00C03296" w:rsidRDefault="00640ACF">
      <w:pPr>
        <w:pStyle w:val="BodyText"/>
        <w:spacing w:before="6"/>
        <w:ind w:firstLine="0"/>
        <w:rPr>
          <w:rFonts w:cs="Cambria"/>
        </w:rPr>
      </w:pPr>
      <w:r>
        <w:rPr>
          <w:color w:val="231F20"/>
        </w:rPr>
        <w:t>conflict;</w:t>
      </w:r>
      <w:r w:rsidR="00B74471">
        <w:rPr>
          <w:color w:val="231F20"/>
        </w:rPr>
        <w:t xml:space="preserve"> and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 w:line="245" w:lineRule="auto"/>
        <w:ind w:right="538"/>
      </w:pPr>
      <w:r>
        <w:rPr>
          <w:color w:val="231F20"/>
          <w:spacing w:val="-1"/>
        </w:rPr>
        <w:t>what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measures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monitoring</w:t>
      </w:r>
      <w:r>
        <w:rPr>
          <w:color w:val="231F20"/>
          <w:spacing w:val="33"/>
          <w:w w:val="99"/>
        </w:rPr>
        <w:t xml:space="preserve"> </w:t>
      </w:r>
      <w:r>
        <w:rPr>
          <w:color w:val="231F20"/>
          <w:spacing w:val="-1"/>
        </w:rPr>
        <w:t>progress.</w:t>
      </w:r>
    </w:p>
    <w:p w:rsidR="00C03296" w:rsidRDefault="00C03296">
      <w:pPr>
        <w:spacing w:before="4"/>
        <w:rPr>
          <w:rFonts w:ascii="Cambria" w:eastAsia="Cambria" w:hAnsi="Cambria" w:cs="Cambria"/>
          <w:sz w:val="27"/>
          <w:szCs w:val="27"/>
        </w:rPr>
      </w:pPr>
    </w:p>
    <w:p w:rsidR="00C03296" w:rsidRDefault="00640ACF">
      <w:pPr>
        <w:pStyle w:val="BodyText"/>
        <w:spacing w:before="0" w:line="245" w:lineRule="auto"/>
        <w:ind w:left="100" w:right="330" w:firstLine="0"/>
        <w:jc w:val="both"/>
      </w:pPr>
      <w:r>
        <w:rPr>
          <w:color w:val="231F20"/>
          <w:spacing w:val="-7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also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need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whether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having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independent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chairperson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belong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partner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organisations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would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helpful.</w:t>
      </w:r>
    </w:p>
    <w:p w:rsidR="00C03296" w:rsidRDefault="00C03296">
      <w:pPr>
        <w:rPr>
          <w:rFonts w:ascii="Cambria" w:eastAsia="Cambria" w:hAnsi="Cambria" w:cs="Cambria"/>
        </w:rPr>
      </w:pPr>
    </w:p>
    <w:p w:rsidR="00C03296" w:rsidRDefault="00C03296">
      <w:pPr>
        <w:spacing w:before="9"/>
        <w:rPr>
          <w:rFonts w:ascii="Cambria" w:eastAsia="Cambria" w:hAnsi="Cambria" w:cs="Cambria"/>
          <w:sz w:val="18"/>
          <w:szCs w:val="18"/>
        </w:rPr>
      </w:pPr>
    </w:p>
    <w:p w:rsidR="00C03296" w:rsidRDefault="00640ACF">
      <w:pPr>
        <w:pStyle w:val="Heading3"/>
        <w:rPr>
          <w:b w:val="0"/>
          <w:bCs w:val="0"/>
          <w:i w:val="0"/>
        </w:rPr>
      </w:pPr>
      <w:r>
        <w:rPr>
          <w:color w:val="094061"/>
          <w:spacing w:val="-3"/>
        </w:rPr>
        <w:t>Working</w:t>
      </w:r>
      <w:r>
        <w:rPr>
          <w:color w:val="094061"/>
          <w:spacing w:val="-13"/>
        </w:rPr>
        <w:t xml:space="preserve"> </w:t>
      </w:r>
      <w:r>
        <w:rPr>
          <w:color w:val="094061"/>
          <w:spacing w:val="-1"/>
        </w:rPr>
        <w:t>together</w:t>
      </w:r>
    </w:p>
    <w:p w:rsidR="00C03296" w:rsidRDefault="00640ACF">
      <w:pPr>
        <w:pStyle w:val="BodyText"/>
        <w:spacing w:before="58"/>
        <w:ind w:left="100" w:firstLine="0"/>
      </w:pPr>
      <w:r>
        <w:rPr>
          <w:color w:val="231F20"/>
          <w:spacing w:val="-1"/>
        </w:rPr>
        <w:t>Some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tips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are</w:t>
      </w:r>
      <w:r w:rsidR="008A4B0A">
        <w:rPr>
          <w:color w:val="231F20"/>
          <w:spacing w:val="-2"/>
        </w:rPr>
        <w:t xml:space="preserve"> to</w:t>
      </w:r>
      <w:r>
        <w:rPr>
          <w:color w:val="231F20"/>
          <w:spacing w:val="-2"/>
        </w:rPr>
        <w:t>: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187" w:line="245" w:lineRule="auto"/>
        <w:ind w:right="21"/>
      </w:pPr>
      <w:r>
        <w:rPr>
          <w:color w:val="231F20"/>
          <w:spacing w:val="-1"/>
        </w:rPr>
        <w:t>share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control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talk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partnership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both;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</w:pPr>
      <w:r>
        <w:rPr>
          <w:color w:val="231F20"/>
          <w:spacing w:val="-1"/>
        </w:rPr>
        <w:t>look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interests;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59" w:line="245" w:lineRule="auto"/>
        <w:ind w:right="816"/>
      </w:pPr>
      <w:r>
        <w:rPr>
          <w:color w:val="231F20"/>
        </w:rPr>
        <w:br w:type="column"/>
      </w:r>
      <w:r>
        <w:rPr>
          <w:color w:val="231F20"/>
          <w:spacing w:val="-2"/>
        </w:rPr>
        <w:lastRenderedPageBreak/>
        <w:t>keep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focused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outcome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just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</w:rPr>
        <w:t>outputs;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424"/>
      </w:pPr>
      <w:r>
        <w:rPr>
          <w:color w:val="231F20"/>
          <w:spacing w:val="-1"/>
        </w:rPr>
        <w:t>ensure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everyone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up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speed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kept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well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informed;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397"/>
      </w:pPr>
      <w:r>
        <w:rPr>
          <w:color w:val="231F20"/>
          <w:spacing w:val="-1"/>
        </w:rPr>
        <w:t>allow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time for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trust to develop,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 xml:space="preserve">especially </w:t>
      </w:r>
      <w:r>
        <w:rPr>
          <w:color w:val="231F20"/>
        </w:rPr>
        <w:t>if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worked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together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before,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36"/>
          <w:w w:val="99"/>
        </w:rPr>
        <w:t xml:space="preserve"> </w:t>
      </w:r>
      <w:r>
        <w:rPr>
          <w:color w:val="231F20"/>
          <w:spacing w:val="-1"/>
        </w:rPr>
        <w:t>previous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experience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less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than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satisfactory;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</w:pPr>
      <w:r>
        <w:rPr>
          <w:color w:val="231F20"/>
          <w:spacing w:val="-3"/>
        </w:rPr>
        <w:t>give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wholehearted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commitment;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 w:line="245" w:lineRule="auto"/>
        <w:ind w:right="608"/>
      </w:pPr>
      <w:r>
        <w:rPr>
          <w:color w:val="231F20"/>
          <w:spacing w:val="-1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honest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about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possibilities,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limits</w:t>
      </w:r>
      <w:r>
        <w:rPr>
          <w:color w:val="231F20"/>
        </w:rPr>
        <w:t xml:space="preserve"> 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-2"/>
        </w:rPr>
        <w:t xml:space="preserve"> you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and </w:t>
      </w:r>
      <w:r>
        <w:rPr>
          <w:color w:val="231F20"/>
        </w:rPr>
        <w:t>cannot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</w:pPr>
      <w:r>
        <w:rPr>
          <w:color w:val="231F20"/>
          <w:spacing w:val="-1"/>
        </w:rPr>
        <w:t>think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outside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box;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 w:line="245" w:lineRule="auto"/>
        <w:ind w:right="397"/>
      </w:pPr>
      <w:r>
        <w:rPr>
          <w:color w:val="231F20"/>
          <w:spacing w:val="-2"/>
        </w:rPr>
        <w:t>value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other’s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perspectives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differences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bring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innovative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ideas;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</w:pPr>
      <w:r>
        <w:rPr>
          <w:color w:val="231F20"/>
          <w:spacing w:val="-2"/>
        </w:rPr>
        <w:t>regularly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review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progress;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/>
      </w:pPr>
      <w:r>
        <w:rPr>
          <w:color w:val="231F20"/>
          <w:spacing w:val="-1"/>
        </w:rPr>
        <w:t>celebrate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achievements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together;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 w:line="245" w:lineRule="auto"/>
        <w:ind w:right="340"/>
        <w:jc w:val="both"/>
      </w:pPr>
      <w:r>
        <w:rPr>
          <w:color w:val="231F20"/>
          <w:spacing w:val="-2"/>
        </w:rPr>
        <w:t>agree</w:t>
      </w:r>
      <w:r>
        <w:rPr>
          <w:color w:val="231F20"/>
          <w:spacing w:val="-4"/>
        </w:rPr>
        <w:t xml:space="preserve"> </w:t>
      </w:r>
      <w:r w:rsidR="008A4B0A">
        <w:rPr>
          <w:color w:val="231F20"/>
          <w:spacing w:val="-4"/>
        </w:rPr>
        <w:t xml:space="preserve">on </w:t>
      </w:r>
      <w:r>
        <w:rPr>
          <w:color w:val="231F20"/>
          <w:spacing w:val="-1"/>
        </w:rPr>
        <w:t>processes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continuing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after</w:t>
      </w:r>
      <w:r>
        <w:rPr>
          <w:color w:val="231F20"/>
          <w:spacing w:val="30"/>
          <w:w w:val="99"/>
        </w:rPr>
        <w:t xml:space="preserve"> </w:t>
      </w:r>
      <w:r>
        <w:rPr>
          <w:color w:val="231F20"/>
        </w:rPr>
        <w:t xml:space="preserve">the first phase (that is, </w:t>
      </w:r>
      <w:r>
        <w:rPr>
          <w:color w:val="231F20"/>
          <w:spacing w:val="-1"/>
        </w:rPr>
        <w:t>renegotiate</w:t>
      </w:r>
      <w:r>
        <w:rPr>
          <w:color w:val="231F20"/>
        </w:rPr>
        <w:t xml:space="preserve"> or manage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closure).</w:t>
      </w:r>
    </w:p>
    <w:p w:rsidR="00C03296" w:rsidRDefault="00C03296">
      <w:pPr>
        <w:rPr>
          <w:rFonts w:ascii="Cambria" w:eastAsia="Cambria" w:hAnsi="Cambria" w:cs="Cambria"/>
        </w:rPr>
      </w:pPr>
    </w:p>
    <w:p w:rsidR="00C03296" w:rsidRDefault="00640ACF">
      <w:pPr>
        <w:pStyle w:val="Heading2"/>
        <w:spacing w:before="191"/>
        <w:rPr>
          <w:b w:val="0"/>
          <w:bCs w:val="0"/>
        </w:rPr>
      </w:pPr>
      <w:r>
        <w:rPr>
          <w:color w:val="094061"/>
          <w:spacing w:val="-2"/>
        </w:rPr>
        <w:t>Empower</w:t>
      </w:r>
    </w:p>
    <w:p w:rsidR="00C03296" w:rsidRDefault="00640ACF">
      <w:pPr>
        <w:pStyle w:val="BodyText"/>
        <w:spacing w:before="49" w:line="245" w:lineRule="auto"/>
        <w:ind w:left="100" w:right="333" w:firstLine="0"/>
      </w:pPr>
      <w:r>
        <w:rPr>
          <w:color w:val="231F20"/>
        </w:rPr>
        <w:t>Community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ingenuity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knowledge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invaluable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resolving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local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issues.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Government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create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enabling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environment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where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strong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communities: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181"/>
      </w:pPr>
      <w:r>
        <w:rPr>
          <w:color w:val="231F20"/>
        </w:rPr>
        <w:t>decline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own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agendas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vision;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 w:line="245" w:lineRule="auto"/>
        <w:ind w:right="397"/>
      </w:pPr>
      <w:r>
        <w:rPr>
          <w:color w:val="231F20"/>
          <w:spacing w:val="-2"/>
        </w:rPr>
        <w:t>work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together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harness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own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assets;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424"/>
      </w:pPr>
      <w:r>
        <w:rPr>
          <w:color w:val="231F20"/>
        </w:rPr>
        <w:t>connect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external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sources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where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  <w:spacing w:val="-1"/>
        </w:rPr>
        <w:t>needed;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and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rPr>
          <w:rFonts w:cs="Cambria"/>
        </w:rPr>
      </w:pPr>
      <w:r>
        <w:rPr>
          <w:color w:val="231F20"/>
        </w:rPr>
        <w:t xml:space="preserve">find solutions that fit the local </w:t>
      </w:r>
      <w:r>
        <w:rPr>
          <w:color w:val="231F20"/>
          <w:spacing w:val="-1"/>
        </w:rPr>
        <w:t>context.</w:t>
      </w:r>
    </w:p>
    <w:p w:rsidR="00C03296" w:rsidRDefault="00C03296">
      <w:pPr>
        <w:spacing w:before="10"/>
        <w:rPr>
          <w:rFonts w:ascii="Cambria" w:eastAsia="Cambria" w:hAnsi="Cambria" w:cs="Cambria"/>
          <w:sz w:val="27"/>
          <w:szCs w:val="27"/>
        </w:rPr>
      </w:pPr>
    </w:p>
    <w:p w:rsidR="00C03296" w:rsidRDefault="00640ACF">
      <w:pPr>
        <w:pStyle w:val="BodyText"/>
        <w:spacing w:before="0" w:line="245" w:lineRule="auto"/>
        <w:ind w:left="100" w:right="104" w:firstLine="0"/>
      </w:pPr>
      <w:r>
        <w:rPr>
          <w:color w:val="231F20"/>
          <w:spacing w:val="-1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community-led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processes,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decision-making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power</w:t>
      </w:r>
      <w:r>
        <w:rPr>
          <w:color w:val="231F20"/>
          <w:spacing w:val="39"/>
          <w:w w:val="99"/>
        </w:rPr>
        <w:t xml:space="preserve"> </w:t>
      </w:r>
      <w:r>
        <w:rPr>
          <w:color w:val="231F20"/>
          <w:spacing w:val="-1"/>
        </w:rPr>
        <w:t>lies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communities.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If,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government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agency,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seeking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local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action,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consider: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181" w:line="245" w:lineRule="auto"/>
        <w:ind w:right="299"/>
      </w:pPr>
      <w:r>
        <w:rPr>
          <w:color w:val="231F20"/>
          <w:spacing w:val="-1"/>
        </w:rPr>
        <w:t>what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issue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2"/>
        </w:rPr>
        <w:t xml:space="preserve"> wants </w:t>
      </w:r>
      <w:r>
        <w:rPr>
          <w:color w:val="231F20"/>
          <w:spacing w:val="-1"/>
        </w:rPr>
        <w:t>to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  <w:spacing w:val="-1"/>
        </w:rPr>
        <w:t>address?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956"/>
      </w:pPr>
      <w:r>
        <w:rPr>
          <w:color w:val="231F20"/>
          <w:spacing w:val="-1"/>
        </w:rPr>
        <w:t>how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learn about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this </w:t>
      </w:r>
      <w:r>
        <w:rPr>
          <w:color w:val="231F20"/>
        </w:rPr>
        <w:t>community’s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-1"/>
        </w:rPr>
        <w:t>priorities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concerns?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</w:pPr>
      <w:r>
        <w:rPr>
          <w:color w:val="231F20"/>
          <w:spacing w:val="-1"/>
        </w:rPr>
        <w:t>who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are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key </w:t>
      </w:r>
      <w:r>
        <w:rPr>
          <w:color w:val="231F20"/>
          <w:spacing w:val="-1"/>
        </w:rPr>
        <w:t>people</w:t>
      </w:r>
      <w:r>
        <w:rPr>
          <w:color w:val="231F20"/>
          <w:spacing w:val="-2"/>
        </w:rPr>
        <w:t xml:space="preserve"> locally </w:t>
      </w:r>
      <w:r>
        <w:rPr>
          <w:color w:val="231F20"/>
          <w:spacing w:val="-1"/>
        </w:rPr>
        <w:t>who</w:t>
      </w:r>
      <w:r>
        <w:rPr>
          <w:color w:val="231F20"/>
          <w:spacing w:val="-3"/>
        </w:rPr>
        <w:t xml:space="preserve"> have</w:t>
      </w:r>
    </w:p>
    <w:p w:rsidR="00C03296" w:rsidRDefault="00640ACF">
      <w:pPr>
        <w:pStyle w:val="BodyText"/>
        <w:spacing w:before="6"/>
        <w:ind w:firstLine="0"/>
        <w:rPr>
          <w:rFonts w:cs="Cambria"/>
        </w:rPr>
      </w:pPr>
      <w:r>
        <w:rPr>
          <w:color w:val="231F20"/>
          <w:spacing w:val="-1"/>
        </w:rPr>
        <w:t>networks</w:t>
      </w:r>
      <w:r>
        <w:rPr>
          <w:color w:val="231F20"/>
        </w:rPr>
        <w:t xml:space="preserve"> and influence?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/>
      </w:pPr>
      <w:r>
        <w:rPr>
          <w:color w:val="231F20"/>
          <w:spacing w:val="-1"/>
        </w:rPr>
        <w:t>how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range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people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involved?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 w:line="245" w:lineRule="auto"/>
        <w:ind w:right="360"/>
      </w:pPr>
      <w:r>
        <w:rPr>
          <w:color w:val="231F20"/>
          <w:spacing w:val="-1"/>
        </w:rPr>
        <w:t>what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history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initiatives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</w:rPr>
        <w:t>community?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333"/>
      </w:pPr>
      <w:r>
        <w:rPr>
          <w:color w:val="231F20"/>
          <w:spacing w:val="-1"/>
        </w:rPr>
        <w:t>how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this initiative</w:t>
      </w:r>
      <w:r>
        <w:rPr>
          <w:color w:val="231F20"/>
          <w:spacing w:val="-2"/>
        </w:rPr>
        <w:t xml:space="preserve"> draw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local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build</w:t>
      </w:r>
      <w:r>
        <w:rPr>
          <w:color w:val="231F20"/>
        </w:rPr>
        <w:t xml:space="preserve"> capacity?</w:t>
      </w:r>
      <w:r>
        <w:rPr>
          <w:color w:val="231F20"/>
          <w:spacing w:val="-1"/>
        </w:rPr>
        <w:t xml:space="preserve"> and</w:t>
      </w:r>
    </w:p>
    <w:p w:rsidR="00C03296" w:rsidRDefault="00C03296">
      <w:pPr>
        <w:spacing w:line="245" w:lineRule="auto"/>
        <w:sectPr w:rsidR="00C03296">
          <w:type w:val="continuous"/>
          <w:pgSz w:w="11910" w:h="16840"/>
          <w:pgMar w:top="320" w:right="620" w:bottom="280" w:left="620" w:header="720" w:footer="720" w:gutter="0"/>
          <w:cols w:num="2" w:space="720" w:equalWidth="0">
            <w:col w:w="5051" w:space="465"/>
            <w:col w:w="5154"/>
          </w:cols>
        </w:sectPr>
      </w:pPr>
    </w:p>
    <w:p w:rsidR="00C03296" w:rsidRDefault="00C03296">
      <w:pPr>
        <w:rPr>
          <w:rFonts w:ascii="Cambria" w:eastAsia="Cambria" w:hAnsi="Cambria" w:cs="Cambria"/>
          <w:sz w:val="20"/>
          <w:szCs w:val="20"/>
        </w:rPr>
      </w:pPr>
    </w:p>
    <w:p w:rsidR="00C03296" w:rsidRDefault="00C03296">
      <w:pPr>
        <w:rPr>
          <w:rFonts w:ascii="Cambria" w:eastAsia="Cambria" w:hAnsi="Cambria" w:cs="Cambria"/>
          <w:sz w:val="20"/>
          <w:szCs w:val="20"/>
        </w:rPr>
      </w:pPr>
    </w:p>
    <w:p w:rsidR="00C03296" w:rsidRDefault="00C03296">
      <w:pPr>
        <w:rPr>
          <w:rFonts w:ascii="Cambria" w:eastAsia="Cambria" w:hAnsi="Cambria" w:cs="Cambria"/>
          <w:sz w:val="20"/>
          <w:szCs w:val="20"/>
        </w:rPr>
        <w:sectPr w:rsidR="00C03296">
          <w:pgSz w:w="11910" w:h="16840"/>
          <w:pgMar w:top="640" w:right="620" w:bottom="660" w:left="620" w:header="432" w:footer="473" w:gutter="0"/>
          <w:cols w:space="720"/>
        </w:sectPr>
      </w:pPr>
    </w:p>
    <w:p w:rsidR="00C03296" w:rsidRDefault="00C03296">
      <w:pPr>
        <w:spacing w:before="12"/>
        <w:rPr>
          <w:rFonts w:ascii="Cambria" w:eastAsia="Cambria" w:hAnsi="Cambria" w:cs="Cambria"/>
          <w:sz w:val="20"/>
          <w:szCs w:val="20"/>
        </w:rPr>
      </w:pP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0" w:line="245" w:lineRule="auto"/>
        <w:ind w:right="487"/>
      </w:pPr>
      <w:r>
        <w:rPr>
          <w:color w:val="231F20"/>
          <w:spacing w:val="-1"/>
        </w:rPr>
        <w:t>how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my</w:t>
      </w:r>
      <w:r>
        <w:rPr>
          <w:color w:val="231F20"/>
          <w:spacing w:val="-1"/>
        </w:rPr>
        <w:t xml:space="preserve"> agency add</w:t>
      </w:r>
      <w:r>
        <w:rPr>
          <w:color w:val="231F20"/>
          <w:spacing w:val="-2"/>
        </w:rPr>
        <w:t xml:space="preserve"> value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way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empowers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community?</w:t>
      </w:r>
    </w:p>
    <w:p w:rsidR="00C03296" w:rsidRDefault="00C03296">
      <w:pPr>
        <w:spacing w:before="4"/>
        <w:rPr>
          <w:rFonts w:ascii="Cambria" w:eastAsia="Cambria" w:hAnsi="Cambria" w:cs="Cambria"/>
          <w:sz w:val="27"/>
          <w:szCs w:val="27"/>
        </w:rPr>
      </w:pPr>
    </w:p>
    <w:p w:rsidR="00C03296" w:rsidRDefault="00640ACF">
      <w:pPr>
        <w:pStyle w:val="BodyText"/>
        <w:spacing w:before="0"/>
        <w:ind w:left="100" w:firstLine="0"/>
      </w:pPr>
      <w:r>
        <w:rPr>
          <w:color w:val="231F20"/>
          <w:spacing w:val="-1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local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action,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government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agencies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can: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187" w:line="245" w:lineRule="auto"/>
        <w:ind w:right="288"/>
      </w:pPr>
      <w:r>
        <w:rPr>
          <w:color w:val="231F20"/>
          <w:spacing w:val="-2"/>
        </w:rPr>
        <w:t>provide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information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government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systems,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  <w:spacing w:val="-2"/>
        </w:rPr>
        <w:t>programmes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policies;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</w:pPr>
      <w:r>
        <w:rPr>
          <w:color w:val="231F20"/>
          <w:spacing w:val="-1"/>
        </w:rPr>
        <w:t>look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work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partnership;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/>
      </w:pPr>
      <w:r>
        <w:rPr>
          <w:color w:val="231F20"/>
          <w:spacing w:val="-2"/>
        </w:rPr>
        <w:t>provide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building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advice;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 w:line="245" w:lineRule="auto"/>
      </w:pPr>
      <w:r>
        <w:rPr>
          <w:color w:val="231F20"/>
          <w:spacing w:val="-2"/>
        </w:rPr>
        <w:t>facilitate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meetings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assistance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sought;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and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660"/>
      </w:pPr>
      <w:r>
        <w:rPr>
          <w:color w:val="231F20"/>
        </w:rPr>
        <w:t>help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build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connections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between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different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communities.</w:t>
      </w:r>
    </w:p>
    <w:p w:rsidR="00C03296" w:rsidRDefault="00640ACF">
      <w:pPr>
        <w:pStyle w:val="Heading1"/>
        <w:spacing w:line="504" w:lineRule="exact"/>
        <w:ind w:right="98"/>
        <w:rPr>
          <w:b w:val="0"/>
          <w:bCs w:val="0"/>
        </w:rPr>
      </w:pPr>
      <w:r>
        <w:rPr>
          <w:b w:val="0"/>
        </w:rPr>
        <w:br w:type="column"/>
      </w:r>
      <w:bookmarkStart w:id="11" w:name="_Toc462141755"/>
      <w:r>
        <w:rPr>
          <w:color w:val="348087"/>
          <w:spacing w:val="-3"/>
        </w:rPr>
        <w:lastRenderedPageBreak/>
        <w:t>Supportive</w:t>
      </w:r>
      <w:r>
        <w:rPr>
          <w:color w:val="348087"/>
        </w:rPr>
        <w:t xml:space="preserve"> </w:t>
      </w:r>
      <w:r>
        <w:rPr>
          <w:color w:val="348087"/>
          <w:spacing w:val="-4"/>
        </w:rPr>
        <w:t>work</w:t>
      </w:r>
      <w:r>
        <w:rPr>
          <w:color w:val="348087"/>
          <w:spacing w:val="26"/>
        </w:rPr>
        <w:t xml:space="preserve"> </w:t>
      </w:r>
      <w:r>
        <w:rPr>
          <w:color w:val="348087"/>
          <w:spacing w:val="-3"/>
        </w:rPr>
        <w:t>environments</w:t>
      </w:r>
      <w:bookmarkEnd w:id="11"/>
    </w:p>
    <w:p w:rsidR="00C03296" w:rsidRDefault="00640ACF">
      <w:pPr>
        <w:pStyle w:val="Heading2"/>
        <w:spacing w:before="259"/>
        <w:rPr>
          <w:b w:val="0"/>
          <w:bCs w:val="0"/>
        </w:rPr>
      </w:pPr>
      <w:r>
        <w:rPr>
          <w:color w:val="094061"/>
          <w:spacing w:val="-1"/>
        </w:rPr>
        <w:t>Organisational</w:t>
      </w:r>
      <w:r>
        <w:rPr>
          <w:color w:val="094061"/>
        </w:rPr>
        <w:t xml:space="preserve"> </w:t>
      </w:r>
      <w:r>
        <w:rPr>
          <w:color w:val="094061"/>
          <w:spacing w:val="-1"/>
        </w:rPr>
        <w:t>culture</w:t>
      </w:r>
    </w:p>
    <w:p w:rsidR="00C03296" w:rsidRDefault="00640ACF">
      <w:pPr>
        <w:pStyle w:val="BodyText"/>
        <w:spacing w:before="49" w:line="245" w:lineRule="auto"/>
        <w:ind w:left="100" w:right="143" w:firstLine="0"/>
        <w:rPr>
          <w:rFonts w:cs="Cambria"/>
        </w:rPr>
      </w:pPr>
      <w:r>
        <w:rPr>
          <w:color w:val="231F20"/>
          <w:spacing w:val="-2"/>
        </w:rPr>
        <w:t>Organisations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encourage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participate</w:t>
      </w:r>
      <w:r>
        <w:rPr>
          <w:color w:val="231F20"/>
          <w:spacing w:val="33"/>
          <w:w w:val="9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collaborate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internally</w:t>
      </w:r>
      <w:r>
        <w:rPr>
          <w:color w:val="231F20"/>
          <w:spacing w:val="-2"/>
        </w:rPr>
        <w:t xml:space="preserve"> are </w:t>
      </w:r>
      <w:r>
        <w:rPr>
          <w:color w:val="231F20"/>
          <w:spacing w:val="-1"/>
        </w:rPr>
        <w:t xml:space="preserve">more </w:t>
      </w:r>
      <w:r>
        <w:rPr>
          <w:color w:val="231F20"/>
          <w:spacing w:val="-2"/>
        </w:rPr>
        <w:t xml:space="preserve">likely </w:t>
      </w:r>
      <w:r>
        <w:rPr>
          <w:color w:val="231F20"/>
          <w:spacing w:val="-1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effective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building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relationships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external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stakeholders.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Organisations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excel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future</w:t>
      </w:r>
      <w:r>
        <w:rPr>
          <w:color w:val="231F20"/>
          <w:spacing w:val="55"/>
          <w:w w:val="99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those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provide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environments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33"/>
          <w:w w:val="99"/>
        </w:rPr>
        <w:t xml:space="preserve"> </w:t>
      </w:r>
      <w:r>
        <w:rPr>
          <w:color w:val="231F20"/>
          <w:spacing w:val="-1"/>
        </w:rPr>
        <w:t>feel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respected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able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contribute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strengths.</w:t>
      </w:r>
      <w:r>
        <w:rPr>
          <w:color w:val="231F20"/>
          <w:spacing w:val="39"/>
          <w:w w:val="99"/>
        </w:rPr>
        <w:t xml:space="preserve"> </w:t>
      </w:r>
      <w:r>
        <w:rPr>
          <w:color w:val="231F20"/>
          <w:spacing w:val="-2"/>
        </w:rPr>
        <w:t>Participatory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organisations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value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diverse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opinions</w:t>
      </w:r>
      <w:r>
        <w:rPr>
          <w:color w:val="231F20"/>
          <w:spacing w:val="35"/>
          <w:w w:val="9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talents,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reward</w:t>
      </w:r>
      <w:r>
        <w:rPr>
          <w:color w:val="231F20"/>
          <w:spacing w:val="-1"/>
        </w:rPr>
        <w:t xml:space="preserve"> people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2"/>
        </w:rPr>
        <w:t xml:space="preserve"> innovating </w:t>
      </w:r>
      <w:r>
        <w:rPr>
          <w:color w:val="231F20"/>
          <w:spacing w:val="-1"/>
        </w:rPr>
        <w:t>and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 xml:space="preserve">finding solutions. Agencies getting these things </w:t>
      </w:r>
      <w:r>
        <w:rPr>
          <w:color w:val="231F20"/>
          <w:spacing w:val="-1"/>
        </w:rPr>
        <w:t>right</w:t>
      </w:r>
    </w:p>
    <w:p w:rsidR="00C03296" w:rsidRDefault="00640ACF">
      <w:pPr>
        <w:pStyle w:val="BodyText"/>
        <w:spacing w:before="0"/>
        <w:ind w:left="100" w:firstLine="0"/>
      </w:pPr>
      <w:r>
        <w:rPr>
          <w:color w:val="231F20"/>
          <w:spacing w:val="-1"/>
        </w:rPr>
        <w:t>will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better at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engaging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with 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people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they serve.</w:t>
      </w:r>
    </w:p>
    <w:p w:rsidR="00C03296" w:rsidRDefault="00C03296">
      <w:pPr>
        <w:spacing w:before="11"/>
        <w:rPr>
          <w:rFonts w:ascii="Cambria" w:eastAsia="Cambria" w:hAnsi="Cambria" w:cs="Cambria"/>
          <w:sz w:val="25"/>
          <w:szCs w:val="25"/>
        </w:rPr>
      </w:pPr>
    </w:p>
    <w:p w:rsidR="00C03296" w:rsidRDefault="00640ACF">
      <w:pPr>
        <w:pStyle w:val="Heading2"/>
        <w:spacing w:line="245" w:lineRule="auto"/>
        <w:ind w:right="98"/>
        <w:rPr>
          <w:b w:val="0"/>
          <w:bCs w:val="0"/>
        </w:rPr>
      </w:pPr>
      <w:r>
        <w:rPr>
          <w:color w:val="094061"/>
        </w:rPr>
        <w:t xml:space="preserve">Inspiring participation and </w:t>
      </w:r>
      <w:r>
        <w:rPr>
          <w:color w:val="094061"/>
          <w:spacing w:val="-1"/>
        </w:rPr>
        <w:t>engagement</w:t>
      </w:r>
    </w:p>
    <w:p w:rsidR="00C03296" w:rsidRDefault="00640ACF">
      <w:pPr>
        <w:pStyle w:val="BodyText"/>
        <w:spacing w:before="41" w:line="245" w:lineRule="auto"/>
        <w:ind w:left="100" w:right="178" w:firstLine="0"/>
      </w:pPr>
      <w:r>
        <w:rPr>
          <w:color w:val="231F20"/>
          <w:spacing w:val="-1"/>
        </w:rPr>
        <w:t>Building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participatory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culture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inspires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  <w:spacing w:val="-2"/>
        </w:rPr>
        <w:t>effective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external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engagement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requires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conscious</w:t>
      </w:r>
      <w:r>
        <w:rPr>
          <w:color w:val="231F20"/>
          <w:spacing w:val="30"/>
          <w:w w:val="99"/>
        </w:rPr>
        <w:t xml:space="preserve"> </w:t>
      </w:r>
      <w:r>
        <w:rPr>
          <w:color w:val="231F20"/>
        </w:rPr>
        <w:t>effort.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Participatory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leadership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encourages: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181" w:line="245" w:lineRule="auto"/>
        <w:ind w:right="622"/>
      </w:pPr>
      <w:r>
        <w:rPr>
          <w:color w:val="231F20"/>
          <w:spacing w:val="-2"/>
        </w:rPr>
        <w:t>everyone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workplace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practise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good</w:t>
      </w:r>
      <w:r>
        <w:rPr>
          <w:color w:val="231F20"/>
          <w:spacing w:val="34"/>
          <w:w w:val="99"/>
        </w:rPr>
        <w:t xml:space="preserve"> </w:t>
      </w:r>
      <w:r>
        <w:rPr>
          <w:color w:val="231F20"/>
          <w:spacing w:val="-1"/>
        </w:rPr>
        <w:t>listening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respectful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behaviours;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533"/>
      </w:pPr>
      <w:r>
        <w:rPr>
          <w:color w:val="231F20"/>
        </w:rPr>
        <w:t>sharing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viewpoints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expertise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across</w:t>
      </w:r>
      <w:r>
        <w:rPr>
          <w:color w:val="231F20"/>
          <w:spacing w:val="30"/>
          <w:w w:val="99"/>
        </w:rPr>
        <w:t xml:space="preserve"> </w:t>
      </w:r>
      <w:r>
        <w:rPr>
          <w:color w:val="231F20"/>
          <w:spacing w:val="-1"/>
        </w:rPr>
        <w:t>different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levels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teams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within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  <w:spacing w:val="-1"/>
        </w:rPr>
        <w:t>organisation,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appreciating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diversity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  <w:w w:val="99"/>
        </w:rPr>
        <w:t xml:space="preserve"> </w:t>
      </w:r>
      <w:r>
        <w:rPr>
          <w:color w:val="231F20"/>
          <w:spacing w:val="-2"/>
        </w:rPr>
        <w:t>perspectives;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rPr>
          <w:rFonts w:cs="Cambria"/>
        </w:rPr>
      </w:pPr>
      <w:r>
        <w:rPr>
          <w:color w:val="231F20"/>
          <w:spacing w:val="-1"/>
        </w:rPr>
        <w:t>respect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</w:rPr>
        <w:t xml:space="preserve"> the capability of staff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find</w:t>
      </w:r>
    </w:p>
    <w:p w:rsidR="00C03296" w:rsidRDefault="00640ACF">
      <w:pPr>
        <w:pStyle w:val="BodyText"/>
        <w:spacing w:before="6"/>
        <w:ind w:firstLine="0"/>
      </w:pPr>
      <w:r>
        <w:rPr>
          <w:color w:val="231F20"/>
        </w:rPr>
        <w:t>solutions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issues;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 w:line="245" w:lineRule="auto"/>
        <w:ind w:right="683"/>
      </w:pPr>
      <w:r>
        <w:rPr>
          <w:color w:val="231F20"/>
          <w:spacing w:val="-1"/>
        </w:rPr>
        <w:t>personal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responsibility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developing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maintaining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relationships;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and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333"/>
      </w:pPr>
      <w:r>
        <w:rPr>
          <w:color w:val="231F20"/>
          <w:spacing w:val="-1"/>
        </w:rPr>
        <w:t>regular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feedback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tools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assess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  <w:spacing w:val="-2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environment,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followed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by </w:t>
      </w:r>
      <w:r>
        <w:rPr>
          <w:color w:val="231F20"/>
          <w:spacing w:val="-1"/>
        </w:rPr>
        <w:t>action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-2"/>
        </w:rPr>
        <w:t>reinforce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well,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address</w:t>
      </w:r>
      <w:r>
        <w:rPr>
          <w:color w:val="231F20"/>
          <w:spacing w:val="35"/>
          <w:w w:val="99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not.</w:t>
      </w:r>
    </w:p>
    <w:p w:rsidR="00C03296" w:rsidRDefault="00C03296">
      <w:pPr>
        <w:spacing w:before="4"/>
        <w:rPr>
          <w:rFonts w:ascii="Cambria" w:eastAsia="Cambria" w:hAnsi="Cambria" w:cs="Cambria"/>
          <w:sz w:val="27"/>
          <w:szCs w:val="27"/>
        </w:rPr>
      </w:pPr>
    </w:p>
    <w:p w:rsidR="00C03296" w:rsidRDefault="00640ACF">
      <w:pPr>
        <w:pStyle w:val="BodyText"/>
        <w:spacing w:before="0" w:line="245" w:lineRule="auto"/>
        <w:ind w:left="100" w:right="333" w:firstLine="0"/>
      </w:pPr>
      <w:r>
        <w:rPr>
          <w:color w:val="231F20"/>
          <w:spacing w:val="-1"/>
        </w:rPr>
        <w:t>While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role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leaders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decisions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  <w:spacing w:val="-2"/>
        </w:rPr>
        <w:t xml:space="preserve">ultimately </w:t>
      </w:r>
      <w:r>
        <w:rPr>
          <w:color w:val="231F20"/>
        </w:rPr>
        <w:t>important,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participatory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culture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  <w:spacing w:val="-2"/>
        </w:rPr>
        <w:t>there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increased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emphasis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facilitating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</w:p>
    <w:p w:rsidR="00C03296" w:rsidRDefault="00640ACF">
      <w:pPr>
        <w:pStyle w:val="BodyText"/>
        <w:spacing w:before="0"/>
        <w:ind w:left="100" w:firstLine="0"/>
      </w:pPr>
      <w:r>
        <w:rPr>
          <w:color w:val="231F20"/>
          <w:spacing w:val="-2"/>
        </w:rPr>
        <w:t>involvement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others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empowering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others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act.</w:t>
      </w:r>
    </w:p>
    <w:p w:rsidR="00C03296" w:rsidRDefault="00C03296">
      <w:pPr>
        <w:spacing w:before="11"/>
        <w:rPr>
          <w:rFonts w:ascii="Cambria" w:eastAsia="Cambria" w:hAnsi="Cambria" w:cs="Cambria"/>
          <w:sz w:val="25"/>
          <w:szCs w:val="25"/>
        </w:rPr>
      </w:pPr>
    </w:p>
    <w:p w:rsidR="00C03296" w:rsidRDefault="00640ACF">
      <w:pPr>
        <w:pStyle w:val="Heading2"/>
        <w:rPr>
          <w:b w:val="0"/>
          <w:bCs w:val="0"/>
        </w:rPr>
      </w:pPr>
      <w:r>
        <w:rPr>
          <w:color w:val="094061"/>
          <w:spacing w:val="-1"/>
        </w:rPr>
        <w:t>Actions</w:t>
      </w:r>
      <w:r>
        <w:rPr>
          <w:color w:val="094061"/>
        </w:rPr>
        <w:t xml:space="preserve"> for management</w:t>
      </w:r>
    </w:p>
    <w:p w:rsidR="00C03296" w:rsidRDefault="00640ACF">
      <w:pPr>
        <w:pStyle w:val="BodyText"/>
        <w:spacing w:before="49" w:line="245" w:lineRule="auto"/>
        <w:ind w:left="100" w:right="98" w:firstLine="0"/>
      </w:pPr>
      <w:r>
        <w:rPr>
          <w:color w:val="231F20"/>
          <w:spacing w:val="-1"/>
        </w:rPr>
        <w:t>Some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actions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managers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take,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internal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focus,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are</w:t>
      </w:r>
      <w:r w:rsidR="008A4B0A">
        <w:rPr>
          <w:color w:val="231F20"/>
          <w:spacing w:val="-2"/>
        </w:rPr>
        <w:t xml:space="preserve"> to</w:t>
      </w:r>
      <w:r>
        <w:rPr>
          <w:color w:val="231F20"/>
          <w:spacing w:val="-2"/>
        </w:rPr>
        <w:t>: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181" w:line="245" w:lineRule="auto"/>
        <w:ind w:right="504"/>
        <w:jc w:val="both"/>
      </w:pPr>
      <w:r>
        <w:rPr>
          <w:color w:val="231F20"/>
        </w:rPr>
        <w:t>hold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regular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forums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between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chief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  <w:spacing w:val="-2"/>
        </w:rPr>
        <w:t>executive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staff,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where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raise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any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  <w:spacing w:val="-1"/>
        </w:rPr>
        <w:t>topics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interest;</w:t>
      </w:r>
    </w:p>
    <w:p w:rsidR="00C03296" w:rsidRDefault="00C03296">
      <w:pPr>
        <w:spacing w:line="245" w:lineRule="auto"/>
        <w:jc w:val="both"/>
        <w:sectPr w:rsidR="00C03296">
          <w:type w:val="continuous"/>
          <w:pgSz w:w="11910" w:h="16840"/>
          <w:pgMar w:top="320" w:right="620" w:bottom="280" w:left="620" w:header="720" w:footer="720" w:gutter="0"/>
          <w:cols w:num="2" w:space="720" w:equalWidth="0">
            <w:col w:w="5004" w:space="513"/>
            <w:col w:w="5153"/>
          </w:cols>
        </w:sectPr>
      </w:pPr>
    </w:p>
    <w:p w:rsidR="00C03296" w:rsidRDefault="00C03296">
      <w:pPr>
        <w:rPr>
          <w:rFonts w:ascii="Cambria" w:eastAsia="Cambria" w:hAnsi="Cambria" w:cs="Cambria"/>
          <w:sz w:val="20"/>
          <w:szCs w:val="20"/>
        </w:rPr>
      </w:pPr>
    </w:p>
    <w:p w:rsidR="00C03296" w:rsidRDefault="00C03296">
      <w:pPr>
        <w:rPr>
          <w:rFonts w:ascii="Cambria" w:eastAsia="Cambria" w:hAnsi="Cambria" w:cs="Cambria"/>
          <w:sz w:val="20"/>
          <w:szCs w:val="20"/>
        </w:rPr>
      </w:pPr>
    </w:p>
    <w:p w:rsidR="00C03296" w:rsidRDefault="00C03296">
      <w:pPr>
        <w:spacing w:before="11"/>
        <w:rPr>
          <w:rFonts w:ascii="Cambria" w:eastAsia="Cambria" w:hAnsi="Cambria" w:cs="Cambria"/>
          <w:sz w:val="15"/>
          <w:szCs w:val="15"/>
        </w:rPr>
      </w:pPr>
    </w:p>
    <w:p w:rsidR="00C03296" w:rsidRDefault="00C03296">
      <w:pPr>
        <w:rPr>
          <w:rFonts w:ascii="Cambria" w:eastAsia="Cambria" w:hAnsi="Cambria" w:cs="Cambria"/>
          <w:sz w:val="15"/>
          <w:szCs w:val="15"/>
        </w:rPr>
        <w:sectPr w:rsidR="00C03296">
          <w:pgSz w:w="11910" w:h="16840"/>
          <w:pgMar w:top="640" w:right="620" w:bottom="660" w:left="620" w:header="432" w:footer="473" w:gutter="0"/>
          <w:cols w:space="720"/>
        </w:sectPr>
      </w:pPr>
    </w:p>
    <w:p w:rsidR="00C03296" w:rsidRDefault="00640ACF" w:rsidP="001A5258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left="493" w:right="17" w:hanging="357"/>
      </w:pPr>
      <w:r>
        <w:rPr>
          <w:color w:val="231F20"/>
          <w:spacing w:val="-1"/>
        </w:rPr>
        <w:lastRenderedPageBreak/>
        <w:t>encourage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sharing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ideas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across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different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parts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organisation, </w:t>
      </w:r>
      <w:r>
        <w:rPr>
          <w:color w:val="231F20"/>
        </w:rPr>
        <w:t>including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collaboration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between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policy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operational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staff;</w:t>
      </w:r>
    </w:p>
    <w:p w:rsidR="00C03296" w:rsidRPr="000D29F9" w:rsidRDefault="00640ACF" w:rsidP="001A5258">
      <w:pPr>
        <w:pStyle w:val="BodyText"/>
        <w:numPr>
          <w:ilvl w:val="0"/>
          <w:numId w:val="7"/>
        </w:numPr>
        <w:tabs>
          <w:tab w:val="left" w:pos="497"/>
        </w:tabs>
        <w:spacing w:line="288" w:lineRule="auto"/>
        <w:ind w:left="493" w:right="363" w:hanging="351"/>
        <w:rPr>
          <w:rFonts w:cs="Cambria"/>
        </w:rPr>
      </w:pPr>
      <w:r w:rsidRPr="000D29F9">
        <w:rPr>
          <w:color w:val="231F20"/>
        </w:rPr>
        <w:t>support</w:t>
      </w:r>
      <w:r w:rsidRPr="000D29F9">
        <w:rPr>
          <w:color w:val="231F20"/>
          <w:spacing w:val="-6"/>
        </w:rPr>
        <w:t xml:space="preserve"> </w:t>
      </w:r>
      <w:r w:rsidRPr="000D29F9">
        <w:rPr>
          <w:color w:val="231F20"/>
          <w:spacing w:val="-1"/>
        </w:rPr>
        <w:t>development</w:t>
      </w:r>
      <w:r w:rsidRPr="000D29F9">
        <w:rPr>
          <w:color w:val="231F20"/>
          <w:spacing w:val="-5"/>
        </w:rPr>
        <w:t xml:space="preserve"> </w:t>
      </w:r>
      <w:r w:rsidRPr="000D29F9">
        <w:rPr>
          <w:color w:val="231F20"/>
        </w:rPr>
        <w:t>of</w:t>
      </w:r>
      <w:r w:rsidRPr="000D29F9">
        <w:rPr>
          <w:color w:val="231F20"/>
          <w:spacing w:val="-4"/>
        </w:rPr>
        <w:t xml:space="preserve"> </w:t>
      </w:r>
      <w:r w:rsidRPr="000D29F9">
        <w:rPr>
          <w:color w:val="231F20"/>
          <w:spacing w:val="-1"/>
        </w:rPr>
        <w:t>cultural</w:t>
      </w:r>
      <w:r w:rsidRPr="000D29F9">
        <w:rPr>
          <w:color w:val="231F20"/>
          <w:spacing w:val="-5"/>
        </w:rPr>
        <w:t xml:space="preserve"> </w:t>
      </w:r>
      <w:r w:rsidRPr="000D29F9">
        <w:rPr>
          <w:color w:val="231F20"/>
          <w:spacing w:val="-2"/>
        </w:rPr>
        <w:t>networks</w:t>
      </w:r>
      <w:r w:rsidRPr="000D29F9">
        <w:rPr>
          <w:color w:val="231F20"/>
          <w:spacing w:val="-4"/>
        </w:rPr>
        <w:t xml:space="preserve"> </w:t>
      </w:r>
      <w:r w:rsidRPr="000D29F9">
        <w:rPr>
          <w:color w:val="231F20"/>
        </w:rPr>
        <w:t>(such</w:t>
      </w:r>
      <w:r w:rsidR="000D29F9">
        <w:rPr>
          <w:color w:val="231F20"/>
        </w:rPr>
        <w:t xml:space="preserve"> </w:t>
      </w:r>
      <w:r w:rsidRPr="000D29F9">
        <w:rPr>
          <w:color w:val="231F20"/>
        </w:rPr>
        <w:t xml:space="preserve">as Māori or </w:t>
      </w:r>
      <w:r w:rsidR="002E053D" w:rsidRPr="000D29F9">
        <w:rPr>
          <w:color w:val="231F20"/>
        </w:rPr>
        <w:t>P</w:t>
      </w:r>
      <w:r w:rsidRPr="000D29F9">
        <w:rPr>
          <w:color w:val="231F20"/>
        </w:rPr>
        <w:t xml:space="preserve">acific) </w:t>
      </w:r>
      <w:r w:rsidRPr="000D29F9">
        <w:rPr>
          <w:color w:val="231F20"/>
          <w:spacing w:val="-1"/>
        </w:rPr>
        <w:t>for</w:t>
      </w:r>
      <w:r w:rsidRPr="000D29F9">
        <w:rPr>
          <w:color w:val="231F20"/>
        </w:rPr>
        <w:t xml:space="preserve"> staff;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 w:line="245" w:lineRule="auto"/>
        <w:ind w:right="768"/>
      </w:pPr>
      <w:r>
        <w:rPr>
          <w:color w:val="231F20"/>
          <w:spacing w:val="-2"/>
        </w:rPr>
        <w:t xml:space="preserve">experiment </w:t>
      </w:r>
      <w:r>
        <w:rPr>
          <w:color w:val="231F20"/>
          <w:spacing w:val="-1"/>
        </w:rPr>
        <w:t>with</w:t>
      </w:r>
      <w:r>
        <w:rPr>
          <w:color w:val="231F20"/>
          <w:spacing w:val="-3"/>
        </w:rPr>
        <w:t xml:space="preserve"> innovative </w:t>
      </w:r>
      <w:r>
        <w:rPr>
          <w:color w:val="231F20"/>
          <w:spacing w:val="-1"/>
        </w:rPr>
        <w:t>engagement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techniques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when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holding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forums;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35"/>
      </w:pPr>
      <w:r>
        <w:rPr>
          <w:color w:val="231F20"/>
          <w:spacing w:val="-3"/>
        </w:rPr>
        <w:t>involve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meaningful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discussions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about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strategic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directions;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4"/>
      </w:pPr>
      <w:r>
        <w:rPr>
          <w:color w:val="231F20"/>
          <w:spacing w:val="-1"/>
        </w:rPr>
        <w:t>encourage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conversations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about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work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successes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</w:rPr>
        <w:t xml:space="preserve">and difficulties, in the spirit of learning </w:t>
      </w:r>
      <w:r>
        <w:rPr>
          <w:color w:val="231F20"/>
          <w:spacing w:val="-1"/>
        </w:rPr>
        <w:t>together;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and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146"/>
      </w:pPr>
      <w:r>
        <w:rPr>
          <w:color w:val="231F20"/>
          <w:spacing w:val="-2"/>
        </w:rPr>
        <w:t>undertake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regular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surveys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test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involved</w:t>
      </w:r>
      <w:r>
        <w:rPr>
          <w:color w:val="231F20"/>
          <w:spacing w:val="41"/>
          <w:w w:val="9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engaged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feel.</w:t>
      </w:r>
    </w:p>
    <w:p w:rsidR="00C03296" w:rsidRDefault="00C03296">
      <w:pPr>
        <w:spacing w:before="4"/>
        <w:rPr>
          <w:rFonts w:ascii="Cambria" w:eastAsia="Cambria" w:hAnsi="Cambria" w:cs="Cambria"/>
          <w:sz w:val="27"/>
          <w:szCs w:val="27"/>
        </w:rPr>
      </w:pPr>
    </w:p>
    <w:p w:rsidR="00C03296" w:rsidRDefault="00640ACF">
      <w:pPr>
        <w:pStyle w:val="BodyText"/>
        <w:spacing w:before="0"/>
        <w:ind w:left="100" w:right="362" w:firstLine="0"/>
      </w:pPr>
      <w:r>
        <w:rPr>
          <w:color w:val="231F20"/>
          <w:spacing w:val="-1"/>
        </w:rPr>
        <w:t>Some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actions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external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focus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are</w:t>
      </w:r>
      <w:r w:rsidR="008A4B0A">
        <w:rPr>
          <w:color w:val="231F20"/>
          <w:spacing w:val="-2"/>
        </w:rPr>
        <w:t xml:space="preserve"> to</w:t>
      </w:r>
      <w:r>
        <w:rPr>
          <w:color w:val="231F20"/>
          <w:spacing w:val="-2"/>
        </w:rPr>
        <w:t>: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187" w:line="245" w:lineRule="auto"/>
        <w:ind w:right="246"/>
      </w:pPr>
      <w:r>
        <w:rPr>
          <w:color w:val="231F20"/>
          <w:spacing w:val="-2"/>
        </w:rPr>
        <w:t>provide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messages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about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importance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collaboration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government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non-government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agencies,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this;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67"/>
      </w:pPr>
      <w:r>
        <w:rPr>
          <w:color w:val="231F20"/>
          <w:spacing w:val="-1"/>
        </w:rPr>
        <w:t>ensure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everyone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agency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strategies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resources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need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undertake</w:t>
      </w:r>
      <w:r>
        <w:rPr>
          <w:color w:val="231F20"/>
          <w:spacing w:val="33"/>
          <w:w w:val="99"/>
        </w:rPr>
        <w:t xml:space="preserve"> </w:t>
      </w:r>
      <w:r>
        <w:rPr>
          <w:color w:val="231F20"/>
          <w:spacing w:val="-2"/>
        </w:rPr>
        <w:t>effective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external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engagement;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59" w:line="245" w:lineRule="auto"/>
        <w:ind w:right="98"/>
      </w:pPr>
      <w:r>
        <w:rPr>
          <w:color w:val="231F20"/>
        </w:rPr>
        <w:br w:type="column"/>
      </w:r>
      <w:r>
        <w:rPr>
          <w:color w:val="231F20"/>
        </w:rPr>
        <w:lastRenderedPageBreak/>
        <w:t>include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discussions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team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meeting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agendas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  <w:spacing w:val="-1"/>
        </w:rPr>
        <w:t>about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engagement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recently taken </w:t>
      </w:r>
      <w:r>
        <w:rPr>
          <w:color w:val="231F20"/>
          <w:spacing w:val="-1"/>
        </w:rPr>
        <w:t>place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 xml:space="preserve">and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planned;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295"/>
      </w:pPr>
      <w:r>
        <w:rPr>
          <w:color w:val="231F20"/>
          <w:spacing w:val="-2"/>
        </w:rPr>
        <w:t>convene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regular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forums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external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organisations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within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sphere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interest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</w:rPr>
        <w:t>discuss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relationships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policy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issues;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483"/>
      </w:pPr>
      <w:r>
        <w:rPr>
          <w:color w:val="231F20"/>
          <w:spacing w:val="-2"/>
        </w:rPr>
        <w:t>undertake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regular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surveys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external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stakeholders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judge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perception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30"/>
          <w:w w:val="99"/>
        </w:rPr>
        <w:t xml:space="preserve"> </w:t>
      </w:r>
      <w:r>
        <w:rPr>
          <w:color w:val="231F20"/>
          <w:spacing w:val="-1"/>
        </w:rPr>
        <w:t>agency;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and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333"/>
      </w:pPr>
      <w:r>
        <w:rPr>
          <w:color w:val="231F20"/>
          <w:spacing w:val="-1"/>
        </w:rPr>
        <w:t>build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knowledge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experience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through</w:t>
      </w:r>
      <w:r>
        <w:rPr>
          <w:color w:val="231F20"/>
          <w:spacing w:val="51"/>
          <w:w w:val="99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employee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volunteering.</w:t>
      </w:r>
    </w:p>
    <w:p w:rsidR="00C03296" w:rsidRDefault="00C03296">
      <w:pPr>
        <w:rPr>
          <w:rFonts w:ascii="Cambria" w:eastAsia="Cambria" w:hAnsi="Cambria" w:cs="Cambria"/>
        </w:rPr>
      </w:pPr>
    </w:p>
    <w:p w:rsidR="00C03296" w:rsidRDefault="00640ACF">
      <w:pPr>
        <w:pStyle w:val="Heading2"/>
        <w:spacing w:before="191"/>
        <w:rPr>
          <w:b w:val="0"/>
          <w:bCs w:val="0"/>
        </w:rPr>
      </w:pPr>
      <w:r>
        <w:rPr>
          <w:color w:val="094061"/>
          <w:spacing w:val="-2"/>
        </w:rPr>
        <w:t>Strategy</w:t>
      </w:r>
      <w:r>
        <w:rPr>
          <w:color w:val="094061"/>
        </w:rPr>
        <w:t xml:space="preserve"> and plan</w:t>
      </w:r>
    </w:p>
    <w:p w:rsidR="00C03296" w:rsidRDefault="00640ACF">
      <w:pPr>
        <w:pStyle w:val="BodyText"/>
        <w:spacing w:before="49" w:line="245" w:lineRule="auto"/>
        <w:ind w:left="100" w:right="333" w:firstLine="0"/>
      </w:pP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commitment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effective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external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relationships</w:t>
      </w:r>
      <w:r>
        <w:rPr>
          <w:color w:val="231F20"/>
          <w:spacing w:val="33"/>
          <w:w w:val="9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engagement, and to the </w:t>
      </w:r>
      <w:r>
        <w:rPr>
          <w:color w:val="231F20"/>
          <w:spacing w:val="-2"/>
        </w:rPr>
        <w:t>Treaty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Waitangi,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integrated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key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planning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documents.</w:t>
      </w:r>
    </w:p>
    <w:p w:rsidR="00C03296" w:rsidRDefault="00640ACF">
      <w:pPr>
        <w:pStyle w:val="BodyText"/>
        <w:spacing w:before="170" w:line="245" w:lineRule="auto"/>
        <w:ind w:left="100" w:right="178" w:firstLine="0"/>
      </w:pPr>
      <w:r>
        <w:rPr>
          <w:color w:val="231F20"/>
          <w:spacing w:val="-5"/>
        </w:rPr>
        <w:t>Y</w:t>
      </w:r>
      <w:r>
        <w:rPr>
          <w:color w:val="231F20"/>
          <w:spacing w:val="-6"/>
        </w:rPr>
        <w:t>our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agency’s Statement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1"/>
        </w:rPr>
        <w:t>Intent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an </w:t>
      </w:r>
      <w:r>
        <w:rPr>
          <w:color w:val="231F20"/>
        </w:rPr>
        <w:t>important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place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outline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stakeholder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relationships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outcomes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agency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seeking.</w:t>
      </w:r>
      <w:r>
        <w:rPr>
          <w:color w:val="231F20"/>
          <w:spacing w:val="-6"/>
        </w:rPr>
        <w:t xml:space="preserve"> </w:t>
      </w:r>
    </w:p>
    <w:p w:rsidR="00C03296" w:rsidRDefault="00C03296">
      <w:pPr>
        <w:spacing w:line="245" w:lineRule="auto"/>
        <w:sectPr w:rsidR="00C03296">
          <w:type w:val="continuous"/>
          <w:pgSz w:w="11910" w:h="16840"/>
          <w:pgMar w:top="320" w:right="620" w:bottom="280" w:left="620" w:header="720" w:footer="720" w:gutter="0"/>
          <w:cols w:num="2" w:space="720" w:equalWidth="0">
            <w:col w:w="5047" w:space="469"/>
            <w:col w:w="5154"/>
          </w:cols>
        </w:sectPr>
      </w:pPr>
    </w:p>
    <w:p w:rsidR="00C03296" w:rsidRDefault="00C03296">
      <w:pPr>
        <w:rPr>
          <w:rFonts w:ascii="Cambria" w:eastAsia="Cambria" w:hAnsi="Cambria" w:cs="Cambria"/>
          <w:sz w:val="20"/>
          <w:szCs w:val="20"/>
        </w:rPr>
      </w:pPr>
    </w:p>
    <w:p w:rsidR="00C03296" w:rsidRDefault="00C03296">
      <w:pPr>
        <w:rPr>
          <w:rFonts w:ascii="Cambria" w:eastAsia="Cambria" w:hAnsi="Cambria" w:cs="Cambria"/>
          <w:sz w:val="20"/>
          <w:szCs w:val="20"/>
        </w:rPr>
      </w:pPr>
    </w:p>
    <w:p w:rsidR="00C03296" w:rsidRDefault="00C03296">
      <w:pPr>
        <w:rPr>
          <w:rFonts w:ascii="Cambria" w:eastAsia="Cambria" w:hAnsi="Cambria" w:cs="Cambria"/>
          <w:sz w:val="20"/>
          <w:szCs w:val="20"/>
        </w:rPr>
      </w:pPr>
    </w:p>
    <w:p w:rsidR="00C03296" w:rsidRDefault="00C03296">
      <w:pPr>
        <w:spacing w:before="9"/>
        <w:rPr>
          <w:rFonts w:ascii="Cambria" w:eastAsia="Cambria" w:hAnsi="Cambria" w:cs="Cambria"/>
          <w:sz w:val="20"/>
          <w:szCs w:val="20"/>
        </w:rPr>
      </w:pPr>
    </w:p>
    <w:p w:rsidR="00C03296" w:rsidRDefault="00640ACF">
      <w:pPr>
        <w:spacing w:line="200" w:lineRule="atLeast"/>
        <w:ind w:left="1092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  <w:lang w:val="en-NZ" w:eastAsia="en-NZ"/>
        </w:rPr>
        <w:drawing>
          <wp:inline distT="0" distB="0" distL="0" distR="0" wp14:anchorId="7137F08C" wp14:editId="0A1426B8">
            <wp:extent cx="5293233" cy="4299966"/>
            <wp:effectExtent l="0" t="0" r="0" b="0"/>
            <wp:docPr id="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6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233" cy="429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296" w:rsidRDefault="00C03296">
      <w:pPr>
        <w:spacing w:line="200" w:lineRule="atLeast"/>
        <w:rPr>
          <w:rFonts w:ascii="Cambria" w:eastAsia="Cambria" w:hAnsi="Cambria" w:cs="Cambria"/>
          <w:sz w:val="20"/>
          <w:szCs w:val="20"/>
        </w:rPr>
        <w:sectPr w:rsidR="00C03296">
          <w:type w:val="continuous"/>
          <w:pgSz w:w="11910" w:h="16840"/>
          <w:pgMar w:top="320" w:right="620" w:bottom="280" w:left="620" w:header="720" w:footer="720" w:gutter="0"/>
          <w:cols w:space="720"/>
        </w:sectPr>
      </w:pPr>
    </w:p>
    <w:p w:rsidR="00C03296" w:rsidRDefault="00C03296">
      <w:pPr>
        <w:rPr>
          <w:rFonts w:ascii="Cambria" w:eastAsia="Cambria" w:hAnsi="Cambria" w:cs="Cambria"/>
          <w:sz w:val="20"/>
          <w:szCs w:val="20"/>
        </w:rPr>
      </w:pPr>
    </w:p>
    <w:p w:rsidR="00C03296" w:rsidRDefault="00C03296">
      <w:pPr>
        <w:rPr>
          <w:rFonts w:ascii="Cambria" w:eastAsia="Cambria" w:hAnsi="Cambria" w:cs="Cambria"/>
          <w:sz w:val="20"/>
          <w:szCs w:val="20"/>
        </w:rPr>
      </w:pPr>
    </w:p>
    <w:p w:rsidR="00CB29C9" w:rsidRDefault="00CB29C9">
      <w:pPr>
        <w:rPr>
          <w:rFonts w:ascii="Cambria" w:eastAsia="Cambria" w:hAnsi="Cambria" w:cs="Cambria"/>
          <w:sz w:val="15"/>
          <w:szCs w:val="15"/>
        </w:rPr>
        <w:sectPr w:rsidR="00CB29C9">
          <w:pgSz w:w="11910" w:h="16840"/>
          <w:pgMar w:top="640" w:right="620" w:bottom="660" w:left="620" w:header="432" w:footer="473" w:gutter="0"/>
          <w:cols w:space="720"/>
        </w:sectPr>
      </w:pPr>
    </w:p>
    <w:p w:rsidR="00D66430" w:rsidRDefault="00D66430" w:rsidP="00D66430">
      <w:pPr>
        <w:pStyle w:val="BodyText"/>
        <w:tabs>
          <w:tab w:val="left" w:pos="497"/>
        </w:tabs>
        <w:spacing w:before="59" w:line="245" w:lineRule="auto"/>
        <w:ind w:right="350"/>
        <w:rPr>
          <w:rFonts w:cs="Cambria"/>
        </w:rPr>
      </w:pPr>
      <w:r>
        <w:rPr>
          <w:rFonts w:cs="Cambria"/>
        </w:rPr>
        <w:lastRenderedPageBreak/>
        <w:t>Staff responsible for stakeholder relationship</w:t>
      </w:r>
    </w:p>
    <w:p w:rsidR="00CB29C9" w:rsidRPr="00CB29C9" w:rsidRDefault="00D66430" w:rsidP="00D66430">
      <w:pPr>
        <w:pStyle w:val="BodyText"/>
        <w:tabs>
          <w:tab w:val="left" w:pos="497"/>
        </w:tabs>
        <w:spacing w:before="59" w:line="245" w:lineRule="auto"/>
        <w:ind w:right="350"/>
        <w:rPr>
          <w:rFonts w:cs="Cambria"/>
        </w:rPr>
      </w:pPr>
      <w:r>
        <w:rPr>
          <w:rFonts w:cs="Cambria"/>
        </w:rPr>
        <w:t xml:space="preserve">strategies for their organisations need to:  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59" w:line="245" w:lineRule="auto"/>
        <w:ind w:right="350"/>
        <w:jc w:val="both"/>
        <w:rPr>
          <w:rFonts w:cs="Cambria"/>
        </w:rPr>
      </w:pPr>
      <w:r>
        <w:rPr>
          <w:color w:val="231F20"/>
          <w:spacing w:val="-2"/>
        </w:rPr>
        <w:t>draw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knowledge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across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agency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relationships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strategic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</w:rPr>
        <w:t>importance and influence;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483"/>
      </w:pPr>
      <w:r>
        <w:rPr>
          <w:color w:val="231F20"/>
          <w:spacing w:val="-1"/>
        </w:rPr>
        <w:t>plan</w:t>
      </w:r>
      <w:r>
        <w:rPr>
          <w:color w:val="231F20"/>
          <w:spacing w:val="-3"/>
        </w:rPr>
        <w:t xml:space="preserve"> ways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to </w:t>
      </w:r>
      <w:r>
        <w:rPr>
          <w:color w:val="231F20"/>
        </w:rPr>
        <w:t>maintain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 xml:space="preserve">the </w:t>
      </w:r>
      <w:r>
        <w:rPr>
          <w:color w:val="231F20"/>
        </w:rPr>
        <w:t>most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relationships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sustainably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over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time;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57"/>
      </w:pPr>
      <w:r>
        <w:rPr>
          <w:color w:val="231F20"/>
          <w:spacing w:val="-1"/>
        </w:rPr>
        <w:t>ensure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various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work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areas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agency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able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develop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implement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stakeholder</w:t>
      </w:r>
      <w:r>
        <w:rPr>
          <w:color w:val="231F20"/>
          <w:spacing w:val="33"/>
          <w:w w:val="99"/>
        </w:rPr>
        <w:t xml:space="preserve"> </w:t>
      </w:r>
      <w:r>
        <w:rPr>
          <w:color w:val="231F20"/>
          <w:spacing w:val="-1"/>
        </w:rPr>
        <w:t>engagement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plans.</w:t>
      </w:r>
    </w:p>
    <w:p w:rsidR="00C03296" w:rsidRDefault="00C03296">
      <w:pPr>
        <w:rPr>
          <w:rFonts w:ascii="Cambria" w:eastAsia="Cambria" w:hAnsi="Cambria" w:cs="Cambria"/>
        </w:rPr>
      </w:pPr>
    </w:p>
    <w:p w:rsidR="00C03296" w:rsidRDefault="00640ACF">
      <w:pPr>
        <w:pStyle w:val="Heading2"/>
        <w:spacing w:before="191"/>
        <w:rPr>
          <w:b w:val="0"/>
          <w:bCs w:val="0"/>
        </w:rPr>
      </w:pPr>
      <w:r>
        <w:rPr>
          <w:color w:val="094061"/>
        </w:rPr>
        <w:t xml:space="preserve">What </w:t>
      </w:r>
      <w:r>
        <w:rPr>
          <w:color w:val="094061"/>
          <w:spacing w:val="-3"/>
        </w:rPr>
        <w:t>you</w:t>
      </w:r>
      <w:r>
        <w:rPr>
          <w:color w:val="094061"/>
        </w:rPr>
        <w:t xml:space="preserve"> will </w:t>
      </w:r>
      <w:r>
        <w:rPr>
          <w:color w:val="094061"/>
          <w:spacing w:val="-1"/>
        </w:rPr>
        <w:t>notice</w:t>
      </w:r>
    </w:p>
    <w:p w:rsidR="00C03296" w:rsidRDefault="00640ACF">
      <w:pPr>
        <w:pStyle w:val="BodyText"/>
        <w:spacing w:before="49"/>
        <w:ind w:left="100" w:firstLine="0"/>
      </w:pPr>
      <w:r>
        <w:rPr>
          <w:color w:val="231F20"/>
          <w:spacing w:val="-7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expect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hear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experience: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187"/>
        <w:rPr>
          <w:rFonts w:cs="Cambria"/>
        </w:rPr>
      </w:pPr>
      <w:r>
        <w:rPr>
          <w:color w:val="231F20"/>
        </w:rPr>
        <w:t xml:space="preserve">policy staff </w:t>
      </w:r>
      <w:r>
        <w:rPr>
          <w:color w:val="231F20"/>
          <w:spacing w:val="-1"/>
        </w:rPr>
        <w:t>who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interested</w:t>
      </w:r>
      <w:r>
        <w:rPr>
          <w:color w:val="231F20"/>
        </w:rPr>
        <w:t xml:space="preserve"> in finding out</w:t>
      </w:r>
    </w:p>
    <w:p w:rsidR="00C03296" w:rsidRDefault="00640ACF">
      <w:pPr>
        <w:pStyle w:val="BodyText"/>
        <w:spacing w:before="6"/>
        <w:ind w:firstLine="0"/>
      </w:pPr>
      <w:r>
        <w:rPr>
          <w:color w:val="231F20"/>
          <w:spacing w:val="-1"/>
        </w:rPr>
        <w:t>what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others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think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 w:line="245" w:lineRule="auto"/>
        <w:ind w:right="651"/>
      </w:pPr>
      <w:r>
        <w:rPr>
          <w:color w:val="231F20"/>
        </w:rPr>
        <w:t>staff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appointments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external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stakeholders,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visitors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41"/>
          <w:w w:val="99"/>
        </w:rPr>
        <w:t xml:space="preserve"> </w:t>
      </w:r>
      <w:r>
        <w:rPr>
          <w:color w:val="231F20"/>
          <w:spacing w:val="-2"/>
        </w:rPr>
        <w:t>workplace;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</w:pPr>
      <w:r>
        <w:rPr>
          <w:color w:val="231F20"/>
          <w:spacing w:val="-1"/>
        </w:rPr>
        <w:t>less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negative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feedback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external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sources;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/>
        <w:rPr>
          <w:rFonts w:cs="Cambria"/>
        </w:rPr>
      </w:pPr>
      <w:r>
        <w:rPr>
          <w:color w:val="231F20"/>
          <w:spacing w:val="-1"/>
        </w:rPr>
        <w:t>potentially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fewer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Ministerial</w:t>
      </w:r>
      <w:r>
        <w:rPr>
          <w:color w:val="231F20"/>
        </w:rPr>
        <w:t xml:space="preserve"> and </w:t>
      </w:r>
      <w:r w:rsidR="00D66430">
        <w:rPr>
          <w:color w:val="231F20"/>
        </w:rPr>
        <w:t xml:space="preserve">Departmental </w:t>
      </w:r>
      <w:r>
        <w:rPr>
          <w:color w:val="231F20"/>
        </w:rPr>
        <w:t>Official</w:t>
      </w:r>
    </w:p>
    <w:p w:rsidR="00C03296" w:rsidRDefault="00640ACF">
      <w:pPr>
        <w:pStyle w:val="BodyText"/>
        <w:spacing w:before="6"/>
        <w:ind w:firstLine="0"/>
      </w:pPr>
      <w:r>
        <w:rPr>
          <w:color w:val="231F20"/>
          <w:spacing w:val="-1"/>
        </w:rPr>
        <w:t>Information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requests,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less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litigation;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 w:line="245" w:lineRule="auto"/>
        <w:ind w:right="305"/>
      </w:pPr>
      <w:r>
        <w:rPr>
          <w:color w:val="231F20"/>
          <w:spacing w:val="-1"/>
        </w:rPr>
        <w:t>project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plans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time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funds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</w:rPr>
        <w:t>meaningful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1"/>
        </w:rPr>
        <w:t xml:space="preserve"> engagement;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383"/>
      </w:pPr>
      <w:r>
        <w:rPr>
          <w:color w:val="231F20"/>
          <w:spacing w:val="-1"/>
        </w:rPr>
        <w:t>more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long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term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thinking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about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enduring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  <w:spacing w:val="-1"/>
        </w:rPr>
        <w:t>relationships,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beyond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life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particular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project;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473"/>
        <w:jc w:val="both"/>
      </w:pP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diverse workforce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wide</w:t>
      </w:r>
      <w:r>
        <w:rPr>
          <w:color w:val="231F20"/>
          <w:spacing w:val="-2"/>
        </w:rPr>
        <w:t xml:space="preserve"> range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people</w:t>
      </w:r>
      <w:r>
        <w:rPr>
          <w:color w:val="231F20"/>
          <w:spacing w:val="-2"/>
        </w:rPr>
        <w:t xml:space="preserve"> are </w:t>
      </w:r>
      <w:r>
        <w:rPr>
          <w:color w:val="231F20"/>
          <w:spacing w:val="-1"/>
        </w:rPr>
        <w:t>comfortable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within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work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environment;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197"/>
      </w:pPr>
      <w:r>
        <w:rPr>
          <w:color w:val="231F20"/>
          <w:spacing w:val="-1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increased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emphasis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communications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  <w:spacing w:val="-1"/>
        </w:rPr>
        <w:t>strategies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creating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dialogue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opportunities;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  <w:spacing w:val="-1"/>
        </w:rPr>
        <w:t>and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684"/>
      </w:pPr>
      <w:r>
        <w:rPr>
          <w:color w:val="231F20"/>
          <w:spacing w:val="-1"/>
        </w:rPr>
        <w:t>information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sharing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between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about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external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stakeholders.</w:t>
      </w:r>
    </w:p>
    <w:p w:rsidR="00C03296" w:rsidRDefault="00C03296">
      <w:pPr>
        <w:rPr>
          <w:rFonts w:ascii="Cambria" w:eastAsia="Cambria" w:hAnsi="Cambria" w:cs="Cambria"/>
        </w:rPr>
      </w:pPr>
    </w:p>
    <w:p w:rsidR="00C03296" w:rsidRDefault="00640ACF">
      <w:pPr>
        <w:pStyle w:val="Heading2"/>
        <w:spacing w:before="191"/>
        <w:rPr>
          <w:b w:val="0"/>
          <w:bCs w:val="0"/>
        </w:rPr>
      </w:pPr>
      <w:r>
        <w:rPr>
          <w:color w:val="094061"/>
        </w:rPr>
        <w:t xml:space="preserve">Human </w:t>
      </w:r>
      <w:r>
        <w:rPr>
          <w:color w:val="094061"/>
          <w:spacing w:val="-2"/>
        </w:rPr>
        <w:t>resource</w:t>
      </w:r>
      <w:r>
        <w:rPr>
          <w:color w:val="094061"/>
        </w:rPr>
        <w:t xml:space="preserve"> </w:t>
      </w:r>
      <w:r>
        <w:rPr>
          <w:color w:val="094061"/>
          <w:spacing w:val="-1"/>
        </w:rPr>
        <w:t>strategies</w:t>
      </w:r>
    </w:p>
    <w:p w:rsidR="00C03296" w:rsidRDefault="00640ACF">
      <w:pPr>
        <w:pStyle w:val="BodyText"/>
        <w:spacing w:before="49" w:line="245" w:lineRule="auto"/>
        <w:ind w:left="100" w:right="197" w:firstLine="0"/>
      </w:pPr>
      <w:r>
        <w:rPr>
          <w:color w:val="231F20"/>
          <w:spacing w:val="-2"/>
        </w:rPr>
        <w:t>Employ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people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passion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involving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citizens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affect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them,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experience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knowledge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areas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as: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181"/>
      </w:pPr>
      <w:r>
        <w:rPr>
          <w:color w:val="231F20"/>
          <w:spacing w:val="-1"/>
        </w:rPr>
        <w:t>stakeholder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engagement;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/>
        <w:rPr>
          <w:rFonts w:cs="Cambria"/>
        </w:rPr>
      </w:pPr>
      <w:r>
        <w:rPr>
          <w:color w:val="231F20"/>
          <w:spacing w:val="-1"/>
        </w:rPr>
        <w:t>facilitation</w:t>
      </w:r>
      <w:r>
        <w:rPr>
          <w:color w:val="231F20"/>
        </w:rPr>
        <w:t xml:space="preserve"> mediation and conflict </w:t>
      </w:r>
      <w:r>
        <w:rPr>
          <w:color w:val="231F20"/>
          <w:spacing w:val="-1"/>
        </w:rPr>
        <w:t>resolution;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 w:line="245" w:lineRule="auto"/>
        <w:ind w:right="998"/>
      </w:pPr>
      <w:r>
        <w:rPr>
          <w:color w:val="231F20"/>
          <w:spacing w:val="-2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based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spacing w:val="-2"/>
        </w:rPr>
        <w:t>organisations;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rPr>
          <w:rFonts w:cs="Cambria"/>
        </w:rPr>
      </w:pPr>
      <w:r>
        <w:rPr>
          <w:color w:val="231F20"/>
          <w:spacing w:val="-1"/>
        </w:rPr>
        <w:t>working</w:t>
      </w:r>
      <w:r>
        <w:rPr>
          <w:color w:val="231F20"/>
        </w:rPr>
        <w:t xml:space="preserve"> with </w:t>
      </w:r>
      <w:r>
        <w:rPr>
          <w:color w:val="231F20"/>
          <w:spacing w:val="-1"/>
        </w:rPr>
        <w:t>whānau,</w:t>
      </w:r>
      <w:r>
        <w:rPr>
          <w:color w:val="231F20"/>
        </w:rPr>
        <w:t xml:space="preserve"> hāpu and </w:t>
      </w:r>
      <w:r>
        <w:rPr>
          <w:color w:val="231F20"/>
          <w:spacing w:val="-1"/>
        </w:rPr>
        <w:t>iwi,</w:t>
      </w:r>
      <w:r>
        <w:rPr>
          <w:color w:val="231F20"/>
        </w:rPr>
        <w:t xml:space="preserve"> and </w:t>
      </w:r>
      <w:r>
        <w:rPr>
          <w:color w:val="231F20"/>
          <w:spacing w:val="-1"/>
        </w:rPr>
        <w:t>Pacific</w:t>
      </w:r>
    </w:p>
    <w:p w:rsidR="00C03296" w:rsidRDefault="00640ACF">
      <w:pPr>
        <w:pStyle w:val="BodyText"/>
        <w:spacing w:before="6"/>
        <w:ind w:firstLine="0"/>
      </w:pPr>
      <w:r>
        <w:rPr>
          <w:color w:val="231F20"/>
          <w:spacing w:val="-1"/>
        </w:rPr>
        <w:t>peoples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ethnic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communities;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and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 w:line="245" w:lineRule="auto"/>
        <w:ind w:right="156"/>
      </w:pPr>
      <w:r>
        <w:rPr>
          <w:color w:val="231F20"/>
          <w:spacing w:val="-2"/>
        </w:rPr>
        <w:t>working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diverse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disabled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people,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seniors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youth.</w:t>
      </w:r>
    </w:p>
    <w:p w:rsidR="00C03296" w:rsidRDefault="00640ACF">
      <w:pPr>
        <w:pStyle w:val="BodyText"/>
        <w:spacing w:before="71"/>
        <w:ind w:left="100" w:firstLine="0"/>
      </w:pPr>
      <w:r>
        <w:br w:type="column"/>
      </w:r>
      <w:r>
        <w:rPr>
          <w:color w:val="231F20"/>
          <w:spacing w:val="-2"/>
        </w:rPr>
        <w:lastRenderedPageBreak/>
        <w:t>Employ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specialist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who: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 w:line="245" w:lineRule="auto"/>
        <w:ind w:right="134"/>
      </w:pP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dedicated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professionals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stakeholder</w:t>
      </w:r>
      <w:r>
        <w:rPr>
          <w:color w:val="231F20"/>
          <w:spacing w:val="41"/>
          <w:w w:val="99"/>
        </w:rPr>
        <w:t xml:space="preserve"> </w:t>
      </w:r>
      <w:r>
        <w:rPr>
          <w:color w:val="231F20"/>
          <w:spacing w:val="-1"/>
        </w:rPr>
        <w:t>engagement</w:t>
      </w:r>
      <w:r>
        <w:rPr>
          <w:color w:val="231F20"/>
        </w:rPr>
        <w:t xml:space="preserve"> field, including some </w:t>
      </w:r>
      <w:r>
        <w:rPr>
          <w:color w:val="231F20"/>
          <w:spacing w:val="-1"/>
        </w:rPr>
        <w:t>who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located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strongly </w:t>
      </w:r>
      <w:r>
        <w:rPr>
          <w:color w:val="231F20"/>
          <w:spacing w:val="-1"/>
        </w:rPr>
        <w:t>aligned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policy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teams;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134"/>
      </w:pPr>
      <w:r>
        <w:rPr>
          <w:color w:val="231F20"/>
          <w:spacing w:val="-1"/>
        </w:rPr>
        <w:t>mentor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others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engagement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processes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know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skilled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facilitators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who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when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required;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and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</w:pP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provide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advice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effectively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engaging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with</w:t>
      </w:r>
    </w:p>
    <w:p w:rsidR="00C03296" w:rsidRDefault="00640ACF">
      <w:pPr>
        <w:pStyle w:val="BodyText"/>
        <w:spacing w:before="6"/>
        <w:ind w:firstLine="0"/>
        <w:rPr>
          <w:rFonts w:cs="Cambria"/>
        </w:rPr>
      </w:pPr>
      <w:r>
        <w:rPr>
          <w:color w:val="231F20"/>
        </w:rPr>
        <w:t>Māori.</w:t>
      </w:r>
    </w:p>
    <w:p w:rsidR="00C03296" w:rsidRDefault="00C03296">
      <w:pPr>
        <w:spacing w:before="10"/>
        <w:rPr>
          <w:rFonts w:ascii="Cambria" w:eastAsia="Cambria" w:hAnsi="Cambria" w:cs="Cambria"/>
          <w:sz w:val="27"/>
          <w:szCs w:val="27"/>
        </w:rPr>
      </w:pPr>
    </w:p>
    <w:p w:rsidR="00C03296" w:rsidRDefault="00640ACF">
      <w:pPr>
        <w:pStyle w:val="BodyText"/>
        <w:spacing w:before="0" w:line="245" w:lineRule="auto"/>
        <w:ind w:left="100" w:right="178" w:firstLine="0"/>
      </w:pPr>
      <w:r>
        <w:rPr>
          <w:color w:val="231F20"/>
          <w:spacing w:val="-1"/>
        </w:rPr>
        <w:t>Also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modules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stakeholder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engagement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0"/>
          <w:w w:val="99"/>
        </w:rPr>
        <w:t xml:space="preserve"> </w:t>
      </w:r>
      <w:r>
        <w:rPr>
          <w:color w:val="231F20"/>
        </w:rPr>
        <w:t>induction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programmes.</w:t>
      </w:r>
    </w:p>
    <w:p w:rsidR="00C03296" w:rsidRDefault="00C03296">
      <w:pPr>
        <w:spacing w:before="5"/>
        <w:rPr>
          <w:rFonts w:ascii="Cambria" w:eastAsia="Cambria" w:hAnsi="Cambria" w:cs="Cambria"/>
          <w:sz w:val="25"/>
          <w:szCs w:val="25"/>
        </w:rPr>
      </w:pPr>
    </w:p>
    <w:p w:rsidR="00C03296" w:rsidRDefault="00640ACF">
      <w:pPr>
        <w:pStyle w:val="Heading2"/>
        <w:rPr>
          <w:b w:val="0"/>
          <w:bCs w:val="0"/>
        </w:rPr>
      </w:pPr>
      <w:r>
        <w:rPr>
          <w:color w:val="094061"/>
          <w:spacing w:val="-1"/>
        </w:rPr>
        <w:t>Performance</w:t>
      </w:r>
      <w:r>
        <w:rPr>
          <w:color w:val="094061"/>
        </w:rPr>
        <w:t xml:space="preserve"> management</w:t>
      </w:r>
    </w:p>
    <w:p w:rsidR="00C03296" w:rsidRDefault="00640ACF">
      <w:pPr>
        <w:pStyle w:val="BodyText"/>
        <w:spacing w:before="49" w:line="245" w:lineRule="auto"/>
        <w:ind w:left="100" w:right="178" w:firstLine="0"/>
      </w:pP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performance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assessments,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extent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</w:rPr>
        <w:t>skill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shown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in: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181" w:line="245" w:lineRule="auto"/>
        <w:ind w:right="269"/>
      </w:pPr>
      <w:r>
        <w:rPr>
          <w:color w:val="231F20"/>
        </w:rPr>
        <w:t>communication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relationship </w:t>
      </w:r>
      <w:r>
        <w:rPr>
          <w:color w:val="231F20"/>
        </w:rPr>
        <w:t>management;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and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442"/>
      </w:pPr>
      <w:r>
        <w:rPr>
          <w:color w:val="231F20"/>
          <w:spacing w:val="-1"/>
        </w:rPr>
        <w:t>organising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running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processes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across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  <w:spacing w:val="-1"/>
        </w:rPr>
        <w:t>engagement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sphere.</w:t>
      </w:r>
    </w:p>
    <w:p w:rsidR="00C03296" w:rsidRDefault="00C03296">
      <w:pPr>
        <w:spacing w:before="4"/>
        <w:rPr>
          <w:rFonts w:ascii="Cambria" w:eastAsia="Cambria" w:hAnsi="Cambria" w:cs="Cambria"/>
          <w:sz w:val="27"/>
          <w:szCs w:val="27"/>
        </w:rPr>
      </w:pPr>
    </w:p>
    <w:p w:rsidR="00C03296" w:rsidRDefault="00640ACF">
      <w:pPr>
        <w:pStyle w:val="BodyText"/>
        <w:spacing w:before="0" w:line="245" w:lineRule="auto"/>
        <w:ind w:left="100" w:right="178" w:firstLine="0"/>
      </w:pPr>
      <w:r>
        <w:rPr>
          <w:color w:val="231F20"/>
          <w:spacing w:val="-1"/>
        </w:rPr>
        <w:t>Seek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feedback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internal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 external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stakeholders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individual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team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performance.</w:t>
      </w:r>
    </w:p>
    <w:p w:rsidR="00C03296" w:rsidRDefault="00C03296">
      <w:pPr>
        <w:spacing w:before="5"/>
        <w:rPr>
          <w:rFonts w:ascii="Cambria" w:eastAsia="Cambria" w:hAnsi="Cambria" w:cs="Cambria"/>
          <w:sz w:val="25"/>
          <w:szCs w:val="25"/>
        </w:rPr>
      </w:pPr>
    </w:p>
    <w:p w:rsidR="00C03296" w:rsidRDefault="00640ACF">
      <w:pPr>
        <w:pStyle w:val="Heading2"/>
        <w:rPr>
          <w:b w:val="0"/>
          <w:bCs w:val="0"/>
        </w:rPr>
      </w:pPr>
      <w:r>
        <w:rPr>
          <w:color w:val="094061"/>
        </w:rPr>
        <w:t xml:space="preserve">Staff </w:t>
      </w:r>
      <w:r>
        <w:rPr>
          <w:color w:val="094061"/>
          <w:spacing w:val="-2"/>
        </w:rPr>
        <w:t>development</w:t>
      </w:r>
    </w:p>
    <w:p w:rsidR="00C03296" w:rsidRDefault="00640ACF">
      <w:pPr>
        <w:pStyle w:val="BodyText"/>
        <w:spacing w:before="49"/>
        <w:ind w:left="100" w:firstLine="0"/>
      </w:pPr>
      <w:r>
        <w:rPr>
          <w:color w:val="231F20"/>
          <w:spacing w:val="-2"/>
        </w:rPr>
        <w:t>Encourage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training,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peer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mentoring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to</w:t>
      </w:r>
    </w:p>
    <w:p w:rsidR="00C03296" w:rsidRDefault="00640ACF">
      <w:pPr>
        <w:pStyle w:val="BodyText"/>
        <w:spacing w:before="6"/>
        <w:ind w:left="100" w:firstLine="0"/>
        <w:rPr>
          <w:rFonts w:cs="Cambria"/>
        </w:rPr>
      </w:pPr>
      <w:r>
        <w:rPr>
          <w:color w:val="231F20"/>
        </w:rPr>
        <w:t xml:space="preserve">build confidence and capability in such </w:t>
      </w:r>
      <w:r>
        <w:rPr>
          <w:color w:val="231F20"/>
          <w:spacing w:val="-1"/>
        </w:rPr>
        <w:t>areas</w:t>
      </w:r>
      <w:r>
        <w:rPr>
          <w:color w:val="231F20"/>
        </w:rPr>
        <w:t xml:space="preserve"> as: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187"/>
        <w:rPr>
          <w:rFonts w:cs="Cambria"/>
        </w:rPr>
      </w:pPr>
      <w:r>
        <w:rPr>
          <w:color w:val="231F20"/>
          <w:spacing w:val="-1"/>
        </w:rPr>
        <w:t>facilitation,</w:t>
      </w:r>
      <w:r>
        <w:rPr>
          <w:color w:val="231F20"/>
        </w:rPr>
        <w:t xml:space="preserve"> mediation and conflict </w:t>
      </w:r>
      <w:r>
        <w:rPr>
          <w:color w:val="231F20"/>
          <w:spacing w:val="-1"/>
        </w:rPr>
        <w:t>resolution;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 w:line="245" w:lineRule="auto"/>
        <w:ind w:right="344"/>
      </w:pPr>
      <w:r>
        <w:rPr>
          <w:color w:val="231F20"/>
          <w:spacing w:val="-1"/>
        </w:rPr>
        <w:t>giving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presentations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running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engagement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processes;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855"/>
      </w:pPr>
      <w:r>
        <w:rPr>
          <w:color w:val="231F20"/>
          <w:spacing w:val="-1"/>
        </w:rPr>
        <w:t>techniques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dialogue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deliberation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engagement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1"/>
        </w:rPr>
        <w:t>tools;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</w:pPr>
      <w:r>
        <w:rPr>
          <w:color w:val="231F20"/>
          <w:spacing w:val="-2"/>
        </w:rPr>
        <w:t>evaluating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engagement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processes;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74" w:line="245" w:lineRule="auto"/>
        <w:ind w:right="211"/>
        <w:rPr>
          <w:rFonts w:cs="Cambria"/>
        </w:rPr>
      </w:pPr>
      <w:r>
        <w:rPr>
          <w:color w:val="231F20"/>
          <w:spacing w:val="-1"/>
        </w:rPr>
        <w:t>te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reo</w:t>
      </w:r>
      <w:r>
        <w:rPr>
          <w:color w:val="231F20"/>
        </w:rPr>
        <w:t xml:space="preserve">  and </w:t>
      </w:r>
      <w:r>
        <w:rPr>
          <w:color w:val="231F20"/>
          <w:spacing w:val="-1"/>
        </w:rPr>
        <w:t>tikanga</w:t>
      </w:r>
      <w:r>
        <w:rPr>
          <w:color w:val="231F20"/>
        </w:rPr>
        <w:t xml:space="preserve"> Māori, and </w:t>
      </w:r>
      <w:r>
        <w:rPr>
          <w:color w:val="231F20"/>
          <w:spacing w:val="-1"/>
        </w:rPr>
        <w:t>working</w:t>
      </w:r>
      <w:r>
        <w:rPr>
          <w:color w:val="231F20"/>
        </w:rPr>
        <w:t xml:space="preserve"> with the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range</w:t>
      </w:r>
      <w:r>
        <w:rPr>
          <w:color w:val="231F20"/>
        </w:rPr>
        <w:t xml:space="preserve"> of </w:t>
      </w:r>
      <w:r>
        <w:rPr>
          <w:color w:val="231F20"/>
          <w:spacing w:val="-1"/>
        </w:rPr>
        <w:t>Pacific</w:t>
      </w:r>
      <w:r>
        <w:rPr>
          <w:color w:val="231F20"/>
        </w:rPr>
        <w:t xml:space="preserve"> and ethnic communities; and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604"/>
      </w:pPr>
      <w:r>
        <w:rPr>
          <w:color w:val="231F20"/>
        </w:rPr>
        <w:t>communicating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ways</w:t>
      </w:r>
      <w:r>
        <w:rPr>
          <w:color w:val="231F20"/>
          <w:spacing w:val="-1"/>
        </w:rPr>
        <w:t xml:space="preserve"> that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not </w:t>
      </w:r>
      <w:r>
        <w:rPr>
          <w:color w:val="231F20"/>
          <w:spacing w:val="-2"/>
        </w:rPr>
        <w:t>exclude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disabled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people.</w:t>
      </w:r>
    </w:p>
    <w:p w:rsidR="00C03296" w:rsidRDefault="00C03296">
      <w:pPr>
        <w:spacing w:before="4"/>
        <w:rPr>
          <w:rFonts w:ascii="Cambria" w:eastAsia="Cambria" w:hAnsi="Cambria" w:cs="Cambria"/>
          <w:sz w:val="27"/>
          <w:szCs w:val="27"/>
        </w:rPr>
      </w:pPr>
    </w:p>
    <w:p w:rsidR="00C03296" w:rsidRDefault="00640ACF">
      <w:pPr>
        <w:pStyle w:val="BodyText"/>
        <w:spacing w:before="0" w:line="245" w:lineRule="auto"/>
        <w:ind w:left="100" w:right="355" w:firstLine="0"/>
        <w:jc w:val="both"/>
      </w:pPr>
      <w:r>
        <w:rPr>
          <w:color w:val="231F20"/>
          <w:spacing w:val="-1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also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useful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"/>
        </w:rPr>
        <w:t xml:space="preserve"> develop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succession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plan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when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responsible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key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stakeholder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relationships</w:t>
      </w:r>
      <w:r>
        <w:rPr>
          <w:color w:val="231F20"/>
          <w:spacing w:val="51"/>
          <w:w w:val="99"/>
        </w:rPr>
        <w:t xml:space="preserve"> </w:t>
      </w:r>
      <w:r>
        <w:rPr>
          <w:color w:val="231F20"/>
          <w:spacing w:val="-3"/>
        </w:rPr>
        <w:t>move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on.</w:t>
      </w:r>
    </w:p>
    <w:p w:rsidR="00C03296" w:rsidRDefault="00C03296">
      <w:pPr>
        <w:spacing w:line="245" w:lineRule="auto"/>
        <w:jc w:val="both"/>
        <w:sectPr w:rsidR="00C03296">
          <w:type w:val="continuous"/>
          <w:pgSz w:w="11910" w:h="16840"/>
          <w:pgMar w:top="320" w:right="620" w:bottom="280" w:left="620" w:header="720" w:footer="720" w:gutter="0"/>
          <w:cols w:num="2" w:space="720" w:equalWidth="0">
            <w:col w:w="4962" w:space="554"/>
            <w:col w:w="5154"/>
          </w:cols>
        </w:sectPr>
      </w:pPr>
    </w:p>
    <w:p w:rsidR="00C03296" w:rsidRDefault="00C03296">
      <w:pPr>
        <w:rPr>
          <w:rFonts w:ascii="Cambria" w:eastAsia="Cambria" w:hAnsi="Cambria" w:cs="Cambria"/>
          <w:sz w:val="20"/>
          <w:szCs w:val="20"/>
        </w:rPr>
      </w:pPr>
    </w:p>
    <w:p w:rsidR="00C03296" w:rsidRDefault="00C03296">
      <w:pPr>
        <w:rPr>
          <w:rFonts w:ascii="Cambria" w:eastAsia="Cambria" w:hAnsi="Cambria" w:cs="Cambria"/>
          <w:sz w:val="20"/>
          <w:szCs w:val="20"/>
        </w:rPr>
      </w:pPr>
    </w:p>
    <w:p w:rsidR="00C03296" w:rsidRDefault="00C03296">
      <w:pPr>
        <w:rPr>
          <w:rFonts w:ascii="Cambria" w:eastAsia="Cambria" w:hAnsi="Cambria" w:cs="Cambria"/>
          <w:sz w:val="20"/>
          <w:szCs w:val="20"/>
        </w:rPr>
        <w:sectPr w:rsidR="00C03296">
          <w:pgSz w:w="11910" w:h="16840"/>
          <w:pgMar w:top="640" w:right="620" w:bottom="660" w:left="620" w:header="432" w:footer="473" w:gutter="0"/>
          <w:cols w:space="720"/>
        </w:sectPr>
      </w:pPr>
    </w:p>
    <w:p w:rsidR="00C03296" w:rsidRDefault="00640ACF">
      <w:pPr>
        <w:pStyle w:val="Heading1"/>
        <w:spacing w:line="504" w:lineRule="exact"/>
        <w:ind w:right="162"/>
        <w:rPr>
          <w:b w:val="0"/>
          <w:bCs w:val="0"/>
        </w:rPr>
      </w:pPr>
      <w:bookmarkStart w:id="12" w:name="_Toc462141756"/>
      <w:r>
        <w:rPr>
          <w:color w:val="348087"/>
        </w:rPr>
        <w:lastRenderedPageBreak/>
        <w:t xml:space="preserve">Starting a dialogue in </w:t>
      </w:r>
      <w:r>
        <w:rPr>
          <w:color w:val="348087"/>
          <w:spacing w:val="-4"/>
        </w:rPr>
        <w:t>your</w:t>
      </w:r>
      <w:r>
        <w:rPr>
          <w:color w:val="348087"/>
        </w:rPr>
        <w:t xml:space="preserve"> agency</w:t>
      </w:r>
      <w:bookmarkEnd w:id="12"/>
    </w:p>
    <w:p w:rsidR="00D66430" w:rsidRDefault="00D66430">
      <w:pPr>
        <w:pStyle w:val="BodyText"/>
        <w:spacing w:before="131"/>
        <w:ind w:left="100" w:firstLine="0"/>
        <w:rPr>
          <w:color w:val="231F20"/>
          <w:spacing w:val="-7"/>
        </w:rPr>
      </w:pPr>
    </w:p>
    <w:p w:rsidR="00C03296" w:rsidRDefault="00640ACF">
      <w:pPr>
        <w:pStyle w:val="BodyText"/>
        <w:spacing w:before="131"/>
        <w:ind w:left="100" w:firstLine="0"/>
      </w:pPr>
      <w:r>
        <w:rPr>
          <w:color w:val="231F20"/>
          <w:spacing w:val="-7"/>
        </w:rPr>
        <w:t>W</w:t>
      </w:r>
      <w:r>
        <w:rPr>
          <w:color w:val="231F20"/>
          <w:spacing w:val="-8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encourage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discuss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colleagues: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before="187" w:line="245" w:lineRule="auto"/>
        <w:ind w:right="671"/>
      </w:pPr>
      <w:r>
        <w:rPr>
          <w:color w:val="231F20"/>
          <w:spacing w:val="-1"/>
        </w:rPr>
        <w:t>what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</w:rPr>
        <w:t xml:space="preserve"> the benefits and challenges </w:t>
      </w:r>
      <w:r>
        <w:rPr>
          <w:color w:val="231F20"/>
          <w:spacing w:val="-1"/>
        </w:rPr>
        <w:t>for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agency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engaging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citizens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communities?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162"/>
      </w:pPr>
      <w:r>
        <w:rPr>
          <w:color w:val="231F20"/>
          <w:spacing w:val="-1"/>
        </w:rPr>
        <w:t>how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organisation’s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internal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culture</w:t>
      </w:r>
      <w:r>
        <w:rPr>
          <w:color w:val="231F20"/>
          <w:spacing w:val="45"/>
          <w:w w:val="99"/>
        </w:rPr>
        <w:t xml:space="preserve"> </w:t>
      </w:r>
      <w:r>
        <w:rPr>
          <w:color w:val="231F20"/>
          <w:spacing w:val="-1"/>
        </w:rPr>
        <w:t>foster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participation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good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engagement?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</w:p>
    <w:p w:rsidR="00C03296" w:rsidRDefault="00640ACF">
      <w:pPr>
        <w:pStyle w:val="BodyText"/>
        <w:numPr>
          <w:ilvl w:val="0"/>
          <w:numId w:val="7"/>
        </w:numPr>
        <w:tabs>
          <w:tab w:val="left" w:pos="497"/>
        </w:tabs>
        <w:spacing w:line="245" w:lineRule="auto"/>
        <w:ind w:right="209"/>
      </w:pPr>
      <w:r>
        <w:rPr>
          <w:color w:val="231F20"/>
          <w:spacing w:val="-1"/>
        </w:rPr>
        <w:t>what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steps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agency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take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"/>
        </w:rPr>
        <w:t xml:space="preserve"> improve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  <w:spacing w:val="-1"/>
        </w:rPr>
        <w:t>engagement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citizens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communities?</w:t>
      </w:r>
    </w:p>
    <w:p w:rsidR="00C03296" w:rsidRDefault="00640ACF">
      <w:pPr>
        <w:pStyle w:val="Heading1"/>
        <w:spacing w:line="504" w:lineRule="exact"/>
        <w:ind w:left="136" w:right="98"/>
        <w:rPr>
          <w:b w:val="0"/>
          <w:bCs w:val="0"/>
        </w:rPr>
      </w:pPr>
      <w:r>
        <w:rPr>
          <w:b w:val="0"/>
        </w:rPr>
        <w:br w:type="column"/>
      </w:r>
      <w:bookmarkStart w:id="13" w:name="_Toc462141757"/>
      <w:r>
        <w:rPr>
          <w:color w:val="348087"/>
        </w:rPr>
        <w:lastRenderedPageBreak/>
        <w:t xml:space="preserve">Checklist for </w:t>
      </w:r>
      <w:r>
        <w:rPr>
          <w:color w:val="348087"/>
          <w:spacing w:val="-1"/>
        </w:rPr>
        <w:t>engaging</w:t>
      </w:r>
      <w:r>
        <w:rPr>
          <w:color w:val="348087"/>
        </w:rPr>
        <w:t xml:space="preserve"> with</w:t>
      </w:r>
      <w:r>
        <w:rPr>
          <w:color w:val="348087"/>
          <w:spacing w:val="23"/>
        </w:rPr>
        <w:t xml:space="preserve"> </w:t>
      </w:r>
      <w:r>
        <w:rPr>
          <w:color w:val="348087"/>
          <w:spacing w:val="-1"/>
        </w:rPr>
        <w:t>stakeholders</w:t>
      </w:r>
      <w:bookmarkEnd w:id="13"/>
    </w:p>
    <w:p w:rsidR="00D66430" w:rsidRDefault="00D66430">
      <w:pPr>
        <w:pStyle w:val="BodyText"/>
        <w:spacing w:before="11" w:line="245" w:lineRule="auto"/>
        <w:ind w:left="100" w:right="98" w:firstLine="0"/>
        <w:rPr>
          <w:color w:val="231F20"/>
        </w:rPr>
      </w:pPr>
    </w:p>
    <w:p w:rsidR="00C03296" w:rsidRDefault="00640ACF">
      <w:pPr>
        <w:pStyle w:val="BodyText"/>
        <w:spacing w:before="11" w:line="245" w:lineRule="auto"/>
        <w:ind w:left="100" w:right="98" w:firstLine="0"/>
      </w:pPr>
      <w:r>
        <w:rPr>
          <w:color w:val="231F20"/>
        </w:rPr>
        <w:t>Consider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following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design,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</w:rPr>
        <w:t>implementation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evaluative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phases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spacing w:val="-1"/>
        </w:rPr>
        <w:t>engagement.</w:t>
      </w:r>
    </w:p>
    <w:p w:rsidR="00C03296" w:rsidRDefault="00640ACF">
      <w:pPr>
        <w:pStyle w:val="BodyText"/>
        <w:numPr>
          <w:ilvl w:val="0"/>
          <w:numId w:val="1"/>
        </w:numPr>
        <w:tabs>
          <w:tab w:val="left" w:pos="497"/>
        </w:tabs>
        <w:spacing w:before="193" w:line="245" w:lineRule="auto"/>
        <w:ind w:right="105"/>
      </w:pPr>
      <w:r>
        <w:rPr>
          <w:color w:val="231F20"/>
          <w:spacing w:val="-2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regularly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meeting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3"/>
        </w:rPr>
        <w:t xml:space="preserve"> key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stakeholders</w:t>
      </w:r>
      <w:r>
        <w:rPr>
          <w:color w:val="231F20"/>
          <w:spacing w:val="43"/>
          <w:w w:val="9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build relationships?</w:t>
      </w:r>
    </w:p>
    <w:p w:rsidR="00C03296" w:rsidRDefault="00640ACF">
      <w:pPr>
        <w:pStyle w:val="BodyText"/>
        <w:numPr>
          <w:ilvl w:val="0"/>
          <w:numId w:val="1"/>
        </w:numPr>
        <w:tabs>
          <w:tab w:val="left" w:pos="497"/>
        </w:tabs>
        <w:spacing w:before="80"/>
      </w:pPr>
      <w:r>
        <w:rPr>
          <w:color w:val="231F20"/>
          <w:spacing w:val="-2"/>
        </w:rPr>
        <w:t>Are you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familiar</w:t>
      </w:r>
      <w:r>
        <w:rPr>
          <w:color w:val="231F20"/>
          <w:spacing w:val="-1"/>
        </w:rPr>
        <w:t xml:space="preserve"> with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 Kia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</w:t>
      </w:r>
      <w:r>
        <w:rPr>
          <w:rFonts w:ascii="Times New Roman" w:hAnsi="Times New Roman"/>
          <w:color w:val="231F20"/>
          <w:spacing w:val="-1"/>
        </w:rPr>
        <w:t>ū</w:t>
      </w:r>
      <w:r>
        <w:rPr>
          <w:color w:val="231F20"/>
          <w:spacing w:val="-1"/>
        </w:rPr>
        <w:t>tahi</w:t>
      </w:r>
    </w:p>
    <w:p w:rsidR="00C03296" w:rsidRDefault="00640ACF">
      <w:pPr>
        <w:pStyle w:val="BodyText"/>
        <w:spacing w:before="6"/>
        <w:ind w:firstLine="0"/>
        <w:rPr>
          <w:rFonts w:cs="Cambria"/>
        </w:rPr>
      </w:pPr>
      <w:r>
        <w:rPr>
          <w:color w:val="231F20"/>
          <w:spacing w:val="-1"/>
        </w:rPr>
        <w:t>Relationship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Accord?</w:t>
      </w:r>
    </w:p>
    <w:p w:rsidR="00C03296" w:rsidRDefault="00652DED">
      <w:pPr>
        <w:pStyle w:val="BodyText"/>
        <w:numPr>
          <w:ilvl w:val="0"/>
          <w:numId w:val="1"/>
        </w:numPr>
        <w:tabs>
          <w:tab w:val="left" w:pos="497"/>
        </w:tabs>
        <w:spacing w:before="86" w:line="245" w:lineRule="auto"/>
        <w:ind w:right="134"/>
      </w:pPr>
      <w:r>
        <w:rPr>
          <w:noProof/>
          <w:lang w:val="en-NZ" w:eastAsia="en-NZ"/>
        </w:rPr>
        <w:drawing>
          <wp:anchor distT="0" distB="0" distL="114300" distR="114300" simplePos="0" relativeHeight="148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388620</wp:posOffset>
            </wp:positionV>
            <wp:extent cx="3161030" cy="1572260"/>
            <wp:effectExtent l="0" t="0" r="1270" b="889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157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ACF">
        <w:rPr>
          <w:color w:val="231F20"/>
          <w:spacing w:val="-3"/>
        </w:rPr>
        <w:t>Have</w:t>
      </w:r>
      <w:r w:rsidR="00640ACF">
        <w:rPr>
          <w:color w:val="231F20"/>
          <w:spacing w:val="-4"/>
        </w:rPr>
        <w:t xml:space="preserve"> </w:t>
      </w:r>
      <w:r w:rsidR="00640ACF">
        <w:rPr>
          <w:color w:val="231F20"/>
          <w:spacing w:val="-2"/>
        </w:rPr>
        <w:t>you</w:t>
      </w:r>
      <w:r w:rsidR="00640ACF">
        <w:rPr>
          <w:color w:val="231F20"/>
          <w:spacing w:val="-5"/>
        </w:rPr>
        <w:t xml:space="preserve"> </w:t>
      </w:r>
      <w:r w:rsidR="00640ACF">
        <w:rPr>
          <w:color w:val="231F20"/>
          <w:spacing w:val="-1"/>
        </w:rPr>
        <w:t>considered</w:t>
      </w:r>
      <w:r w:rsidR="00640ACF">
        <w:rPr>
          <w:color w:val="231F20"/>
          <w:spacing w:val="-4"/>
        </w:rPr>
        <w:t xml:space="preserve"> </w:t>
      </w:r>
      <w:r w:rsidR="00640ACF">
        <w:rPr>
          <w:color w:val="231F20"/>
          <w:spacing w:val="-1"/>
        </w:rPr>
        <w:t>how</w:t>
      </w:r>
      <w:r w:rsidR="00640ACF">
        <w:rPr>
          <w:color w:val="231F20"/>
          <w:spacing w:val="-4"/>
        </w:rPr>
        <w:t xml:space="preserve"> </w:t>
      </w:r>
      <w:r w:rsidR="00640ACF">
        <w:rPr>
          <w:color w:val="231F20"/>
          <w:spacing w:val="-1"/>
        </w:rPr>
        <w:t>the</w:t>
      </w:r>
      <w:r w:rsidR="00640ACF">
        <w:rPr>
          <w:color w:val="231F20"/>
          <w:spacing w:val="-4"/>
        </w:rPr>
        <w:t xml:space="preserve"> </w:t>
      </w:r>
      <w:r w:rsidR="00640ACF">
        <w:rPr>
          <w:color w:val="231F20"/>
          <w:spacing w:val="-2"/>
        </w:rPr>
        <w:t>Treaty</w:t>
      </w:r>
      <w:r w:rsidR="00640ACF">
        <w:rPr>
          <w:color w:val="231F20"/>
          <w:spacing w:val="-5"/>
        </w:rPr>
        <w:t xml:space="preserve"> </w:t>
      </w:r>
      <w:r w:rsidR="00640ACF">
        <w:rPr>
          <w:color w:val="231F20"/>
        </w:rPr>
        <w:t>of</w:t>
      </w:r>
      <w:r w:rsidR="00640ACF">
        <w:rPr>
          <w:color w:val="231F20"/>
          <w:spacing w:val="-3"/>
        </w:rPr>
        <w:t xml:space="preserve"> Waitangi</w:t>
      </w:r>
      <w:r w:rsidR="00640ACF">
        <w:rPr>
          <w:color w:val="231F20"/>
          <w:spacing w:val="36"/>
        </w:rPr>
        <w:t xml:space="preserve"> </w:t>
      </w:r>
      <w:r w:rsidR="00640ACF">
        <w:rPr>
          <w:color w:val="231F20"/>
          <w:spacing w:val="-1"/>
        </w:rPr>
        <w:t>relates</w:t>
      </w:r>
      <w:r w:rsidR="00640ACF">
        <w:rPr>
          <w:color w:val="231F20"/>
          <w:spacing w:val="-4"/>
        </w:rPr>
        <w:t xml:space="preserve"> </w:t>
      </w:r>
      <w:r w:rsidR="00640ACF">
        <w:rPr>
          <w:color w:val="231F20"/>
          <w:spacing w:val="-1"/>
        </w:rPr>
        <w:t>to</w:t>
      </w:r>
      <w:r w:rsidR="00640ACF">
        <w:rPr>
          <w:color w:val="231F20"/>
          <w:spacing w:val="-4"/>
        </w:rPr>
        <w:t xml:space="preserve"> </w:t>
      </w:r>
      <w:r w:rsidR="00640ACF">
        <w:rPr>
          <w:color w:val="231F20"/>
          <w:spacing w:val="-2"/>
        </w:rPr>
        <w:t>your</w:t>
      </w:r>
      <w:r w:rsidR="00640ACF">
        <w:rPr>
          <w:color w:val="231F20"/>
          <w:spacing w:val="-4"/>
        </w:rPr>
        <w:t xml:space="preserve"> </w:t>
      </w:r>
      <w:r w:rsidR="00640ACF">
        <w:rPr>
          <w:color w:val="231F20"/>
          <w:spacing w:val="-2"/>
        </w:rPr>
        <w:t>work?</w:t>
      </w:r>
    </w:p>
    <w:p w:rsidR="00C03296" w:rsidRDefault="00640ACF">
      <w:pPr>
        <w:pStyle w:val="BodyText"/>
        <w:numPr>
          <w:ilvl w:val="0"/>
          <w:numId w:val="1"/>
        </w:numPr>
        <w:tabs>
          <w:tab w:val="left" w:pos="497"/>
        </w:tabs>
        <w:spacing w:before="80" w:line="245" w:lineRule="auto"/>
        <w:ind w:right="1303"/>
      </w:pPr>
      <w:r>
        <w:rPr>
          <w:color w:val="231F20"/>
          <w:spacing w:val="-2"/>
        </w:rPr>
        <w:t>Are you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taking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steps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build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strong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relationships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tangata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whenua?</w:t>
      </w:r>
    </w:p>
    <w:p w:rsidR="00C03296" w:rsidRDefault="00640ACF">
      <w:pPr>
        <w:pStyle w:val="BodyText"/>
        <w:numPr>
          <w:ilvl w:val="0"/>
          <w:numId w:val="1"/>
        </w:numPr>
        <w:tabs>
          <w:tab w:val="left" w:pos="497"/>
        </w:tabs>
        <w:spacing w:before="80" w:line="245" w:lineRule="auto"/>
        <w:ind w:right="344"/>
      </w:pPr>
      <w:r>
        <w:rPr>
          <w:color w:val="231F20"/>
          <w:spacing w:val="-1"/>
        </w:rPr>
        <w:t>When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setting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up an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engagement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process,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considered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wa</w:t>
      </w:r>
      <w:r>
        <w:rPr>
          <w:color w:val="231F20"/>
          <w:spacing w:val="-5"/>
        </w:rPr>
        <w:t xml:space="preserve">ys </w:t>
      </w:r>
      <w:r>
        <w:rPr>
          <w:color w:val="231F20"/>
          <w:spacing w:val="-1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ensure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diverse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voices</w:t>
      </w:r>
      <w:r>
        <w:rPr>
          <w:color w:val="231F20"/>
          <w:spacing w:val="35"/>
          <w:w w:val="9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heard?</w:t>
      </w:r>
    </w:p>
    <w:p w:rsidR="00C03296" w:rsidRDefault="00640ACF">
      <w:pPr>
        <w:pStyle w:val="BodyText"/>
        <w:numPr>
          <w:ilvl w:val="0"/>
          <w:numId w:val="1"/>
        </w:numPr>
        <w:tabs>
          <w:tab w:val="left" w:pos="497"/>
        </w:tabs>
        <w:spacing w:before="80" w:line="245" w:lineRule="auto"/>
        <w:ind w:right="688"/>
      </w:pP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need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involve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stakeholders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  <w:spacing w:val="-1"/>
        </w:rPr>
        <w:t>project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governance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delivery?</w:t>
      </w:r>
    </w:p>
    <w:p w:rsidR="00C03296" w:rsidRDefault="00640ACF">
      <w:pPr>
        <w:pStyle w:val="BodyText"/>
        <w:numPr>
          <w:ilvl w:val="0"/>
          <w:numId w:val="1"/>
        </w:numPr>
        <w:tabs>
          <w:tab w:val="left" w:pos="497"/>
        </w:tabs>
        <w:spacing w:before="80" w:line="245" w:lineRule="auto"/>
        <w:ind w:right="483"/>
      </w:pPr>
      <w:r>
        <w:rPr>
          <w:color w:val="231F20"/>
          <w:spacing w:val="-2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aiming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inform,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consult,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partner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-1"/>
        </w:rPr>
        <w:t>empower?</w:t>
      </w:r>
    </w:p>
    <w:p w:rsidR="00C03296" w:rsidRDefault="00640ACF">
      <w:pPr>
        <w:pStyle w:val="BodyText"/>
        <w:numPr>
          <w:ilvl w:val="0"/>
          <w:numId w:val="1"/>
        </w:numPr>
        <w:tabs>
          <w:tab w:val="left" w:pos="497"/>
        </w:tabs>
        <w:spacing w:before="80" w:line="245" w:lineRule="auto"/>
        <w:ind w:right="244"/>
        <w:jc w:val="both"/>
      </w:pPr>
      <w:r>
        <w:rPr>
          <w:color w:val="231F20"/>
          <w:spacing w:val="-3"/>
        </w:rPr>
        <w:t xml:space="preserve">Have </w:t>
      </w:r>
      <w:r>
        <w:rPr>
          <w:color w:val="231F20"/>
          <w:spacing w:val="-2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considered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any </w:t>
      </w:r>
      <w:r>
        <w:rPr>
          <w:color w:val="231F20"/>
          <w:spacing w:val="-1"/>
        </w:rPr>
        <w:t>legislation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internal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policies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outline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consultation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requirements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agency?</w:t>
      </w:r>
    </w:p>
    <w:p w:rsidR="00C03296" w:rsidRDefault="00640ACF">
      <w:pPr>
        <w:pStyle w:val="BodyText"/>
        <w:numPr>
          <w:ilvl w:val="0"/>
          <w:numId w:val="1"/>
        </w:numPr>
        <w:tabs>
          <w:tab w:val="left" w:pos="497"/>
        </w:tabs>
        <w:spacing w:before="80" w:line="245" w:lineRule="auto"/>
        <w:ind w:right="295"/>
      </w:pPr>
      <w:r>
        <w:rPr>
          <w:color w:val="231F20"/>
          <w:spacing w:val="-1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evaluate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engagement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process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seeking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feedback?</w:t>
      </w:r>
    </w:p>
    <w:p w:rsidR="00C03296" w:rsidRDefault="00640ACF">
      <w:pPr>
        <w:pStyle w:val="BodyText"/>
        <w:numPr>
          <w:ilvl w:val="0"/>
          <w:numId w:val="1"/>
        </w:numPr>
        <w:tabs>
          <w:tab w:val="left" w:pos="497"/>
        </w:tabs>
        <w:spacing w:before="80" w:line="245" w:lineRule="auto"/>
        <w:ind w:right="143"/>
      </w:pPr>
      <w:r>
        <w:rPr>
          <w:color w:val="231F20"/>
          <w:spacing w:val="-3"/>
        </w:rPr>
        <w:t xml:space="preserve">Have </w:t>
      </w:r>
      <w:r>
        <w:rPr>
          <w:color w:val="231F20"/>
          <w:spacing w:val="-2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considered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wa</w:t>
      </w:r>
      <w:r>
        <w:rPr>
          <w:color w:val="231F20"/>
          <w:spacing w:val="-5"/>
        </w:rPr>
        <w:t>ys</w:t>
      </w:r>
      <w:r>
        <w:rPr>
          <w:color w:val="231F20"/>
          <w:spacing w:val="-2"/>
        </w:rPr>
        <w:t xml:space="preserve"> 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build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 xml:space="preserve">culture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participation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 collaboration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within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agency?</w:t>
      </w:r>
    </w:p>
    <w:p w:rsidR="00C03296" w:rsidRDefault="00C03296">
      <w:pPr>
        <w:spacing w:line="245" w:lineRule="auto"/>
        <w:sectPr w:rsidR="00C03296">
          <w:type w:val="continuous"/>
          <w:pgSz w:w="11910" w:h="16840"/>
          <w:pgMar w:top="320" w:right="620" w:bottom="280" w:left="620" w:header="720" w:footer="720" w:gutter="0"/>
          <w:cols w:num="2" w:space="720" w:equalWidth="0">
            <w:col w:w="5078" w:space="438"/>
            <w:col w:w="5154"/>
          </w:cols>
        </w:sectPr>
      </w:pPr>
    </w:p>
    <w:p w:rsidR="00C03296" w:rsidRDefault="00C03296">
      <w:pPr>
        <w:rPr>
          <w:rFonts w:ascii="Cambria" w:eastAsia="Cambria" w:hAnsi="Cambria" w:cs="Cambria"/>
          <w:sz w:val="20"/>
          <w:szCs w:val="20"/>
        </w:rPr>
      </w:pPr>
    </w:p>
    <w:p w:rsidR="00C03296" w:rsidRDefault="00C03296">
      <w:pPr>
        <w:rPr>
          <w:rFonts w:ascii="Cambria" w:eastAsia="Cambria" w:hAnsi="Cambria" w:cs="Cambria"/>
          <w:sz w:val="20"/>
          <w:szCs w:val="20"/>
        </w:rPr>
      </w:pPr>
    </w:p>
    <w:p w:rsidR="00C03296" w:rsidRDefault="00C03296">
      <w:pPr>
        <w:spacing w:before="8"/>
        <w:rPr>
          <w:rFonts w:ascii="Cambria" w:eastAsia="Cambria" w:hAnsi="Cambria" w:cs="Cambria"/>
          <w:sz w:val="17"/>
          <w:szCs w:val="17"/>
        </w:rPr>
      </w:pPr>
    </w:p>
    <w:p w:rsidR="00C03296" w:rsidRDefault="00640ACF">
      <w:pPr>
        <w:spacing w:line="200" w:lineRule="atLeast"/>
        <w:ind w:left="5995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  <w:lang w:val="en-NZ" w:eastAsia="en-NZ"/>
        </w:rPr>
        <w:drawing>
          <wp:inline distT="0" distB="0" distL="0" distR="0">
            <wp:extent cx="2631751" cy="2550318"/>
            <wp:effectExtent l="0" t="0" r="0" b="0"/>
            <wp:docPr id="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8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751" cy="255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3296">
      <w:type w:val="continuous"/>
      <w:pgSz w:w="11910" w:h="16840"/>
      <w:pgMar w:top="320" w:right="62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22B7" w:rsidRDefault="00B522B7">
      <w:r>
        <w:separator/>
      </w:r>
    </w:p>
  </w:endnote>
  <w:endnote w:type="continuationSeparator" w:id="0">
    <w:p w:rsidR="00B522B7" w:rsidRDefault="00B522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2B7" w:rsidRDefault="00B522B7">
    <w:pPr>
      <w:spacing w:line="14" w:lineRule="auto"/>
      <w:rPr>
        <w:sz w:val="20"/>
        <w:szCs w:val="20"/>
      </w:rPr>
    </w:pP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503291192" behindDoc="1" locked="0" layoutInCell="1" allowOverlap="1" wp14:anchorId="4ABF7743" wp14:editId="2E4F2BB1">
              <wp:simplePos x="0" y="0"/>
              <wp:positionH relativeFrom="page">
                <wp:posOffset>3716020</wp:posOffset>
              </wp:positionH>
              <wp:positionV relativeFrom="page">
                <wp:posOffset>10251440</wp:posOffset>
              </wp:positionV>
              <wp:extent cx="128270" cy="165100"/>
              <wp:effectExtent l="1270" t="2540" r="3810" b="381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2B7" w:rsidRDefault="00B522B7">
                          <w:pPr>
                            <w:pStyle w:val="BodyText"/>
                            <w:spacing w:before="0" w:line="247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023D7">
                            <w:rPr>
                              <w:noProof/>
                              <w:color w:val="231F20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3" type="#_x0000_t202" style="position:absolute;margin-left:292.6pt;margin-top:807.2pt;width:10.1pt;height:13pt;z-index:-25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eT+rwIAAK8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" filled="f" stroked="f">
              <v:textbox inset="0,0,0,0">
                <w:txbxContent>
                  <w:p w:rsidR="00B522B7" w:rsidRDefault="00B522B7">
                    <w:pPr>
                      <w:pStyle w:val="BodyText"/>
                      <w:spacing w:before="0" w:line="247" w:lineRule="exact"/>
                      <w:ind w:left="40" w:firstLine="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023D7">
                      <w:rPr>
                        <w:noProof/>
                        <w:color w:val="231F20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2B7" w:rsidRDefault="00B522B7">
    <w:pPr>
      <w:spacing w:line="14" w:lineRule="auto"/>
      <w:rPr>
        <w:sz w:val="20"/>
        <w:szCs w:val="20"/>
      </w:rPr>
    </w:pP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503291216" behindDoc="1" locked="0" layoutInCell="1" allowOverlap="1" wp14:anchorId="2E4C03C9" wp14:editId="353A11BC">
              <wp:simplePos x="0" y="0"/>
              <wp:positionH relativeFrom="page">
                <wp:posOffset>3689985</wp:posOffset>
              </wp:positionH>
              <wp:positionV relativeFrom="page">
                <wp:posOffset>10251440</wp:posOffset>
              </wp:positionV>
              <wp:extent cx="180340" cy="165100"/>
              <wp:effectExtent l="3810" t="2540" r="0" b="381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3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2B7" w:rsidRDefault="00B522B7">
                          <w:pPr>
                            <w:pStyle w:val="BodyText"/>
                            <w:spacing w:before="0" w:line="247" w:lineRule="exact"/>
                            <w:ind w:left="20" w:firstLine="0"/>
                          </w:pPr>
                          <w:r>
                            <w:rPr>
                              <w:color w:val="231F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290.55pt;margin-top:807.2pt;width:14.2pt;height:13pt;z-index:-2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04jsAIAAK8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" filled="f" stroked="f">
              <v:textbox inset="0,0,0,0">
                <w:txbxContent>
                  <w:p w:rsidR="00B522B7" w:rsidRDefault="00B522B7">
                    <w:pPr>
                      <w:pStyle w:val="BodyText"/>
                      <w:spacing w:before="0" w:line="247" w:lineRule="exact"/>
                      <w:ind w:left="20" w:firstLine="0"/>
                    </w:pPr>
                    <w:r>
                      <w:rPr>
                        <w:color w:val="231F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2B7" w:rsidRDefault="00B522B7">
    <w:pPr>
      <w:spacing w:line="14" w:lineRule="auto"/>
      <w:rPr>
        <w:sz w:val="20"/>
        <w:szCs w:val="20"/>
      </w:rPr>
    </w:pP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503291240" behindDoc="1" locked="0" layoutInCell="1" allowOverlap="1" wp14:anchorId="0FC7195D" wp14:editId="6424C3DF">
              <wp:simplePos x="0" y="0"/>
              <wp:positionH relativeFrom="page">
                <wp:posOffset>3677285</wp:posOffset>
              </wp:positionH>
              <wp:positionV relativeFrom="page">
                <wp:posOffset>10251440</wp:posOffset>
              </wp:positionV>
              <wp:extent cx="205740" cy="165100"/>
              <wp:effectExtent l="635" t="2540" r="3175" b="381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2B7" w:rsidRDefault="00B522B7">
                          <w:pPr>
                            <w:pStyle w:val="BodyText"/>
                            <w:spacing w:before="0" w:line="247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023D7">
                            <w:rPr>
                              <w:noProof/>
                              <w:color w:val="231F20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289.55pt;margin-top:807.2pt;width:16.2pt;height:13pt;z-index:-25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" filled="f" stroked="f">
              <v:textbox inset="0,0,0,0">
                <w:txbxContent>
                  <w:p w:rsidR="00B522B7" w:rsidRDefault="00B522B7">
                    <w:pPr>
                      <w:pStyle w:val="BodyText"/>
                      <w:spacing w:before="0" w:line="247" w:lineRule="exact"/>
                      <w:ind w:left="40" w:firstLine="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023D7">
                      <w:rPr>
                        <w:noProof/>
                        <w:color w:val="231F20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22B7" w:rsidRDefault="00B522B7">
      <w:r>
        <w:separator/>
      </w:r>
    </w:p>
  </w:footnote>
  <w:footnote w:type="continuationSeparator" w:id="0">
    <w:p w:rsidR="00B522B7" w:rsidRDefault="00B522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2B7" w:rsidRDefault="00B522B7">
    <w:pPr>
      <w:spacing w:line="14" w:lineRule="auto"/>
      <w:rPr>
        <w:sz w:val="20"/>
        <w:szCs w:val="20"/>
      </w:rPr>
    </w:pP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503291168" behindDoc="1" locked="0" layoutInCell="1" allowOverlap="1" wp14:anchorId="4361FB83" wp14:editId="20FAA603">
              <wp:simplePos x="0" y="0"/>
              <wp:positionH relativeFrom="page">
                <wp:posOffset>2141855</wp:posOffset>
              </wp:positionH>
              <wp:positionV relativeFrom="page">
                <wp:posOffset>261620</wp:posOffset>
              </wp:positionV>
              <wp:extent cx="3275965" cy="165100"/>
              <wp:effectExtent l="0" t="4445" r="1905" b="1905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596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2B7" w:rsidRDefault="00B522B7">
                          <w:pPr>
                            <w:pStyle w:val="BodyText"/>
                            <w:spacing w:before="0" w:line="247" w:lineRule="exact"/>
                            <w:ind w:left="20" w:firstLine="0"/>
                            <w:rPr>
                              <w:rFonts w:cs="Cambria"/>
                            </w:rPr>
                          </w:pPr>
                          <w:r>
                            <w:rPr>
                              <w:color w:val="231F20"/>
                            </w:rPr>
                            <w:t xml:space="preserve">The Kia 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>Tūtahi</w:t>
                          </w:r>
                          <w:r>
                            <w:rPr>
                              <w:color w:val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>Relationship</w:t>
                          </w:r>
                          <w:r>
                            <w:rPr>
                              <w:color w:val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>Accord</w:t>
                          </w:r>
                          <w:r>
                            <w:rPr>
                              <w:color w:val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>Engagement</w:t>
                          </w:r>
                          <w:r>
                            <w:rPr>
                              <w:color w:val="231F20"/>
                            </w:rPr>
                            <w:t xml:space="preserve"> 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margin-left:168.65pt;margin-top:20.6pt;width:257.95pt;height:13pt;z-index:-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aktrwIAAKo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" filled="f" stroked="f">
              <v:textbox inset="0,0,0,0">
                <w:txbxContent>
                  <w:p w:rsidR="00B522B7" w:rsidRDefault="00B522B7">
                    <w:pPr>
                      <w:pStyle w:val="BodyText"/>
                      <w:spacing w:before="0" w:line="247" w:lineRule="exact"/>
                      <w:ind w:left="20" w:firstLine="0"/>
                      <w:rPr>
                        <w:rFonts w:cs="Cambria"/>
                      </w:rPr>
                    </w:pPr>
                    <w:r>
                      <w:rPr>
                        <w:color w:val="231F20"/>
                      </w:rPr>
                      <w:t xml:space="preserve">The Kia </w:t>
                    </w:r>
                    <w:r>
                      <w:rPr>
                        <w:color w:val="231F20"/>
                        <w:spacing w:val="-1"/>
                      </w:rPr>
                      <w:t>Tūtahi</w:t>
                    </w:r>
                    <w:r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Relationship</w:t>
                    </w:r>
                    <w:r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Accord</w:t>
                    </w:r>
                    <w:r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Engagement</w:t>
                    </w:r>
                    <w:r>
                      <w:rPr>
                        <w:color w:val="231F20"/>
                      </w:rPr>
                      <w:t xml:space="preserve"> 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51D78"/>
    <w:multiLevelType w:val="hybridMultilevel"/>
    <w:tmpl w:val="8668AA94"/>
    <w:lvl w:ilvl="0" w:tplc="6B72842E">
      <w:start w:val="1"/>
      <w:numFmt w:val="bullet"/>
      <w:lvlText w:val=""/>
      <w:lvlJc w:val="left"/>
      <w:pPr>
        <w:ind w:left="496" w:hanging="360"/>
      </w:pPr>
      <w:rPr>
        <w:rFonts w:ascii="Symbol" w:eastAsia="Symbol" w:hAnsi="Symbol" w:hint="default"/>
        <w:color w:val="231F20"/>
        <w:sz w:val="22"/>
        <w:szCs w:val="22"/>
      </w:rPr>
    </w:lvl>
    <w:lvl w:ilvl="1" w:tplc="48D80DD2">
      <w:start w:val="1"/>
      <w:numFmt w:val="bullet"/>
      <w:lvlText w:val=""/>
      <w:lvlJc w:val="left"/>
      <w:pPr>
        <w:ind w:left="1116" w:hanging="360"/>
      </w:pPr>
      <w:rPr>
        <w:rFonts w:ascii="Symbol" w:eastAsia="Symbol" w:hAnsi="Symbol" w:hint="default"/>
        <w:color w:val="231F20"/>
        <w:sz w:val="22"/>
        <w:szCs w:val="22"/>
      </w:rPr>
    </w:lvl>
    <w:lvl w:ilvl="2" w:tplc="9E62871C">
      <w:start w:val="1"/>
      <w:numFmt w:val="bullet"/>
      <w:lvlText w:val="•"/>
      <w:lvlJc w:val="left"/>
      <w:pPr>
        <w:ind w:left="1539" w:hanging="360"/>
      </w:pPr>
      <w:rPr>
        <w:rFonts w:hint="default"/>
      </w:rPr>
    </w:lvl>
    <w:lvl w:ilvl="3" w:tplc="DC66CD5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220EE702">
      <w:start w:val="1"/>
      <w:numFmt w:val="bullet"/>
      <w:lvlText w:val="•"/>
      <w:lvlJc w:val="left"/>
      <w:pPr>
        <w:ind w:left="2384" w:hanging="360"/>
      </w:pPr>
      <w:rPr>
        <w:rFonts w:hint="default"/>
      </w:rPr>
    </w:lvl>
    <w:lvl w:ilvl="5" w:tplc="F0742804">
      <w:start w:val="1"/>
      <w:numFmt w:val="bullet"/>
      <w:lvlText w:val="•"/>
      <w:lvlJc w:val="left"/>
      <w:pPr>
        <w:ind w:left="2806" w:hanging="360"/>
      </w:pPr>
      <w:rPr>
        <w:rFonts w:hint="default"/>
      </w:rPr>
    </w:lvl>
    <w:lvl w:ilvl="6" w:tplc="6FDE2156">
      <w:start w:val="1"/>
      <w:numFmt w:val="bullet"/>
      <w:lvlText w:val="•"/>
      <w:lvlJc w:val="left"/>
      <w:pPr>
        <w:ind w:left="3229" w:hanging="360"/>
      </w:pPr>
      <w:rPr>
        <w:rFonts w:hint="default"/>
      </w:rPr>
    </w:lvl>
    <w:lvl w:ilvl="7" w:tplc="5E149114">
      <w:start w:val="1"/>
      <w:numFmt w:val="bullet"/>
      <w:lvlText w:val="•"/>
      <w:lvlJc w:val="left"/>
      <w:pPr>
        <w:ind w:left="3651" w:hanging="360"/>
      </w:pPr>
      <w:rPr>
        <w:rFonts w:hint="default"/>
      </w:rPr>
    </w:lvl>
    <w:lvl w:ilvl="8" w:tplc="5A780F4A">
      <w:start w:val="1"/>
      <w:numFmt w:val="bullet"/>
      <w:lvlText w:val="•"/>
      <w:lvlJc w:val="left"/>
      <w:pPr>
        <w:ind w:left="4073" w:hanging="360"/>
      </w:pPr>
      <w:rPr>
        <w:rFonts w:hint="default"/>
      </w:rPr>
    </w:lvl>
  </w:abstractNum>
  <w:abstractNum w:abstractNumId="1">
    <w:nsid w:val="1A084C7C"/>
    <w:multiLevelType w:val="hybridMultilevel"/>
    <w:tmpl w:val="23B4366A"/>
    <w:lvl w:ilvl="0" w:tplc="74925FAE">
      <w:start w:val="1"/>
      <w:numFmt w:val="bullet"/>
      <w:lvlText w:val=""/>
      <w:lvlJc w:val="left"/>
      <w:pPr>
        <w:ind w:left="496" w:hanging="360"/>
      </w:pPr>
      <w:rPr>
        <w:rFonts w:ascii="Wingdings" w:hAnsi="Wingdings" w:hint="default"/>
        <w:color w:val="231F20"/>
        <w:sz w:val="20"/>
        <w:szCs w:val="20"/>
      </w:rPr>
    </w:lvl>
    <w:lvl w:ilvl="1" w:tplc="02D4DA9A">
      <w:start w:val="1"/>
      <w:numFmt w:val="bullet"/>
      <w:lvlText w:val="•"/>
      <w:lvlJc w:val="left"/>
      <w:pPr>
        <w:ind w:left="962" w:hanging="360"/>
      </w:pPr>
      <w:rPr>
        <w:rFonts w:hint="default"/>
      </w:rPr>
    </w:lvl>
    <w:lvl w:ilvl="2" w:tplc="E13C3E76">
      <w:start w:val="1"/>
      <w:numFmt w:val="bullet"/>
      <w:lvlText w:val="•"/>
      <w:lvlJc w:val="left"/>
      <w:pPr>
        <w:ind w:left="1427" w:hanging="360"/>
      </w:pPr>
      <w:rPr>
        <w:rFonts w:hint="default"/>
      </w:rPr>
    </w:lvl>
    <w:lvl w:ilvl="3" w:tplc="8D3EEC4C">
      <w:start w:val="1"/>
      <w:numFmt w:val="bullet"/>
      <w:lvlText w:val="•"/>
      <w:lvlJc w:val="left"/>
      <w:pPr>
        <w:ind w:left="1892" w:hanging="360"/>
      </w:pPr>
      <w:rPr>
        <w:rFonts w:hint="default"/>
      </w:rPr>
    </w:lvl>
    <w:lvl w:ilvl="4" w:tplc="CB30AFD0">
      <w:start w:val="1"/>
      <w:numFmt w:val="bullet"/>
      <w:lvlText w:val="•"/>
      <w:lvlJc w:val="left"/>
      <w:pPr>
        <w:ind w:left="2357" w:hanging="360"/>
      </w:pPr>
      <w:rPr>
        <w:rFonts w:hint="default"/>
      </w:rPr>
    </w:lvl>
    <w:lvl w:ilvl="5" w:tplc="6678800E">
      <w:start w:val="1"/>
      <w:numFmt w:val="bullet"/>
      <w:lvlText w:val="•"/>
      <w:lvlJc w:val="left"/>
      <w:pPr>
        <w:ind w:left="2823" w:hanging="360"/>
      </w:pPr>
      <w:rPr>
        <w:rFonts w:hint="default"/>
      </w:rPr>
    </w:lvl>
    <w:lvl w:ilvl="6" w:tplc="3FACF920">
      <w:start w:val="1"/>
      <w:numFmt w:val="bullet"/>
      <w:lvlText w:val="•"/>
      <w:lvlJc w:val="left"/>
      <w:pPr>
        <w:ind w:left="3288" w:hanging="360"/>
      </w:pPr>
      <w:rPr>
        <w:rFonts w:hint="default"/>
      </w:rPr>
    </w:lvl>
    <w:lvl w:ilvl="7" w:tplc="FF7CBB72">
      <w:start w:val="1"/>
      <w:numFmt w:val="bullet"/>
      <w:lvlText w:val="•"/>
      <w:lvlJc w:val="left"/>
      <w:pPr>
        <w:ind w:left="3753" w:hanging="360"/>
      </w:pPr>
      <w:rPr>
        <w:rFonts w:hint="default"/>
      </w:rPr>
    </w:lvl>
    <w:lvl w:ilvl="8" w:tplc="BD0039A2">
      <w:start w:val="1"/>
      <w:numFmt w:val="bullet"/>
      <w:lvlText w:val="•"/>
      <w:lvlJc w:val="left"/>
      <w:pPr>
        <w:ind w:left="4218" w:hanging="360"/>
      </w:pPr>
      <w:rPr>
        <w:rFonts w:hint="default"/>
      </w:rPr>
    </w:lvl>
  </w:abstractNum>
  <w:abstractNum w:abstractNumId="2">
    <w:nsid w:val="30D64A57"/>
    <w:multiLevelType w:val="hybridMultilevel"/>
    <w:tmpl w:val="75B2CFE0"/>
    <w:lvl w:ilvl="0" w:tplc="49AEF546">
      <w:start w:val="1"/>
      <w:numFmt w:val="bullet"/>
      <w:lvlText w:val=""/>
      <w:lvlJc w:val="left"/>
      <w:pPr>
        <w:ind w:left="650" w:hanging="360"/>
      </w:pPr>
      <w:rPr>
        <w:rFonts w:ascii="Symbol" w:eastAsia="Symbol" w:hAnsi="Symbol" w:hint="default"/>
        <w:color w:val="231F20"/>
        <w:sz w:val="22"/>
        <w:szCs w:val="22"/>
      </w:rPr>
    </w:lvl>
    <w:lvl w:ilvl="1" w:tplc="12302892">
      <w:start w:val="1"/>
      <w:numFmt w:val="bullet"/>
      <w:lvlText w:val="•"/>
      <w:lvlJc w:val="left"/>
      <w:pPr>
        <w:ind w:left="1190" w:hanging="360"/>
      </w:pPr>
      <w:rPr>
        <w:rFonts w:hint="default"/>
      </w:rPr>
    </w:lvl>
    <w:lvl w:ilvl="2" w:tplc="C6E019D0">
      <w:start w:val="1"/>
      <w:numFmt w:val="bullet"/>
      <w:lvlText w:val="•"/>
      <w:lvlJc w:val="left"/>
      <w:pPr>
        <w:ind w:left="1730" w:hanging="360"/>
      </w:pPr>
      <w:rPr>
        <w:rFonts w:hint="default"/>
      </w:rPr>
    </w:lvl>
    <w:lvl w:ilvl="3" w:tplc="C8A2765A">
      <w:start w:val="1"/>
      <w:numFmt w:val="bullet"/>
      <w:lvlText w:val="•"/>
      <w:lvlJc w:val="left"/>
      <w:pPr>
        <w:ind w:left="2271" w:hanging="360"/>
      </w:pPr>
      <w:rPr>
        <w:rFonts w:hint="default"/>
      </w:rPr>
    </w:lvl>
    <w:lvl w:ilvl="4" w:tplc="B8369F00">
      <w:start w:val="1"/>
      <w:numFmt w:val="bullet"/>
      <w:lvlText w:val="•"/>
      <w:lvlJc w:val="left"/>
      <w:pPr>
        <w:ind w:left="2811" w:hanging="360"/>
      </w:pPr>
      <w:rPr>
        <w:rFonts w:hint="default"/>
      </w:rPr>
    </w:lvl>
    <w:lvl w:ilvl="5" w:tplc="3B5216EE">
      <w:start w:val="1"/>
      <w:numFmt w:val="bullet"/>
      <w:lvlText w:val="•"/>
      <w:lvlJc w:val="left"/>
      <w:pPr>
        <w:ind w:left="3351" w:hanging="360"/>
      </w:pPr>
      <w:rPr>
        <w:rFonts w:hint="default"/>
      </w:rPr>
    </w:lvl>
    <w:lvl w:ilvl="6" w:tplc="08D2B7DA">
      <w:start w:val="1"/>
      <w:numFmt w:val="bullet"/>
      <w:lvlText w:val="•"/>
      <w:lvlJc w:val="left"/>
      <w:pPr>
        <w:ind w:left="3891" w:hanging="360"/>
      </w:pPr>
      <w:rPr>
        <w:rFonts w:hint="default"/>
      </w:rPr>
    </w:lvl>
    <w:lvl w:ilvl="7" w:tplc="AEDE28FE">
      <w:start w:val="1"/>
      <w:numFmt w:val="bullet"/>
      <w:lvlText w:val="•"/>
      <w:lvlJc w:val="left"/>
      <w:pPr>
        <w:ind w:left="4432" w:hanging="360"/>
      </w:pPr>
      <w:rPr>
        <w:rFonts w:hint="default"/>
      </w:rPr>
    </w:lvl>
    <w:lvl w:ilvl="8" w:tplc="0706D10E">
      <w:start w:val="1"/>
      <w:numFmt w:val="bullet"/>
      <w:lvlText w:val="•"/>
      <w:lvlJc w:val="left"/>
      <w:pPr>
        <w:ind w:left="4972" w:hanging="360"/>
      </w:pPr>
      <w:rPr>
        <w:rFonts w:hint="default"/>
      </w:rPr>
    </w:lvl>
  </w:abstractNum>
  <w:abstractNum w:abstractNumId="3">
    <w:nsid w:val="3F6E13DE"/>
    <w:multiLevelType w:val="hybridMultilevel"/>
    <w:tmpl w:val="B3E25570"/>
    <w:lvl w:ilvl="0" w:tplc="09FA02C8">
      <w:start w:val="1"/>
      <w:numFmt w:val="bullet"/>
      <w:lvlText w:val=""/>
      <w:lvlJc w:val="left"/>
      <w:pPr>
        <w:ind w:left="924" w:hanging="360"/>
      </w:pPr>
      <w:rPr>
        <w:rFonts w:ascii="Symbol" w:eastAsia="Symbol" w:hAnsi="Symbol" w:hint="default"/>
        <w:color w:val="231F20"/>
        <w:sz w:val="22"/>
        <w:szCs w:val="22"/>
      </w:rPr>
    </w:lvl>
    <w:lvl w:ilvl="1" w:tplc="F11A2376">
      <w:start w:val="1"/>
      <w:numFmt w:val="bullet"/>
      <w:lvlText w:val="•"/>
      <w:lvlJc w:val="left"/>
      <w:pPr>
        <w:ind w:left="1390" w:hanging="360"/>
      </w:pPr>
      <w:rPr>
        <w:rFonts w:hint="default"/>
      </w:rPr>
    </w:lvl>
    <w:lvl w:ilvl="2" w:tplc="C128BA1E">
      <w:start w:val="1"/>
      <w:numFmt w:val="bullet"/>
      <w:lvlText w:val="•"/>
      <w:lvlJc w:val="left"/>
      <w:pPr>
        <w:ind w:left="1855" w:hanging="360"/>
      </w:pPr>
      <w:rPr>
        <w:rFonts w:hint="default"/>
      </w:rPr>
    </w:lvl>
    <w:lvl w:ilvl="3" w:tplc="959ADEC0">
      <w:start w:val="1"/>
      <w:numFmt w:val="bullet"/>
      <w:lvlText w:val="•"/>
      <w:lvlJc w:val="left"/>
      <w:pPr>
        <w:ind w:left="2320" w:hanging="360"/>
      </w:pPr>
      <w:rPr>
        <w:rFonts w:hint="default"/>
      </w:rPr>
    </w:lvl>
    <w:lvl w:ilvl="4" w:tplc="F02ECFEA">
      <w:start w:val="1"/>
      <w:numFmt w:val="bullet"/>
      <w:lvlText w:val="•"/>
      <w:lvlJc w:val="left"/>
      <w:pPr>
        <w:ind w:left="2785" w:hanging="360"/>
      </w:pPr>
      <w:rPr>
        <w:rFonts w:hint="default"/>
      </w:rPr>
    </w:lvl>
    <w:lvl w:ilvl="5" w:tplc="036C8EE6">
      <w:start w:val="1"/>
      <w:numFmt w:val="bullet"/>
      <w:lvlText w:val="•"/>
      <w:lvlJc w:val="left"/>
      <w:pPr>
        <w:ind w:left="3251" w:hanging="360"/>
      </w:pPr>
      <w:rPr>
        <w:rFonts w:hint="default"/>
      </w:rPr>
    </w:lvl>
    <w:lvl w:ilvl="6" w:tplc="9828D5E2">
      <w:start w:val="1"/>
      <w:numFmt w:val="bullet"/>
      <w:lvlText w:val="•"/>
      <w:lvlJc w:val="left"/>
      <w:pPr>
        <w:ind w:left="3716" w:hanging="360"/>
      </w:pPr>
      <w:rPr>
        <w:rFonts w:hint="default"/>
      </w:rPr>
    </w:lvl>
    <w:lvl w:ilvl="7" w:tplc="F920C638">
      <w:start w:val="1"/>
      <w:numFmt w:val="bullet"/>
      <w:lvlText w:val="•"/>
      <w:lvlJc w:val="left"/>
      <w:pPr>
        <w:ind w:left="4181" w:hanging="360"/>
      </w:pPr>
      <w:rPr>
        <w:rFonts w:hint="default"/>
      </w:rPr>
    </w:lvl>
    <w:lvl w:ilvl="8" w:tplc="EB9C4C76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</w:abstractNum>
  <w:abstractNum w:abstractNumId="4">
    <w:nsid w:val="488446BC"/>
    <w:multiLevelType w:val="hybridMultilevel"/>
    <w:tmpl w:val="B6BE29C6"/>
    <w:lvl w:ilvl="0" w:tplc="05922B76">
      <w:start w:val="1"/>
      <w:numFmt w:val="bullet"/>
      <w:lvlText w:val=""/>
      <w:lvlJc w:val="left"/>
      <w:pPr>
        <w:ind w:left="650" w:hanging="360"/>
      </w:pPr>
      <w:rPr>
        <w:rFonts w:ascii="Symbol" w:eastAsia="Symbol" w:hAnsi="Symbol" w:hint="default"/>
        <w:color w:val="231F20"/>
        <w:sz w:val="22"/>
        <w:szCs w:val="22"/>
      </w:rPr>
    </w:lvl>
    <w:lvl w:ilvl="1" w:tplc="A1303564">
      <w:start w:val="1"/>
      <w:numFmt w:val="bullet"/>
      <w:lvlText w:val="•"/>
      <w:lvlJc w:val="left"/>
      <w:pPr>
        <w:ind w:left="1190" w:hanging="360"/>
      </w:pPr>
      <w:rPr>
        <w:rFonts w:hint="default"/>
      </w:rPr>
    </w:lvl>
    <w:lvl w:ilvl="2" w:tplc="89669DC2">
      <w:start w:val="1"/>
      <w:numFmt w:val="bullet"/>
      <w:lvlText w:val="•"/>
      <w:lvlJc w:val="left"/>
      <w:pPr>
        <w:ind w:left="1730" w:hanging="360"/>
      </w:pPr>
      <w:rPr>
        <w:rFonts w:hint="default"/>
      </w:rPr>
    </w:lvl>
    <w:lvl w:ilvl="3" w:tplc="CC30F9A0">
      <w:start w:val="1"/>
      <w:numFmt w:val="bullet"/>
      <w:lvlText w:val="•"/>
      <w:lvlJc w:val="left"/>
      <w:pPr>
        <w:ind w:left="2271" w:hanging="360"/>
      </w:pPr>
      <w:rPr>
        <w:rFonts w:hint="default"/>
      </w:rPr>
    </w:lvl>
    <w:lvl w:ilvl="4" w:tplc="1362FA02">
      <w:start w:val="1"/>
      <w:numFmt w:val="bullet"/>
      <w:lvlText w:val="•"/>
      <w:lvlJc w:val="left"/>
      <w:pPr>
        <w:ind w:left="2811" w:hanging="360"/>
      </w:pPr>
      <w:rPr>
        <w:rFonts w:hint="default"/>
      </w:rPr>
    </w:lvl>
    <w:lvl w:ilvl="5" w:tplc="A6244810">
      <w:start w:val="1"/>
      <w:numFmt w:val="bullet"/>
      <w:lvlText w:val="•"/>
      <w:lvlJc w:val="left"/>
      <w:pPr>
        <w:ind w:left="3351" w:hanging="360"/>
      </w:pPr>
      <w:rPr>
        <w:rFonts w:hint="default"/>
      </w:rPr>
    </w:lvl>
    <w:lvl w:ilvl="6" w:tplc="E5FA6E68">
      <w:start w:val="1"/>
      <w:numFmt w:val="bullet"/>
      <w:lvlText w:val="•"/>
      <w:lvlJc w:val="left"/>
      <w:pPr>
        <w:ind w:left="3891" w:hanging="360"/>
      </w:pPr>
      <w:rPr>
        <w:rFonts w:hint="default"/>
      </w:rPr>
    </w:lvl>
    <w:lvl w:ilvl="7" w:tplc="06C636DA">
      <w:start w:val="1"/>
      <w:numFmt w:val="bullet"/>
      <w:lvlText w:val="•"/>
      <w:lvlJc w:val="left"/>
      <w:pPr>
        <w:ind w:left="4432" w:hanging="360"/>
      </w:pPr>
      <w:rPr>
        <w:rFonts w:hint="default"/>
      </w:rPr>
    </w:lvl>
    <w:lvl w:ilvl="8" w:tplc="9EF6F0BC">
      <w:start w:val="1"/>
      <w:numFmt w:val="bullet"/>
      <w:lvlText w:val="•"/>
      <w:lvlJc w:val="left"/>
      <w:pPr>
        <w:ind w:left="4972" w:hanging="360"/>
      </w:pPr>
      <w:rPr>
        <w:rFonts w:hint="default"/>
      </w:rPr>
    </w:lvl>
  </w:abstractNum>
  <w:abstractNum w:abstractNumId="5">
    <w:nsid w:val="613F7D7A"/>
    <w:multiLevelType w:val="hybridMultilevel"/>
    <w:tmpl w:val="FE7C75CE"/>
    <w:lvl w:ilvl="0" w:tplc="B95C9B84">
      <w:start w:val="1"/>
      <w:numFmt w:val="bullet"/>
      <w:lvlText w:val=""/>
      <w:lvlJc w:val="left"/>
      <w:pPr>
        <w:ind w:left="650" w:hanging="360"/>
      </w:pPr>
      <w:rPr>
        <w:rFonts w:ascii="Symbol" w:eastAsia="Symbol" w:hAnsi="Symbol" w:hint="default"/>
        <w:color w:val="231F20"/>
        <w:sz w:val="22"/>
        <w:szCs w:val="22"/>
      </w:rPr>
    </w:lvl>
    <w:lvl w:ilvl="1" w:tplc="B72A3A16">
      <w:start w:val="1"/>
      <w:numFmt w:val="bullet"/>
      <w:lvlText w:val="•"/>
      <w:lvlJc w:val="left"/>
      <w:pPr>
        <w:ind w:left="1190" w:hanging="360"/>
      </w:pPr>
      <w:rPr>
        <w:rFonts w:hint="default"/>
      </w:rPr>
    </w:lvl>
    <w:lvl w:ilvl="2" w:tplc="A7B8D090">
      <w:start w:val="1"/>
      <w:numFmt w:val="bullet"/>
      <w:lvlText w:val="•"/>
      <w:lvlJc w:val="left"/>
      <w:pPr>
        <w:ind w:left="1730" w:hanging="360"/>
      </w:pPr>
      <w:rPr>
        <w:rFonts w:hint="default"/>
      </w:rPr>
    </w:lvl>
    <w:lvl w:ilvl="3" w:tplc="AD32D63A">
      <w:start w:val="1"/>
      <w:numFmt w:val="bullet"/>
      <w:lvlText w:val="•"/>
      <w:lvlJc w:val="left"/>
      <w:pPr>
        <w:ind w:left="2271" w:hanging="360"/>
      </w:pPr>
      <w:rPr>
        <w:rFonts w:hint="default"/>
      </w:rPr>
    </w:lvl>
    <w:lvl w:ilvl="4" w:tplc="0AD4E0AE">
      <w:start w:val="1"/>
      <w:numFmt w:val="bullet"/>
      <w:lvlText w:val="•"/>
      <w:lvlJc w:val="left"/>
      <w:pPr>
        <w:ind w:left="2811" w:hanging="360"/>
      </w:pPr>
      <w:rPr>
        <w:rFonts w:hint="default"/>
      </w:rPr>
    </w:lvl>
    <w:lvl w:ilvl="5" w:tplc="04C6748E">
      <w:start w:val="1"/>
      <w:numFmt w:val="bullet"/>
      <w:lvlText w:val="•"/>
      <w:lvlJc w:val="left"/>
      <w:pPr>
        <w:ind w:left="3351" w:hanging="360"/>
      </w:pPr>
      <w:rPr>
        <w:rFonts w:hint="default"/>
      </w:rPr>
    </w:lvl>
    <w:lvl w:ilvl="6" w:tplc="CDB89AD4">
      <w:start w:val="1"/>
      <w:numFmt w:val="bullet"/>
      <w:lvlText w:val="•"/>
      <w:lvlJc w:val="left"/>
      <w:pPr>
        <w:ind w:left="3891" w:hanging="360"/>
      </w:pPr>
      <w:rPr>
        <w:rFonts w:hint="default"/>
      </w:rPr>
    </w:lvl>
    <w:lvl w:ilvl="7" w:tplc="1C94A4B0">
      <w:start w:val="1"/>
      <w:numFmt w:val="bullet"/>
      <w:lvlText w:val="•"/>
      <w:lvlJc w:val="left"/>
      <w:pPr>
        <w:ind w:left="4432" w:hanging="360"/>
      </w:pPr>
      <w:rPr>
        <w:rFonts w:hint="default"/>
      </w:rPr>
    </w:lvl>
    <w:lvl w:ilvl="8" w:tplc="87DA2D80">
      <w:start w:val="1"/>
      <w:numFmt w:val="bullet"/>
      <w:lvlText w:val="•"/>
      <w:lvlJc w:val="left"/>
      <w:pPr>
        <w:ind w:left="4972" w:hanging="360"/>
      </w:pPr>
      <w:rPr>
        <w:rFonts w:hint="default"/>
      </w:rPr>
    </w:lvl>
  </w:abstractNum>
  <w:abstractNum w:abstractNumId="6">
    <w:nsid w:val="77832667"/>
    <w:multiLevelType w:val="hybridMultilevel"/>
    <w:tmpl w:val="F31AF130"/>
    <w:lvl w:ilvl="0" w:tplc="76EEFE64">
      <w:start w:val="1"/>
      <w:numFmt w:val="bullet"/>
      <w:lvlText w:val=""/>
      <w:lvlJc w:val="left"/>
      <w:pPr>
        <w:ind w:left="650" w:hanging="360"/>
      </w:pPr>
      <w:rPr>
        <w:rFonts w:ascii="Symbol" w:eastAsia="Symbol" w:hAnsi="Symbol" w:hint="default"/>
        <w:color w:val="231F20"/>
        <w:sz w:val="22"/>
        <w:szCs w:val="22"/>
      </w:rPr>
    </w:lvl>
    <w:lvl w:ilvl="1" w:tplc="03B44E04">
      <w:start w:val="1"/>
      <w:numFmt w:val="bullet"/>
      <w:lvlText w:val="•"/>
      <w:lvlJc w:val="left"/>
      <w:pPr>
        <w:ind w:left="1190" w:hanging="360"/>
      </w:pPr>
      <w:rPr>
        <w:rFonts w:hint="default"/>
      </w:rPr>
    </w:lvl>
    <w:lvl w:ilvl="2" w:tplc="5F18998A">
      <w:start w:val="1"/>
      <w:numFmt w:val="bullet"/>
      <w:lvlText w:val="•"/>
      <w:lvlJc w:val="left"/>
      <w:pPr>
        <w:ind w:left="1730" w:hanging="360"/>
      </w:pPr>
      <w:rPr>
        <w:rFonts w:hint="default"/>
      </w:rPr>
    </w:lvl>
    <w:lvl w:ilvl="3" w:tplc="ECFADBC4">
      <w:start w:val="1"/>
      <w:numFmt w:val="bullet"/>
      <w:lvlText w:val="•"/>
      <w:lvlJc w:val="left"/>
      <w:pPr>
        <w:ind w:left="2271" w:hanging="360"/>
      </w:pPr>
      <w:rPr>
        <w:rFonts w:hint="default"/>
      </w:rPr>
    </w:lvl>
    <w:lvl w:ilvl="4" w:tplc="A38CDA96">
      <w:start w:val="1"/>
      <w:numFmt w:val="bullet"/>
      <w:lvlText w:val="•"/>
      <w:lvlJc w:val="left"/>
      <w:pPr>
        <w:ind w:left="2811" w:hanging="360"/>
      </w:pPr>
      <w:rPr>
        <w:rFonts w:hint="default"/>
      </w:rPr>
    </w:lvl>
    <w:lvl w:ilvl="5" w:tplc="68C026F0">
      <w:start w:val="1"/>
      <w:numFmt w:val="bullet"/>
      <w:lvlText w:val="•"/>
      <w:lvlJc w:val="left"/>
      <w:pPr>
        <w:ind w:left="3351" w:hanging="360"/>
      </w:pPr>
      <w:rPr>
        <w:rFonts w:hint="default"/>
      </w:rPr>
    </w:lvl>
    <w:lvl w:ilvl="6" w:tplc="32509C90">
      <w:start w:val="1"/>
      <w:numFmt w:val="bullet"/>
      <w:lvlText w:val="•"/>
      <w:lvlJc w:val="left"/>
      <w:pPr>
        <w:ind w:left="3891" w:hanging="360"/>
      </w:pPr>
      <w:rPr>
        <w:rFonts w:hint="default"/>
      </w:rPr>
    </w:lvl>
    <w:lvl w:ilvl="7" w:tplc="B9A81692">
      <w:start w:val="1"/>
      <w:numFmt w:val="bullet"/>
      <w:lvlText w:val="•"/>
      <w:lvlJc w:val="left"/>
      <w:pPr>
        <w:ind w:left="4432" w:hanging="360"/>
      </w:pPr>
      <w:rPr>
        <w:rFonts w:hint="default"/>
      </w:rPr>
    </w:lvl>
    <w:lvl w:ilvl="8" w:tplc="4ED22F20">
      <w:start w:val="1"/>
      <w:numFmt w:val="bullet"/>
      <w:lvlText w:val="•"/>
      <w:lvlJc w:val="left"/>
      <w:pPr>
        <w:ind w:left="4972" w:hanging="3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296"/>
    <w:rsid w:val="000D29F9"/>
    <w:rsid w:val="001A5258"/>
    <w:rsid w:val="001C4333"/>
    <w:rsid w:val="001D0038"/>
    <w:rsid w:val="002E053D"/>
    <w:rsid w:val="00355FFC"/>
    <w:rsid w:val="003741CC"/>
    <w:rsid w:val="003A5502"/>
    <w:rsid w:val="003B335E"/>
    <w:rsid w:val="005F69F8"/>
    <w:rsid w:val="006262F7"/>
    <w:rsid w:val="00640ACF"/>
    <w:rsid w:val="00652DED"/>
    <w:rsid w:val="00710DFA"/>
    <w:rsid w:val="00826391"/>
    <w:rsid w:val="00854C42"/>
    <w:rsid w:val="0088483F"/>
    <w:rsid w:val="008A4B0A"/>
    <w:rsid w:val="008E4112"/>
    <w:rsid w:val="009A010E"/>
    <w:rsid w:val="00A41CF7"/>
    <w:rsid w:val="00A41E90"/>
    <w:rsid w:val="00B023D7"/>
    <w:rsid w:val="00B26D6A"/>
    <w:rsid w:val="00B46111"/>
    <w:rsid w:val="00B522B7"/>
    <w:rsid w:val="00B74471"/>
    <w:rsid w:val="00B8022B"/>
    <w:rsid w:val="00C03296"/>
    <w:rsid w:val="00C21FE9"/>
    <w:rsid w:val="00C97315"/>
    <w:rsid w:val="00CB29C9"/>
    <w:rsid w:val="00CB38BB"/>
    <w:rsid w:val="00D24168"/>
    <w:rsid w:val="00D66430"/>
    <w:rsid w:val="00DA28C7"/>
    <w:rsid w:val="00ED290E"/>
    <w:rsid w:val="00F570AC"/>
    <w:rsid w:val="00FB2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97"/>
      <w:ind w:left="100"/>
      <w:outlineLvl w:val="0"/>
    </w:pPr>
    <w:rPr>
      <w:rFonts w:ascii="Cambria" w:eastAsia="Cambria" w:hAnsi="Cambria"/>
      <w:b/>
      <w:bCs/>
      <w:sz w:val="52"/>
      <w:szCs w:val="52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Cambria" w:eastAsia="Cambria" w:hAnsi="Cambria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100"/>
      <w:outlineLvl w:val="2"/>
    </w:pPr>
    <w:rPr>
      <w:rFonts w:ascii="Cambria" w:eastAsia="Cambria" w:hAnsi="Cambria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178"/>
      <w:ind w:left="100"/>
    </w:pPr>
    <w:rPr>
      <w:rFonts w:ascii="Cambria" w:eastAsia="Cambria" w:hAnsi="Cambria"/>
      <w:b/>
      <w:bCs/>
      <w:sz w:val="24"/>
      <w:szCs w:val="24"/>
    </w:rPr>
  </w:style>
  <w:style w:type="paragraph" w:styleId="BodyText">
    <w:name w:val="Body Text"/>
    <w:basedOn w:val="Normal"/>
    <w:uiPriority w:val="1"/>
    <w:qFormat/>
    <w:pPr>
      <w:spacing w:before="68"/>
      <w:ind w:left="496" w:hanging="360"/>
    </w:pPr>
    <w:rPr>
      <w:rFonts w:ascii="Cambria" w:eastAsia="Cambria" w:hAnsi="Cambria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26D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D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33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335E"/>
  </w:style>
  <w:style w:type="paragraph" w:styleId="Footer">
    <w:name w:val="footer"/>
    <w:basedOn w:val="Normal"/>
    <w:link w:val="FooterChar"/>
    <w:uiPriority w:val="99"/>
    <w:unhideWhenUsed/>
    <w:rsid w:val="003B33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335E"/>
  </w:style>
  <w:style w:type="character" w:styleId="Hyperlink">
    <w:name w:val="Hyperlink"/>
    <w:basedOn w:val="DefaultParagraphFont"/>
    <w:uiPriority w:val="99"/>
    <w:unhideWhenUsed/>
    <w:rsid w:val="00F570A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97"/>
      <w:ind w:left="100"/>
      <w:outlineLvl w:val="0"/>
    </w:pPr>
    <w:rPr>
      <w:rFonts w:ascii="Cambria" w:eastAsia="Cambria" w:hAnsi="Cambria"/>
      <w:b/>
      <w:bCs/>
      <w:sz w:val="52"/>
      <w:szCs w:val="52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Cambria" w:eastAsia="Cambria" w:hAnsi="Cambria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100"/>
      <w:outlineLvl w:val="2"/>
    </w:pPr>
    <w:rPr>
      <w:rFonts w:ascii="Cambria" w:eastAsia="Cambria" w:hAnsi="Cambria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178"/>
      <w:ind w:left="100"/>
    </w:pPr>
    <w:rPr>
      <w:rFonts w:ascii="Cambria" w:eastAsia="Cambria" w:hAnsi="Cambria"/>
      <w:b/>
      <w:bCs/>
      <w:sz w:val="24"/>
      <w:szCs w:val="24"/>
    </w:rPr>
  </w:style>
  <w:style w:type="paragraph" w:styleId="BodyText">
    <w:name w:val="Body Text"/>
    <w:basedOn w:val="Normal"/>
    <w:uiPriority w:val="1"/>
    <w:qFormat/>
    <w:pPr>
      <w:spacing w:before="68"/>
      <w:ind w:left="496" w:hanging="360"/>
    </w:pPr>
    <w:rPr>
      <w:rFonts w:ascii="Cambria" w:eastAsia="Cambria" w:hAnsi="Cambria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26D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D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33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335E"/>
  </w:style>
  <w:style w:type="paragraph" w:styleId="Footer">
    <w:name w:val="footer"/>
    <w:basedOn w:val="Normal"/>
    <w:link w:val="FooterChar"/>
    <w:uiPriority w:val="99"/>
    <w:unhideWhenUsed/>
    <w:rsid w:val="003B33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335E"/>
  </w:style>
  <w:style w:type="character" w:styleId="Hyperlink">
    <w:name w:val="Hyperlink"/>
    <w:basedOn w:val="DefaultParagraphFont"/>
    <w:uiPriority w:val="99"/>
    <w:unhideWhenUsed/>
    <w:rsid w:val="00F570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footer" Target="footer1.xml"/><Relationship Id="rId55" Type="http://schemas.openxmlformats.org/officeDocument/2006/relationships/hyperlink" Target="http://www.mpp.govt.nz/" TargetMode="External"/><Relationship Id="rId63" Type="http://schemas.openxmlformats.org/officeDocument/2006/relationships/image" Target="media/image44.jpeg"/><Relationship Id="rId68" Type="http://schemas.openxmlformats.org/officeDocument/2006/relationships/image" Target="media/image48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2.jpeg"/><Relationship Id="rId58" Type="http://schemas.openxmlformats.org/officeDocument/2006/relationships/hyperlink" Target="http://www.odi.govt.nz/" TargetMode="External"/><Relationship Id="rId66" Type="http://schemas.openxmlformats.org/officeDocument/2006/relationships/image" Target="media/image4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eader" Target="header1.xml"/><Relationship Id="rId57" Type="http://schemas.openxmlformats.org/officeDocument/2006/relationships/image" Target="media/image43.jpeg"/><Relationship Id="rId61" Type="http://schemas.openxmlformats.org/officeDocument/2006/relationships/hyperlink" Target="http://www.webtoolkit.govt.nz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1.png"/><Relationship Id="rId60" Type="http://schemas.openxmlformats.org/officeDocument/2006/relationships/footer" Target="footer3.xml"/><Relationship Id="rId65" Type="http://schemas.openxmlformats.org/officeDocument/2006/relationships/image" Target="media/image45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hyperlink" Target="http://www/" TargetMode="External"/><Relationship Id="rId64" Type="http://schemas.openxmlformats.org/officeDocument/2006/relationships/hyperlink" Target="http://www.govt.nz/" TargetMode="External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://www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oter" Target="footer2.xml"/><Relationship Id="rId67" Type="http://schemas.openxmlformats.org/officeDocument/2006/relationships/image" Target="media/image47.jpe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hyperlink" Target="http://www.tpk.govt.nz/" TargetMode="External"/><Relationship Id="rId62" Type="http://schemas.openxmlformats.org/officeDocument/2006/relationships/hyperlink" Target="http://www.dpmc.govt.nz/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919460-2363-4ED5-8A28-2F3A531BD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61220D3C</Template>
  <TotalTime>0</TotalTime>
  <Pages>19</Pages>
  <Words>6393</Words>
  <Characters>36442</Characters>
  <Application>Microsoft Office Word</Application>
  <DocSecurity>0</DocSecurity>
  <Lines>303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Internal Affairs</Company>
  <LinksUpToDate>false</LinksUpToDate>
  <CharactersWithSpaces>42750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Manterys</dc:creator>
  <cp:lastModifiedBy>Rehana Mohideen Brown</cp:lastModifiedBy>
  <cp:revision>2</cp:revision>
  <cp:lastPrinted>2016-08-31T23:07:00Z</cp:lastPrinted>
  <dcterms:created xsi:type="dcterms:W3CDTF">2016-09-20T04:12:00Z</dcterms:created>
  <dcterms:modified xsi:type="dcterms:W3CDTF">2016-09-20T04:12:00Z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2016-07-19T00:00:00Z</vt:filetime>
  </property>
  <property fmtid="{D5CDD505-2E9C-101B-9397-08002B2CF9AE}" pid="3" name="LastSaved">
    <vt:filetime>2016-08-11T00:00:00Z</vt:filetime>
  </property>
</Properties>
</file>