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4A13" w:rsidRDefault="00494A13" w:rsidP="00494A13">
      <w:pPr>
        <w:pStyle w:val="Heading1"/>
      </w:pPr>
    </w:p>
    <w:p w:rsidR="00B66FCA" w:rsidRPr="00CF3EFA" w:rsidRDefault="00CF3EFA" w:rsidP="00494A13">
      <w:pPr>
        <w:pStyle w:val="Heading1"/>
      </w:pPr>
      <w:r w:rsidRPr="00CF3EFA">
        <w:t>Division 9 - Tai-Sai</w:t>
      </w:r>
    </w:p>
    <w:p w:rsidR="00B66FCA" w:rsidRPr="00CF3EFA" w:rsidRDefault="00B66FCA" w:rsidP="00CF3EFA">
      <w:pPr>
        <w:spacing w:after="60"/>
      </w:pPr>
      <w:r w:rsidRPr="00CF3EFA">
        <w:t>Section 1</w:t>
      </w:r>
      <w:r w:rsidRPr="00CF3EFA">
        <w:tab/>
      </w:r>
      <w:r w:rsidR="00CF3EFA">
        <w:tab/>
      </w:r>
      <w:r w:rsidRPr="00CF3EFA">
        <w:t>Interpretation</w:t>
      </w:r>
    </w:p>
    <w:p w:rsidR="00B66FCA" w:rsidRPr="00CF3EFA" w:rsidRDefault="00B66FCA" w:rsidP="00CF3EFA">
      <w:pPr>
        <w:spacing w:after="60"/>
      </w:pPr>
      <w:r w:rsidRPr="00CF3EFA">
        <w:t>Section 2</w:t>
      </w:r>
      <w:r w:rsidRPr="00CF3EFA">
        <w:tab/>
      </w:r>
      <w:r w:rsidR="00CF3EFA">
        <w:tab/>
      </w:r>
      <w:r w:rsidRPr="00CF3EFA">
        <w:t>Application</w:t>
      </w:r>
    </w:p>
    <w:p w:rsidR="00B66FCA" w:rsidRPr="00CF3EFA" w:rsidRDefault="00B66FCA" w:rsidP="00CF3EFA">
      <w:pPr>
        <w:spacing w:after="60"/>
      </w:pPr>
      <w:r w:rsidRPr="00CF3EFA">
        <w:t xml:space="preserve">Section 3 </w:t>
      </w:r>
      <w:r w:rsidRPr="00CF3EFA">
        <w:tab/>
      </w:r>
      <w:r w:rsidR="00CF3EFA">
        <w:tab/>
      </w:r>
      <w:r w:rsidRPr="00CF3EFA">
        <w:t>Table Layout and Equipment</w:t>
      </w:r>
      <w:r w:rsidRPr="00CF3EFA">
        <w:tab/>
      </w:r>
    </w:p>
    <w:p w:rsidR="00B66FCA" w:rsidRPr="00CF3EFA" w:rsidRDefault="00B66FCA" w:rsidP="00CF3EFA">
      <w:pPr>
        <w:spacing w:after="60"/>
      </w:pPr>
      <w:r w:rsidRPr="00CF3EFA">
        <w:t>Section 4</w:t>
      </w:r>
      <w:r w:rsidRPr="00CF3EFA">
        <w:tab/>
      </w:r>
      <w:r w:rsidR="00CF3EFA">
        <w:tab/>
      </w:r>
      <w:r w:rsidRPr="00CF3EFA">
        <w:t>Wagers</w:t>
      </w:r>
    </w:p>
    <w:p w:rsidR="00B66FCA" w:rsidRPr="00CF3EFA" w:rsidRDefault="00B66FCA" w:rsidP="00CF3EFA">
      <w:pPr>
        <w:spacing w:after="60"/>
      </w:pPr>
      <w:r w:rsidRPr="00CF3EFA">
        <w:t>Section 5</w:t>
      </w:r>
      <w:r w:rsidRPr="00CF3EFA">
        <w:tab/>
      </w:r>
      <w:r w:rsidR="00CF3EFA">
        <w:tab/>
      </w:r>
      <w:r w:rsidRPr="00CF3EFA">
        <w:t>Opening of Table for Gambling</w:t>
      </w:r>
    </w:p>
    <w:p w:rsidR="00B66FCA" w:rsidRPr="00CF3EFA" w:rsidRDefault="00B66FCA" w:rsidP="00CF3EFA">
      <w:pPr>
        <w:spacing w:after="60"/>
      </w:pPr>
      <w:r w:rsidRPr="00CF3EFA">
        <w:t>Section 6</w:t>
      </w:r>
      <w:r w:rsidRPr="00CF3EFA">
        <w:tab/>
      </w:r>
      <w:r w:rsidR="00CF3EFA">
        <w:tab/>
      </w:r>
      <w:r w:rsidRPr="00CF3EFA">
        <w:t>Dice Tumbler and Table Operation – Style A</w:t>
      </w:r>
    </w:p>
    <w:p w:rsidR="00B66FCA" w:rsidRPr="00CF3EFA" w:rsidRDefault="00B66FCA" w:rsidP="00CF3EFA">
      <w:pPr>
        <w:spacing w:after="60"/>
      </w:pPr>
      <w:r w:rsidRPr="00CF3EFA">
        <w:t>Section 6A</w:t>
      </w:r>
      <w:r w:rsidRPr="00CF3EFA">
        <w:tab/>
      </w:r>
      <w:r w:rsidR="00CF3EFA">
        <w:tab/>
      </w:r>
      <w:r w:rsidRPr="00CF3EFA">
        <w:t>Dice Throw and Table Operations – Style B</w:t>
      </w:r>
    </w:p>
    <w:p w:rsidR="00B66FCA" w:rsidRPr="00CF3EFA" w:rsidRDefault="00B66FCA" w:rsidP="00CF3EFA">
      <w:pPr>
        <w:spacing w:after="60"/>
      </w:pPr>
      <w:r w:rsidRPr="00CF3EFA">
        <w:t>Section 7</w:t>
      </w:r>
      <w:r w:rsidRPr="00CF3EFA">
        <w:tab/>
      </w:r>
      <w:r w:rsidR="00CF3EFA">
        <w:tab/>
      </w:r>
      <w:r w:rsidRPr="00CF3EFA">
        <w:t>Irregularities</w:t>
      </w:r>
    </w:p>
    <w:p w:rsidR="00B66FCA" w:rsidRPr="00CF3EFA" w:rsidRDefault="00B66FCA" w:rsidP="00CF3EFA">
      <w:pPr>
        <w:spacing w:after="60"/>
      </w:pPr>
      <w:r w:rsidRPr="00CF3EFA">
        <w:t>Appendix 1</w:t>
      </w:r>
      <w:r w:rsidRPr="00CF3EFA">
        <w:tab/>
      </w:r>
      <w:r w:rsidR="00CF3EFA">
        <w:tab/>
      </w:r>
      <w:r w:rsidRPr="00CF3EFA">
        <w:t>Tai-Sai Table Layout</w:t>
      </w:r>
    </w:p>
    <w:p w:rsidR="00B66FCA" w:rsidRPr="00CF3EFA" w:rsidRDefault="00B66FCA" w:rsidP="00CF3EFA">
      <w:pPr>
        <w:spacing w:after="60"/>
      </w:pPr>
      <w:r w:rsidRPr="00CF3EFA">
        <w:t>Appendix 2</w:t>
      </w:r>
      <w:r w:rsidRPr="00CF3EFA">
        <w:tab/>
      </w:r>
      <w:r w:rsidR="00CF3EFA">
        <w:tab/>
      </w:r>
      <w:r w:rsidRPr="00CF3EFA">
        <w:t>Tai-Sai Table Layout (Alternative)</w:t>
      </w:r>
    </w:p>
    <w:p w:rsidR="00B66FCA" w:rsidRPr="00CF3EFA" w:rsidRDefault="00B66FCA" w:rsidP="00CF3EFA">
      <w:r w:rsidRPr="00CF3EFA">
        <w:t>Appendix 3</w:t>
      </w:r>
      <w:r w:rsidRPr="00CF3EFA">
        <w:tab/>
      </w:r>
      <w:r w:rsidR="00CF3EFA">
        <w:tab/>
      </w:r>
      <w:r w:rsidRPr="00CF3EFA">
        <w:t xml:space="preserve">Tai-Sai Style B Throwing Area Layout </w:t>
      </w:r>
    </w:p>
    <w:p w:rsidR="00B66FCA" w:rsidRPr="00CF3EFA" w:rsidRDefault="00B66FCA" w:rsidP="00494A13">
      <w:pPr>
        <w:pStyle w:val="Heading2"/>
      </w:pPr>
      <w:r w:rsidRPr="00CF3EFA">
        <w:t>1.0</w:t>
      </w:r>
      <w:r w:rsidRPr="00CF3EFA">
        <w:tab/>
        <w:t>Interpretation</w:t>
      </w:r>
    </w:p>
    <w:p w:rsidR="00B66FCA" w:rsidRPr="00CF3EFA" w:rsidRDefault="00B66FCA" w:rsidP="00CF3EFA">
      <w:r w:rsidRPr="00CF3EFA">
        <w:t>In this division, unless the contrary intention appears:</w:t>
      </w:r>
    </w:p>
    <w:p w:rsidR="00B66FCA" w:rsidRPr="00CF3EFA" w:rsidRDefault="00B66FCA" w:rsidP="00CF3EFA">
      <w:r w:rsidRPr="003A1371">
        <w:rPr>
          <w:b/>
        </w:rPr>
        <w:t>“Tai-Sai Style A”</w:t>
      </w:r>
      <w:r w:rsidRPr="00CF3EFA">
        <w:t xml:space="preserve"> means a version of Tai-Sai conducted in accordance with section 6;</w:t>
      </w:r>
    </w:p>
    <w:p w:rsidR="00B66FCA" w:rsidRPr="00CF3EFA" w:rsidRDefault="00B66FCA" w:rsidP="00CF3EFA">
      <w:r w:rsidRPr="003A1371">
        <w:rPr>
          <w:b/>
        </w:rPr>
        <w:t>“Tai-Sai Style B”</w:t>
      </w:r>
      <w:r w:rsidRPr="00CF3EFA">
        <w:t xml:space="preserve"> means a version of Tai-Sai conducted in accordance with section 6A;</w:t>
      </w:r>
    </w:p>
    <w:p w:rsidR="00B66FCA" w:rsidRPr="00CF3EFA" w:rsidRDefault="00B66FCA" w:rsidP="00CF3EFA">
      <w:r w:rsidRPr="003A1371">
        <w:rPr>
          <w:b/>
        </w:rPr>
        <w:t>“Total”</w:t>
      </w:r>
      <w:r w:rsidRPr="00CF3EFA">
        <w:t xml:space="preserve"> means the total of the values of the high or uppermost faces of the 3 dice after any given spin of the dice in the dice tumbler.</w:t>
      </w:r>
    </w:p>
    <w:p w:rsidR="00B66FCA" w:rsidRPr="00CF3EFA" w:rsidRDefault="00B66FCA" w:rsidP="00494A13">
      <w:pPr>
        <w:pStyle w:val="Heading2"/>
      </w:pPr>
      <w:r w:rsidRPr="00CF3EFA">
        <w:t>2.0</w:t>
      </w:r>
      <w:r w:rsidRPr="00CF3EFA">
        <w:tab/>
        <w:t xml:space="preserve">Application </w:t>
      </w:r>
    </w:p>
    <w:p w:rsidR="00B66FCA" w:rsidRPr="00CF3EFA" w:rsidRDefault="00B66FCA" w:rsidP="00CF3EFA">
      <w:r w:rsidRPr="00CF3EFA">
        <w:t>The rules contained in this division, together with the general rules contained in division 1, shall apply to the game of Tai-Sai.</w:t>
      </w:r>
    </w:p>
    <w:p w:rsidR="00B66FCA" w:rsidRPr="00CF3EFA" w:rsidRDefault="00B66FCA" w:rsidP="00494A13">
      <w:pPr>
        <w:pStyle w:val="Heading2"/>
      </w:pPr>
      <w:r w:rsidRPr="00CF3EFA">
        <w:t>3.0</w:t>
      </w:r>
      <w:r w:rsidRPr="00CF3EFA">
        <w:tab/>
        <w:t>Table Layout and Equipment</w:t>
      </w:r>
    </w:p>
    <w:p w:rsidR="00B66FCA" w:rsidRPr="00CF3EFA" w:rsidRDefault="00B66FCA" w:rsidP="003A1371">
      <w:pPr>
        <w:ind w:left="564" w:hanging="564"/>
      </w:pPr>
      <w:r w:rsidRPr="00CF3EFA">
        <w:t>3.1</w:t>
      </w:r>
      <w:r w:rsidRPr="00CF3EFA">
        <w:tab/>
        <w:t xml:space="preserve">Tai-Sai shall be played at a table covered with a clear top having on 1 side places for the players and on the opposite side a place for the Dealer. Each Tai-Sai table shall have a drop box attached to it. </w:t>
      </w:r>
    </w:p>
    <w:p w:rsidR="00B66FCA" w:rsidRPr="00CF3EFA" w:rsidRDefault="00B66FCA" w:rsidP="003A1371">
      <w:pPr>
        <w:ind w:left="564" w:hanging="564"/>
      </w:pPr>
      <w:r w:rsidRPr="00CF3EFA">
        <w:t>3.1A</w:t>
      </w:r>
      <w:r w:rsidRPr="00CF3EFA">
        <w:tab/>
        <w:t>For Style B Tai Sai the standard table will have attached at one end a “throwing area” with raised sides, sufficiently high to prevent the dice from being interfered with, marked in a manner substantially similar to that shown in appendix 3.</w:t>
      </w:r>
    </w:p>
    <w:p w:rsidR="00B66FCA" w:rsidRPr="00CF3EFA" w:rsidRDefault="00B66FCA" w:rsidP="00494A13">
      <w:pPr>
        <w:keepLines w:val="0"/>
        <w:widowControl w:val="0"/>
        <w:ind w:left="561" w:hanging="561"/>
      </w:pPr>
      <w:r w:rsidRPr="00CF3EFA">
        <w:t>3.2</w:t>
      </w:r>
      <w:r w:rsidRPr="00CF3EFA">
        <w:tab/>
        <w:t xml:space="preserve">The top of the table shall be marked, in a manner substantially similar to that shown in </w:t>
      </w:r>
      <w:r w:rsidRPr="00CF3EFA">
        <w:lastRenderedPageBreak/>
        <w:t>either of the appendices, with areas for the placement of the various wagers permitted in the game and their respective payout odds.</w:t>
      </w:r>
    </w:p>
    <w:p w:rsidR="00B66FCA" w:rsidRPr="00CF3EFA" w:rsidRDefault="00B66FCA" w:rsidP="003A1371">
      <w:pPr>
        <w:spacing w:after="80"/>
        <w:ind w:left="561" w:hanging="561"/>
      </w:pPr>
      <w:r w:rsidRPr="00CF3EFA">
        <w:t>3.3</w:t>
      </w:r>
      <w:r w:rsidRPr="00CF3EFA">
        <w:tab/>
        <w:t>The table shall be fitted with electronic equipment which is:</w:t>
      </w:r>
    </w:p>
    <w:p w:rsidR="00B66FCA" w:rsidRPr="00CF3EFA" w:rsidRDefault="00B66FCA" w:rsidP="003A1371">
      <w:pPr>
        <w:pStyle w:val="Bullet"/>
      </w:pPr>
      <w:r w:rsidRPr="00CF3EFA">
        <w:t>linked to an entry terminal which is attached to the top of the table and has:</w:t>
      </w:r>
    </w:p>
    <w:p w:rsidR="00B66FCA" w:rsidRPr="00CF3EFA" w:rsidRDefault="00B66FCA" w:rsidP="003A1371">
      <w:pPr>
        <w:pStyle w:val="Bulletlevel2"/>
      </w:pPr>
      <w:r w:rsidRPr="00CF3EFA">
        <w:t>6 buttons or switches numbered 1, 2, 3, 4, 5 and 6 respectively,</w:t>
      </w:r>
    </w:p>
    <w:p w:rsidR="00B66FCA" w:rsidRPr="00CF3EFA" w:rsidRDefault="00B66FCA" w:rsidP="003A1371">
      <w:pPr>
        <w:pStyle w:val="Bulletlevel2"/>
      </w:pPr>
      <w:r w:rsidRPr="00CF3EFA">
        <w:t>1 entry button, and</w:t>
      </w:r>
    </w:p>
    <w:p w:rsidR="00B66FCA" w:rsidRPr="00CF3EFA" w:rsidRDefault="00B66FCA" w:rsidP="003A1371">
      <w:pPr>
        <w:pStyle w:val="Bulletlevel2"/>
      </w:pPr>
      <w:r w:rsidRPr="00CF3EFA">
        <w:t>1 light-emitting diode, which gives visual verification of the last 3 numbered buttons or switches depressed, being the 3 numbers entered into the electronic equipment when the entry button is depressed; and</w:t>
      </w:r>
    </w:p>
    <w:p w:rsidR="00B66FCA" w:rsidRPr="00CF3EFA" w:rsidRDefault="00B66FCA" w:rsidP="003A1371">
      <w:pPr>
        <w:pStyle w:val="Bullet"/>
        <w:spacing w:after="240"/>
        <w:ind w:left="924" w:hanging="357"/>
      </w:pPr>
      <w:r w:rsidRPr="00CF3EFA">
        <w:t>programmed so that when the 3 winning numbers corresponding to a declared result of a game are entered into the equipment by the activation of the relevant numbered buttons or switches, all the areas of the layout representing the winning combination or combinations are illuminated.</w:t>
      </w:r>
    </w:p>
    <w:p w:rsidR="00B66FCA" w:rsidRPr="00CF3EFA" w:rsidRDefault="00B66FCA" w:rsidP="003A1371">
      <w:pPr>
        <w:spacing w:after="80"/>
        <w:ind w:left="561" w:hanging="561"/>
      </w:pPr>
      <w:r w:rsidRPr="00CF3EFA">
        <w:t>3.4</w:t>
      </w:r>
      <w:r w:rsidRPr="00CF3EFA">
        <w:tab/>
        <w:t>The following equipment shall also be used in the game:</w:t>
      </w:r>
    </w:p>
    <w:p w:rsidR="00B66FCA" w:rsidRPr="00CF3EFA" w:rsidRDefault="00B66FCA" w:rsidP="00672F39">
      <w:pPr>
        <w:pStyle w:val="Bullet"/>
        <w:numPr>
          <w:ilvl w:val="0"/>
          <w:numId w:val="16"/>
        </w:numPr>
      </w:pPr>
      <w:r w:rsidRPr="00CF3EFA">
        <w:t>when Non-Value Chips are in use at the table, a display rack, which shall be used to indicate the colours and values of the Non-Value chips;</w:t>
      </w:r>
    </w:p>
    <w:p w:rsidR="00B66FCA" w:rsidRPr="00CF3EFA" w:rsidRDefault="00B66FCA" w:rsidP="00672F39">
      <w:pPr>
        <w:pStyle w:val="Bullet"/>
        <w:numPr>
          <w:ilvl w:val="0"/>
          <w:numId w:val="16"/>
        </w:numPr>
      </w:pPr>
      <w:r w:rsidRPr="00CF3EFA">
        <w:t>when Non-Value Chips are in use at the table, marker buttons of different colours, sufficient to indicate the values of the subsets of Non-Value Chips in use;</w:t>
      </w:r>
    </w:p>
    <w:p w:rsidR="00B66FCA" w:rsidRPr="00CF3EFA" w:rsidRDefault="00B66FCA" w:rsidP="00672F39">
      <w:pPr>
        <w:pStyle w:val="Bullet"/>
        <w:numPr>
          <w:ilvl w:val="0"/>
          <w:numId w:val="16"/>
        </w:numPr>
      </w:pPr>
      <w:r w:rsidRPr="00CF3EFA">
        <w:t>a change block, which shall be used for the acceptance and exchange of Chips;</w:t>
      </w:r>
    </w:p>
    <w:p w:rsidR="00B66FCA" w:rsidRPr="00CF3EFA" w:rsidRDefault="00B66FCA" w:rsidP="00672F39">
      <w:pPr>
        <w:pStyle w:val="Bullet"/>
        <w:numPr>
          <w:ilvl w:val="0"/>
          <w:numId w:val="16"/>
        </w:numPr>
      </w:pPr>
      <w:r w:rsidRPr="00CF3EFA">
        <w:t>a set of 3 dice, constructed of plastic;</w:t>
      </w:r>
    </w:p>
    <w:p w:rsidR="00B66FCA" w:rsidRPr="00CF3EFA" w:rsidRDefault="00B66FCA" w:rsidP="00672F39">
      <w:pPr>
        <w:pStyle w:val="Bullet"/>
        <w:numPr>
          <w:ilvl w:val="0"/>
          <w:numId w:val="16"/>
        </w:numPr>
      </w:pPr>
      <w:r w:rsidRPr="00CF3EFA">
        <w:t>a dice tumbler (Style A) which shall:</w:t>
      </w:r>
    </w:p>
    <w:p w:rsidR="00B66FCA" w:rsidRPr="00CF3EFA" w:rsidRDefault="00B66FCA" w:rsidP="003A1371">
      <w:pPr>
        <w:pStyle w:val="Bulletlevel2"/>
      </w:pPr>
      <w:r w:rsidRPr="00CF3EFA">
        <w:t>be mechanically, electrically or electronically activated,</w:t>
      </w:r>
    </w:p>
    <w:p w:rsidR="00B66FCA" w:rsidRPr="00CF3EFA" w:rsidRDefault="00B66FCA" w:rsidP="003A1371">
      <w:pPr>
        <w:pStyle w:val="Bulletlevel2"/>
      </w:pPr>
      <w:r w:rsidRPr="00CF3EFA">
        <w:t>be attached to the table,</w:t>
      </w:r>
    </w:p>
    <w:p w:rsidR="00B66FCA" w:rsidRPr="00CF3EFA" w:rsidRDefault="00B66FCA" w:rsidP="003A1371">
      <w:pPr>
        <w:pStyle w:val="Bulletlevel2"/>
      </w:pPr>
      <w:r w:rsidRPr="00CF3EFA">
        <w:t>contain the dice under seal in a transparent compartment,</w:t>
      </w:r>
    </w:p>
    <w:p w:rsidR="00B66FCA" w:rsidRPr="00CF3EFA" w:rsidRDefault="00B66FCA" w:rsidP="003A1371">
      <w:pPr>
        <w:pStyle w:val="Bulletlevel2"/>
      </w:pPr>
      <w:r w:rsidRPr="00CF3EFA">
        <w:t>have over the compartment securing the dice a dome-shaped, removable, non-transparent cover which conceals the dice while the tumbler is being shaken, and</w:t>
      </w:r>
    </w:p>
    <w:p w:rsidR="00B66FCA" w:rsidRPr="00CF3EFA" w:rsidRDefault="00B66FCA" w:rsidP="003A1371">
      <w:pPr>
        <w:pStyle w:val="Bulletlevel2"/>
      </w:pPr>
      <w:r w:rsidRPr="00CF3EFA">
        <w:t xml:space="preserve">be used to tumble the dice; </w:t>
      </w:r>
    </w:p>
    <w:p w:rsidR="00B66FCA" w:rsidRPr="00CF3EFA" w:rsidRDefault="00B66FCA" w:rsidP="00672F39">
      <w:pPr>
        <w:pStyle w:val="Bullet"/>
        <w:numPr>
          <w:ilvl w:val="0"/>
          <w:numId w:val="16"/>
        </w:numPr>
      </w:pPr>
      <w:r w:rsidRPr="00CF3EFA">
        <w:t>a bell;</w:t>
      </w:r>
    </w:p>
    <w:p w:rsidR="00B66FCA" w:rsidRPr="00CF3EFA" w:rsidRDefault="00B66FCA" w:rsidP="00672F39">
      <w:pPr>
        <w:pStyle w:val="Bullet"/>
        <w:numPr>
          <w:ilvl w:val="0"/>
          <w:numId w:val="16"/>
        </w:numPr>
      </w:pPr>
      <w:r w:rsidRPr="00CF3EFA">
        <w:t>at the option of the Casino Operator, a game results display, being an electronic device for recording and displaying the most recent winning results at the table; and</w:t>
      </w:r>
    </w:p>
    <w:p w:rsidR="00B66FCA" w:rsidRPr="00CF3EFA" w:rsidRDefault="00B66FCA" w:rsidP="003A1371">
      <w:pPr>
        <w:pStyle w:val="Bullet"/>
        <w:spacing w:after="240"/>
      </w:pPr>
      <w:r w:rsidRPr="00CF3EFA">
        <w:t>a dice “cup” (Style B)</w:t>
      </w:r>
    </w:p>
    <w:p w:rsidR="00B66FCA" w:rsidRPr="00CF3EFA" w:rsidRDefault="00B66FCA" w:rsidP="00494A13">
      <w:pPr>
        <w:pStyle w:val="Heading2"/>
      </w:pPr>
      <w:r w:rsidRPr="00CF3EFA">
        <w:t xml:space="preserve">4.0 </w:t>
      </w:r>
      <w:r w:rsidRPr="00CF3EFA">
        <w:tab/>
        <w:t>Wagers</w:t>
      </w:r>
    </w:p>
    <w:p w:rsidR="00B66FCA" w:rsidRPr="00CF3EFA" w:rsidRDefault="00B66FCA" w:rsidP="003A1371">
      <w:pPr>
        <w:spacing w:after="80"/>
        <w:ind w:left="561" w:hanging="561"/>
      </w:pPr>
      <w:r w:rsidRPr="00CF3EFA">
        <w:t>4.1</w:t>
      </w:r>
      <w:r w:rsidRPr="00CF3EFA">
        <w:tab/>
        <w:t>A player at the game may place the following wagers:</w:t>
      </w:r>
    </w:p>
    <w:p w:rsidR="00B66FCA" w:rsidRPr="00CF3EFA" w:rsidRDefault="00B66FCA" w:rsidP="00672F39">
      <w:pPr>
        <w:pStyle w:val="Bullet"/>
        <w:numPr>
          <w:ilvl w:val="0"/>
          <w:numId w:val="17"/>
        </w:numPr>
      </w:pPr>
      <w:r w:rsidRPr="00D07852">
        <w:rPr>
          <w:b/>
        </w:rPr>
        <w:t>“Small”,</w:t>
      </w:r>
      <w:r w:rsidRPr="00CF3EFA">
        <w:t xml:space="preserve"> which shall:</w:t>
      </w:r>
    </w:p>
    <w:p w:rsidR="00B66FCA" w:rsidRPr="00CF3EFA" w:rsidRDefault="00B66FCA" w:rsidP="003A1371">
      <w:pPr>
        <w:pStyle w:val="Bulletlevel2"/>
      </w:pPr>
      <w:r w:rsidRPr="00CF3EFA">
        <w:t>win if any of the Totals 4, 5, 6, 7, 8, 9 or 10 appears in any combination of the 3 dice, except in the case of triple 2 or triple 3, and</w:t>
      </w:r>
    </w:p>
    <w:p w:rsidR="00B66FCA" w:rsidRPr="00CF3EFA" w:rsidRDefault="00B66FCA" w:rsidP="003A1371">
      <w:pPr>
        <w:pStyle w:val="Bulletlevel2"/>
      </w:pPr>
      <w:r w:rsidRPr="00CF3EFA">
        <w:lastRenderedPageBreak/>
        <w:t>lose if any other Total appears, or if the Totals of 6 or 9 are determined as a result of the combination of the dice showing triple 2 or triple 3 respectively;</w:t>
      </w:r>
    </w:p>
    <w:p w:rsidR="00B66FCA" w:rsidRPr="00CF3EFA" w:rsidRDefault="00B66FCA" w:rsidP="00672F39">
      <w:pPr>
        <w:pStyle w:val="Bullet"/>
        <w:numPr>
          <w:ilvl w:val="0"/>
          <w:numId w:val="17"/>
        </w:numPr>
      </w:pPr>
      <w:r w:rsidRPr="00D07852">
        <w:rPr>
          <w:b/>
        </w:rPr>
        <w:t>“Big”,</w:t>
      </w:r>
      <w:r w:rsidRPr="00CF3EFA">
        <w:t xml:space="preserve"> which shall:</w:t>
      </w:r>
    </w:p>
    <w:p w:rsidR="00B66FCA" w:rsidRPr="00CF3EFA" w:rsidRDefault="00B66FCA" w:rsidP="003A1371">
      <w:pPr>
        <w:pStyle w:val="Bulletlevel2"/>
      </w:pPr>
      <w:r w:rsidRPr="00CF3EFA">
        <w:t>win if any of the Totals 11, 12, 13, 14, 15, 16 or 17 appears in any combination of the 3 dice, except in the case of triple 4 or triple 5, and</w:t>
      </w:r>
    </w:p>
    <w:p w:rsidR="00B66FCA" w:rsidRPr="00CF3EFA" w:rsidRDefault="00B66FCA" w:rsidP="003A1371">
      <w:pPr>
        <w:pStyle w:val="Bulletlevel2"/>
      </w:pPr>
      <w:r w:rsidRPr="00CF3EFA">
        <w:t>lose if any other Total appears, or if the Totals 12 or 15 are determined as a result of the combination of the dice showing triple 4 or triple 5 respectively;</w:t>
      </w:r>
    </w:p>
    <w:p w:rsidR="00B66FCA" w:rsidRPr="00CF3EFA" w:rsidRDefault="00B66FCA" w:rsidP="00672F39">
      <w:pPr>
        <w:pStyle w:val="Bullet"/>
        <w:numPr>
          <w:ilvl w:val="0"/>
          <w:numId w:val="17"/>
        </w:numPr>
      </w:pPr>
      <w:r w:rsidRPr="00D07852">
        <w:rPr>
          <w:b/>
        </w:rPr>
        <w:t>“Triples”,</w:t>
      </w:r>
      <w:r w:rsidRPr="00CF3EFA">
        <w:t xml:space="preserve"> being a wager on any 1 of the specific triples 1, 2, 3, 4, 5 or 6, which shall:</w:t>
      </w:r>
    </w:p>
    <w:p w:rsidR="00B66FCA" w:rsidRPr="00CF3EFA" w:rsidRDefault="00B66FCA" w:rsidP="003A1371">
      <w:pPr>
        <w:pStyle w:val="Bulletlevel2"/>
      </w:pPr>
      <w:r w:rsidRPr="00CF3EFA">
        <w:t>win if that triple appears, and</w:t>
      </w:r>
    </w:p>
    <w:p w:rsidR="00B66FCA" w:rsidRPr="00CF3EFA" w:rsidRDefault="00B66FCA" w:rsidP="003A1371">
      <w:pPr>
        <w:pStyle w:val="Bulletlevel2"/>
      </w:pPr>
      <w:r w:rsidRPr="00CF3EFA">
        <w:t>lose if any other combination appears;</w:t>
      </w:r>
    </w:p>
    <w:p w:rsidR="00B66FCA" w:rsidRPr="00CF3EFA" w:rsidRDefault="00B66FCA" w:rsidP="00672F39">
      <w:pPr>
        <w:pStyle w:val="Bullet"/>
        <w:numPr>
          <w:ilvl w:val="0"/>
          <w:numId w:val="17"/>
        </w:numPr>
      </w:pPr>
      <w:r w:rsidRPr="00D07852">
        <w:rPr>
          <w:b/>
        </w:rPr>
        <w:t>“Doubles”,</w:t>
      </w:r>
      <w:r w:rsidRPr="00CF3EFA">
        <w:t xml:space="preserve"> being a wager on any 1 of the specific doubles 1, 2, 3, 4, 5 or 6, which shall:</w:t>
      </w:r>
    </w:p>
    <w:p w:rsidR="00B66FCA" w:rsidRPr="00CD6859" w:rsidRDefault="00B66FCA" w:rsidP="003A1371">
      <w:pPr>
        <w:pStyle w:val="Bulletlevel2"/>
      </w:pPr>
      <w:r w:rsidRPr="00CD6859">
        <w:t>win if that double appears, and</w:t>
      </w:r>
    </w:p>
    <w:p w:rsidR="00B66FCA" w:rsidRPr="00CD6859" w:rsidRDefault="00B66FCA" w:rsidP="003A1371">
      <w:pPr>
        <w:pStyle w:val="Bulletlevel2"/>
      </w:pPr>
      <w:r w:rsidRPr="00CD6859">
        <w:t xml:space="preserve">win once only if a triple of the same number appears, and </w:t>
      </w:r>
    </w:p>
    <w:p w:rsidR="00B66FCA" w:rsidRPr="00CD6859" w:rsidRDefault="00B66FCA" w:rsidP="003A1371">
      <w:pPr>
        <w:pStyle w:val="Bulletlevel2"/>
      </w:pPr>
      <w:r w:rsidRPr="00CD6859">
        <w:t>lose if any other combination appears;</w:t>
      </w:r>
    </w:p>
    <w:p w:rsidR="00B66FCA" w:rsidRPr="00CF3EFA" w:rsidRDefault="00B66FCA" w:rsidP="00672F39">
      <w:pPr>
        <w:pStyle w:val="Bullet"/>
        <w:numPr>
          <w:ilvl w:val="0"/>
          <w:numId w:val="17"/>
        </w:numPr>
      </w:pPr>
      <w:r w:rsidRPr="00D07852">
        <w:rPr>
          <w:b/>
        </w:rPr>
        <w:t>“Any Triple”,</w:t>
      </w:r>
      <w:r w:rsidRPr="00CF3EFA">
        <w:t xml:space="preserve"> being a wager on any triple 1, 2, 3, 4, 5 or 6, which shall:</w:t>
      </w:r>
    </w:p>
    <w:p w:rsidR="00B66FCA" w:rsidRPr="00CD6859" w:rsidRDefault="00B66FCA" w:rsidP="003A1371">
      <w:pPr>
        <w:pStyle w:val="Bulletlevel2"/>
      </w:pPr>
      <w:r w:rsidRPr="00CD6859">
        <w:t xml:space="preserve">win if any of those triples appears, and </w:t>
      </w:r>
    </w:p>
    <w:p w:rsidR="00B66FCA" w:rsidRPr="00CD6859" w:rsidRDefault="00B66FCA" w:rsidP="003A1371">
      <w:pPr>
        <w:pStyle w:val="Bulletlevel2"/>
      </w:pPr>
      <w:r w:rsidRPr="00CD6859">
        <w:t>lose if any other combination appears;</w:t>
      </w:r>
    </w:p>
    <w:p w:rsidR="00B66FCA" w:rsidRPr="00CF3EFA" w:rsidRDefault="00B66FCA" w:rsidP="00672F39">
      <w:pPr>
        <w:pStyle w:val="Bullet"/>
        <w:numPr>
          <w:ilvl w:val="0"/>
          <w:numId w:val="17"/>
        </w:numPr>
      </w:pPr>
      <w:r w:rsidRPr="00D07852">
        <w:rPr>
          <w:b/>
        </w:rPr>
        <w:t>“3 Dice Totals”,</w:t>
      </w:r>
      <w:r w:rsidRPr="00CF3EFA">
        <w:t xml:space="preserve"> being a wager on any 1 of the following specific dice Totals of the 3 dice - 4, 5, 6, 7, 8, 9, 10, 11, 12, 13, 14, 15, 16 or 17 - which shall:</w:t>
      </w:r>
    </w:p>
    <w:p w:rsidR="00B66FCA" w:rsidRPr="00CD6859" w:rsidRDefault="00B66FCA" w:rsidP="003A1371">
      <w:pPr>
        <w:pStyle w:val="Bulletlevel2"/>
      </w:pPr>
      <w:r w:rsidRPr="00CD6859">
        <w:t>win if that Total appears in any combination of the 3 dice, and</w:t>
      </w:r>
    </w:p>
    <w:p w:rsidR="00B66FCA" w:rsidRPr="00CD6859" w:rsidRDefault="00B66FCA" w:rsidP="003A1371">
      <w:pPr>
        <w:pStyle w:val="Bulletlevel2"/>
      </w:pPr>
      <w:r w:rsidRPr="00CD6859">
        <w:t>lose if any other Total appears;</w:t>
      </w:r>
    </w:p>
    <w:p w:rsidR="00B66FCA" w:rsidRPr="00CF3EFA" w:rsidRDefault="00B66FCA" w:rsidP="00672F39">
      <w:pPr>
        <w:pStyle w:val="Bullet"/>
        <w:numPr>
          <w:ilvl w:val="0"/>
          <w:numId w:val="17"/>
        </w:numPr>
        <w:ind w:left="924" w:hanging="357"/>
      </w:pPr>
      <w:r w:rsidRPr="00D07852">
        <w:rPr>
          <w:b/>
        </w:rPr>
        <w:t>“Dice Combinations”</w:t>
      </w:r>
      <w:r w:rsidRPr="00CF3EFA">
        <w:t xml:space="preserve"> of</w:t>
      </w:r>
    </w:p>
    <w:p w:rsidR="00B66FCA" w:rsidRPr="00CF3EFA" w:rsidRDefault="00B66FCA" w:rsidP="003A1371">
      <w:pPr>
        <w:spacing w:before="80" w:after="80"/>
        <w:ind w:left="924"/>
      </w:pPr>
      <w:r w:rsidRPr="00CF3EFA">
        <w:t>1 and 2, 3, 4, 5 or 6,</w:t>
      </w:r>
    </w:p>
    <w:p w:rsidR="00B66FCA" w:rsidRPr="00CF3EFA" w:rsidRDefault="00B66FCA" w:rsidP="003A1371">
      <w:pPr>
        <w:spacing w:before="80" w:after="80"/>
        <w:ind w:left="924"/>
      </w:pPr>
      <w:r w:rsidRPr="00CF3EFA">
        <w:t>2 and 3, 4, 5 or 6,</w:t>
      </w:r>
    </w:p>
    <w:p w:rsidR="00B66FCA" w:rsidRPr="00CF3EFA" w:rsidRDefault="00B66FCA" w:rsidP="003A1371">
      <w:pPr>
        <w:spacing w:before="80" w:after="80"/>
        <w:ind w:left="924"/>
      </w:pPr>
      <w:r w:rsidRPr="00CF3EFA">
        <w:t>3 and 4, 5 or 6,</w:t>
      </w:r>
    </w:p>
    <w:p w:rsidR="00B66FCA" w:rsidRPr="00CF3EFA" w:rsidRDefault="00B66FCA" w:rsidP="003A1371">
      <w:pPr>
        <w:spacing w:before="80" w:after="80"/>
        <w:ind w:left="924"/>
      </w:pPr>
      <w:r w:rsidRPr="00CF3EFA">
        <w:t>4 and 5 or 6, or</w:t>
      </w:r>
    </w:p>
    <w:p w:rsidR="00B66FCA" w:rsidRPr="00CF3EFA" w:rsidRDefault="00B66FCA" w:rsidP="003A1371">
      <w:pPr>
        <w:spacing w:before="80" w:after="80"/>
        <w:ind w:left="924"/>
      </w:pPr>
      <w:r w:rsidRPr="00CF3EFA">
        <w:t>5 and 6,</w:t>
      </w:r>
    </w:p>
    <w:p w:rsidR="00B66FCA" w:rsidRPr="00CF3EFA" w:rsidRDefault="00B66FCA" w:rsidP="003A1371">
      <w:pPr>
        <w:spacing w:before="80" w:after="80"/>
        <w:ind w:left="924"/>
      </w:pPr>
      <w:r w:rsidRPr="00CF3EFA">
        <w:t>being a wager on any 1 of these specific combinations, which shall:</w:t>
      </w:r>
    </w:p>
    <w:p w:rsidR="00B66FCA" w:rsidRPr="00CD6859" w:rsidRDefault="00B66FCA" w:rsidP="003A1371">
      <w:pPr>
        <w:pStyle w:val="Bulletlevel2"/>
      </w:pPr>
      <w:r w:rsidRPr="00CD6859">
        <w:t xml:space="preserve">win if that combination appears on 2 or more of the dice, and </w:t>
      </w:r>
    </w:p>
    <w:p w:rsidR="00B66FCA" w:rsidRPr="00CD6859" w:rsidRDefault="00B66FCA" w:rsidP="003A1371">
      <w:pPr>
        <w:pStyle w:val="Bulletlevel2"/>
      </w:pPr>
      <w:r w:rsidRPr="00CD6859">
        <w:t>lose if any other combination appears;</w:t>
      </w:r>
    </w:p>
    <w:p w:rsidR="00B66FCA" w:rsidRPr="00CF3EFA" w:rsidRDefault="00B66FCA" w:rsidP="00672F39">
      <w:pPr>
        <w:pStyle w:val="Bullet"/>
        <w:numPr>
          <w:ilvl w:val="0"/>
          <w:numId w:val="17"/>
        </w:numPr>
        <w:ind w:left="924" w:hanging="357"/>
      </w:pPr>
      <w:r w:rsidRPr="00D07852">
        <w:rPr>
          <w:b/>
        </w:rPr>
        <w:t>“Individual Die Face Values”</w:t>
      </w:r>
      <w:r w:rsidRPr="00CF3EFA">
        <w:t xml:space="preserve"> of 1, 2, 3, 4, 5 or 6, being a wager on any 1 of those specific numbers, which shall:</w:t>
      </w:r>
    </w:p>
    <w:p w:rsidR="00B66FCA" w:rsidRPr="00CD6859" w:rsidRDefault="00B66FCA" w:rsidP="003A1371">
      <w:pPr>
        <w:pStyle w:val="Bulletlevel2"/>
      </w:pPr>
      <w:r w:rsidRPr="00CD6859">
        <w:t xml:space="preserve">win if that number appears on 1 or more of the dice, and </w:t>
      </w:r>
    </w:p>
    <w:p w:rsidR="00B66FCA" w:rsidRPr="00CD6859" w:rsidRDefault="00B66FCA" w:rsidP="003A1371">
      <w:pPr>
        <w:pStyle w:val="Bulletlevel2"/>
      </w:pPr>
      <w:r w:rsidRPr="00CD6859">
        <w:t>lose if that number does not appear.</w:t>
      </w:r>
    </w:p>
    <w:p w:rsidR="00B66FCA" w:rsidRPr="00CF3EFA" w:rsidRDefault="00B66FCA" w:rsidP="00D07852">
      <w:pPr>
        <w:spacing w:after="80"/>
        <w:ind w:firstLine="567"/>
      </w:pPr>
      <w:r w:rsidRPr="00CF3EFA">
        <w:t>And, where the alternative layout as shown in Appendix 2 is used:</w:t>
      </w:r>
    </w:p>
    <w:p w:rsidR="00B66FCA" w:rsidRPr="00CF3EFA" w:rsidRDefault="00B66FCA" w:rsidP="00672F39">
      <w:pPr>
        <w:pStyle w:val="Bullet"/>
        <w:numPr>
          <w:ilvl w:val="0"/>
          <w:numId w:val="17"/>
        </w:numPr>
        <w:ind w:left="924" w:hanging="357"/>
      </w:pPr>
      <w:r w:rsidRPr="00D07852">
        <w:rPr>
          <w:b/>
        </w:rPr>
        <w:t>“Three Dice Combinations”,</w:t>
      </w:r>
      <w:r w:rsidRPr="00CF3EFA">
        <w:t xml:space="preserve"> being a wager on any one of the following specific three dice combinations of:</w:t>
      </w:r>
    </w:p>
    <w:p w:rsidR="00B66FCA" w:rsidRPr="00CF3EFA" w:rsidRDefault="00B66FCA" w:rsidP="003A1371">
      <w:pPr>
        <w:spacing w:before="80" w:after="80"/>
        <w:ind w:left="924"/>
      </w:pPr>
      <w:r w:rsidRPr="00CF3EFA">
        <w:t>1,1 and 2,3,4,5 or 6</w:t>
      </w:r>
    </w:p>
    <w:p w:rsidR="00B66FCA" w:rsidRPr="00CF3EFA" w:rsidRDefault="00B66FCA" w:rsidP="003A1371">
      <w:pPr>
        <w:spacing w:before="80" w:after="80"/>
        <w:ind w:left="924"/>
      </w:pPr>
      <w:r w:rsidRPr="00CF3EFA">
        <w:lastRenderedPageBreak/>
        <w:t>2,2 and 1,3,4,5 or 6</w:t>
      </w:r>
    </w:p>
    <w:p w:rsidR="00B66FCA" w:rsidRPr="00CF3EFA" w:rsidRDefault="00B66FCA" w:rsidP="003A1371">
      <w:pPr>
        <w:spacing w:before="80" w:after="80"/>
        <w:ind w:left="924"/>
      </w:pPr>
      <w:r w:rsidRPr="00CF3EFA">
        <w:t>3,3 and 1,2,4,5 or 6</w:t>
      </w:r>
    </w:p>
    <w:p w:rsidR="00B66FCA" w:rsidRPr="00CF3EFA" w:rsidRDefault="00B66FCA" w:rsidP="003A1371">
      <w:pPr>
        <w:spacing w:before="80" w:after="80"/>
        <w:ind w:left="924"/>
      </w:pPr>
      <w:r w:rsidRPr="00CF3EFA">
        <w:t>4,4 and 1,2,3,5 or 6</w:t>
      </w:r>
    </w:p>
    <w:p w:rsidR="00B66FCA" w:rsidRPr="00CF3EFA" w:rsidRDefault="00B66FCA" w:rsidP="003A1371">
      <w:pPr>
        <w:spacing w:before="80" w:after="80"/>
        <w:ind w:left="924"/>
      </w:pPr>
      <w:r w:rsidRPr="00CF3EFA">
        <w:t>5,5 and 1,2,3,4 or 6</w:t>
      </w:r>
    </w:p>
    <w:p w:rsidR="00B66FCA" w:rsidRPr="00CF3EFA" w:rsidRDefault="00B66FCA" w:rsidP="003A1371">
      <w:pPr>
        <w:spacing w:before="80" w:after="80"/>
        <w:ind w:left="924"/>
      </w:pPr>
      <w:r w:rsidRPr="00CF3EFA">
        <w:t>6,6 and 1,2,3,4 or 5</w:t>
      </w:r>
    </w:p>
    <w:p w:rsidR="00B66FCA" w:rsidRPr="00CF3EFA" w:rsidRDefault="00B66FCA" w:rsidP="003A1371">
      <w:pPr>
        <w:spacing w:before="80" w:after="80"/>
        <w:ind w:left="924"/>
      </w:pPr>
      <w:r w:rsidRPr="00CF3EFA">
        <w:t>1,2 and 3,4,5, or 6</w:t>
      </w:r>
    </w:p>
    <w:p w:rsidR="00B66FCA" w:rsidRPr="00CF3EFA" w:rsidRDefault="00B66FCA" w:rsidP="003A1371">
      <w:pPr>
        <w:spacing w:before="80" w:after="80"/>
        <w:ind w:left="924"/>
      </w:pPr>
      <w:r w:rsidRPr="00CF3EFA">
        <w:t>1,3 and 4,5 or 6</w:t>
      </w:r>
    </w:p>
    <w:p w:rsidR="00B66FCA" w:rsidRPr="00CF3EFA" w:rsidRDefault="00B66FCA" w:rsidP="003A1371">
      <w:pPr>
        <w:spacing w:before="80" w:after="80"/>
        <w:ind w:left="924"/>
      </w:pPr>
      <w:r w:rsidRPr="00CF3EFA">
        <w:t>1,4 and 5 or 6</w:t>
      </w:r>
    </w:p>
    <w:p w:rsidR="00B66FCA" w:rsidRPr="00CF3EFA" w:rsidRDefault="00B66FCA" w:rsidP="003A1371">
      <w:pPr>
        <w:spacing w:before="80" w:after="80"/>
        <w:ind w:left="924"/>
      </w:pPr>
      <w:r w:rsidRPr="00CF3EFA">
        <w:t>1,5 and 6</w:t>
      </w:r>
    </w:p>
    <w:p w:rsidR="00B66FCA" w:rsidRPr="00CF3EFA" w:rsidRDefault="00B66FCA" w:rsidP="003A1371">
      <w:pPr>
        <w:spacing w:before="80" w:after="80"/>
        <w:ind w:left="924"/>
      </w:pPr>
      <w:r w:rsidRPr="00CF3EFA">
        <w:t>2,3 and 4,5 or 6</w:t>
      </w:r>
    </w:p>
    <w:p w:rsidR="00B66FCA" w:rsidRPr="00CF3EFA" w:rsidRDefault="00B66FCA" w:rsidP="003A1371">
      <w:pPr>
        <w:spacing w:before="80" w:after="80"/>
        <w:ind w:left="924"/>
      </w:pPr>
      <w:r w:rsidRPr="00CF3EFA">
        <w:t>2,4 and 5 or 6</w:t>
      </w:r>
    </w:p>
    <w:p w:rsidR="00B66FCA" w:rsidRPr="00CF3EFA" w:rsidRDefault="00B66FCA" w:rsidP="003A1371">
      <w:pPr>
        <w:spacing w:before="80" w:after="80"/>
        <w:ind w:left="924"/>
      </w:pPr>
      <w:r w:rsidRPr="00CF3EFA">
        <w:t>2,5 or 6</w:t>
      </w:r>
    </w:p>
    <w:p w:rsidR="00B66FCA" w:rsidRPr="00CF3EFA" w:rsidRDefault="00B66FCA" w:rsidP="003A1371">
      <w:pPr>
        <w:spacing w:before="80" w:after="80"/>
        <w:ind w:left="924"/>
      </w:pPr>
      <w:r w:rsidRPr="00CF3EFA">
        <w:t>3,4 and 5 or 6</w:t>
      </w:r>
    </w:p>
    <w:p w:rsidR="00B66FCA" w:rsidRPr="00CF3EFA" w:rsidRDefault="00B66FCA" w:rsidP="003A1371">
      <w:pPr>
        <w:spacing w:before="80" w:after="80"/>
        <w:ind w:left="924"/>
      </w:pPr>
      <w:r w:rsidRPr="00CF3EFA">
        <w:t>3,5 and 6</w:t>
      </w:r>
    </w:p>
    <w:p w:rsidR="00B66FCA" w:rsidRPr="00CF3EFA" w:rsidRDefault="00B66FCA" w:rsidP="003A1371">
      <w:pPr>
        <w:spacing w:before="80" w:after="80"/>
        <w:ind w:left="924"/>
      </w:pPr>
      <w:r w:rsidRPr="00CF3EFA">
        <w:t xml:space="preserve">4,5 and 6, </w:t>
      </w:r>
    </w:p>
    <w:p w:rsidR="00B66FCA" w:rsidRPr="00CF3EFA" w:rsidRDefault="00B66FCA" w:rsidP="003A1371">
      <w:pPr>
        <w:spacing w:before="80" w:after="80"/>
        <w:ind w:left="924"/>
      </w:pPr>
      <w:r w:rsidRPr="00CF3EFA">
        <w:t>which shall:</w:t>
      </w:r>
    </w:p>
    <w:p w:rsidR="00B66FCA" w:rsidRPr="00CD6859" w:rsidRDefault="00B66FCA" w:rsidP="003A1371">
      <w:pPr>
        <w:pStyle w:val="Bulletlevel2"/>
      </w:pPr>
      <w:r w:rsidRPr="00CD6859">
        <w:t>win if that combination appears on the three dice; and</w:t>
      </w:r>
    </w:p>
    <w:p w:rsidR="00B66FCA" w:rsidRPr="00CD6859" w:rsidRDefault="00B66FCA" w:rsidP="003A1371">
      <w:pPr>
        <w:pStyle w:val="Bulletlevel2"/>
      </w:pPr>
      <w:r w:rsidRPr="00CD6859">
        <w:t>lose if any other combination appears;</w:t>
      </w:r>
    </w:p>
    <w:p w:rsidR="00B66FCA" w:rsidRPr="00CF3EFA" w:rsidRDefault="00B66FCA" w:rsidP="00672F39">
      <w:pPr>
        <w:pStyle w:val="Bullet"/>
        <w:numPr>
          <w:ilvl w:val="0"/>
          <w:numId w:val="17"/>
        </w:numPr>
        <w:ind w:left="924" w:hanging="357"/>
      </w:pPr>
      <w:r w:rsidRPr="00D07852">
        <w:rPr>
          <w:b/>
        </w:rPr>
        <w:t>“Four Number Combinations”,</w:t>
      </w:r>
      <w:r w:rsidRPr="00CF3EFA">
        <w:t xml:space="preserve"> being a wager on any one of the following four number combinations of 6, 5, 4, 3 or 6, 5, 3, 2 or 5, 4, 3, 2 or 4, 3, 2, 1, which shall:</w:t>
      </w:r>
    </w:p>
    <w:p w:rsidR="00B66FCA" w:rsidRPr="00CD6859" w:rsidRDefault="00B66FCA" w:rsidP="003A1371">
      <w:pPr>
        <w:pStyle w:val="Bulletlevel2"/>
      </w:pPr>
      <w:r w:rsidRPr="00CD6859">
        <w:t xml:space="preserve">win if the three dice show 3 of the 4 of those numbers, and </w:t>
      </w:r>
    </w:p>
    <w:p w:rsidR="00B66FCA" w:rsidRPr="00CD6859" w:rsidRDefault="00B66FCA" w:rsidP="003A1371">
      <w:pPr>
        <w:pStyle w:val="Bulletlevel2"/>
      </w:pPr>
      <w:r w:rsidRPr="00CD6859">
        <w:t xml:space="preserve">otherwise lose; </w:t>
      </w:r>
    </w:p>
    <w:p w:rsidR="00B66FCA" w:rsidRPr="00CF3EFA" w:rsidRDefault="00B66FCA" w:rsidP="00672F39">
      <w:pPr>
        <w:pStyle w:val="Bullet"/>
        <w:numPr>
          <w:ilvl w:val="0"/>
          <w:numId w:val="17"/>
        </w:numPr>
        <w:ind w:left="924" w:hanging="357"/>
      </w:pPr>
      <w:r w:rsidRPr="00D07852">
        <w:rPr>
          <w:b/>
        </w:rPr>
        <w:t>“Odd”,</w:t>
      </w:r>
      <w:r w:rsidRPr="00CF3EFA">
        <w:t xml:space="preserve"> being a wager which shall:</w:t>
      </w:r>
    </w:p>
    <w:p w:rsidR="00B66FCA" w:rsidRPr="00CD6859" w:rsidRDefault="00B66FCA" w:rsidP="003A1371">
      <w:pPr>
        <w:pStyle w:val="Bulletlevel2"/>
      </w:pPr>
      <w:r w:rsidRPr="00CD6859">
        <w:t>win if any of the Totals 5, 7, 9, 11, 13, 15 or 17 appears in any combination of the three dice, except in the case of triple 3 or triple 5, and</w:t>
      </w:r>
    </w:p>
    <w:p w:rsidR="00B66FCA" w:rsidRPr="00CD6859" w:rsidRDefault="00B66FCA" w:rsidP="003A1371">
      <w:pPr>
        <w:pStyle w:val="Bulletlevel2"/>
      </w:pPr>
      <w:r w:rsidRPr="00CD6859">
        <w:t>lose if any other Total appears, or if the Totals 9 or 15 are determined as a result of the combination of the dice showing triple 3 or triple 5 respectively;</w:t>
      </w:r>
    </w:p>
    <w:p w:rsidR="00B66FCA" w:rsidRPr="00CF3EFA" w:rsidRDefault="00B66FCA" w:rsidP="00672F39">
      <w:pPr>
        <w:pStyle w:val="Bullet"/>
        <w:numPr>
          <w:ilvl w:val="0"/>
          <w:numId w:val="17"/>
        </w:numPr>
        <w:ind w:left="924" w:hanging="357"/>
      </w:pPr>
      <w:r w:rsidRPr="00D07852">
        <w:rPr>
          <w:b/>
        </w:rPr>
        <w:t>“Even”,</w:t>
      </w:r>
      <w:r w:rsidRPr="00CF3EFA">
        <w:t xml:space="preserve"> being a wager which shall:</w:t>
      </w:r>
    </w:p>
    <w:p w:rsidR="00B66FCA" w:rsidRPr="00CD6859" w:rsidRDefault="00B66FCA" w:rsidP="003A1371">
      <w:pPr>
        <w:pStyle w:val="Bulletlevel2"/>
      </w:pPr>
      <w:r w:rsidRPr="00CD6859">
        <w:t>win if any of the Totals 4, 6, 8, 10, 12, 14 or 16 appears in any combination of the three dice, except in the case of triple 2 or triple 4, and</w:t>
      </w:r>
    </w:p>
    <w:p w:rsidR="00B66FCA" w:rsidRPr="00CD6859" w:rsidRDefault="00B66FCA" w:rsidP="00D07852">
      <w:pPr>
        <w:pStyle w:val="Bulletlevel2"/>
        <w:spacing w:after="240"/>
      </w:pPr>
      <w:r w:rsidRPr="00CD6859">
        <w:t>lose if any other Total appears, or if the Totals 6 or 12 are determined as a result of the combination of the dice showing triple 2 or triple 4 respectively.</w:t>
      </w:r>
    </w:p>
    <w:p w:rsidR="00B66FCA" w:rsidRPr="00CF3EFA" w:rsidRDefault="00B66FCA" w:rsidP="00D07852">
      <w:pPr>
        <w:ind w:left="564" w:hanging="564"/>
      </w:pPr>
      <w:r w:rsidRPr="00CF3EFA">
        <w:t>4.2</w:t>
      </w:r>
      <w:r w:rsidRPr="00CF3EFA">
        <w:tab/>
        <w:t>Whether a wager wins or loses is determined by the values appearing on the high or uppermost faces of the dice. Only 1 face on each die shall be considered high or uppermost.</w:t>
      </w:r>
    </w:p>
    <w:p w:rsidR="00B66FCA" w:rsidRPr="00CF3EFA" w:rsidRDefault="00B66FCA" w:rsidP="00494A13">
      <w:pPr>
        <w:keepLines w:val="0"/>
        <w:widowControl w:val="0"/>
        <w:ind w:left="561" w:hanging="561"/>
      </w:pPr>
      <w:r w:rsidRPr="00CF3EFA">
        <w:t>4.3</w:t>
      </w:r>
      <w:r w:rsidRPr="00CF3EFA">
        <w:tab/>
        <w:t xml:space="preserve">All wagers shall be made by placing either Value Chips, with the smaller denomination Chips on top, or Non-Value Chips in the appropriate wager area of the Tai Sai layout. A wager must be placed within the wagering segment marked on the layout. Nothing in this rule shall prevent the Casino Operator from paying a wager that is touching the line of the wagering segment within which it has been placed provided the Casino </w:t>
      </w:r>
      <w:r w:rsidRPr="00CF3EFA">
        <w:lastRenderedPageBreak/>
        <w:t>Operator is satisfied as to its intended positioning.</w:t>
      </w:r>
    </w:p>
    <w:p w:rsidR="00B66FCA" w:rsidRPr="00CF3EFA" w:rsidRDefault="00B66FCA" w:rsidP="00D07852">
      <w:pPr>
        <w:ind w:left="564" w:hanging="564"/>
      </w:pPr>
      <w:r w:rsidRPr="00CF3EFA">
        <w:t>4.4</w:t>
      </w:r>
      <w:r w:rsidRPr="00CF3EFA">
        <w:tab/>
        <w:t>No wager shall be placed until all winning wagers on the previous spin have been paid.</w:t>
      </w:r>
    </w:p>
    <w:p w:rsidR="00B66FCA" w:rsidRPr="00CF3EFA" w:rsidRDefault="00B66FCA" w:rsidP="00D07852">
      <w:pPr>
        <w:ind w:left="564" w:hanging="564"/>
      </w:pPr>
      <w:r w:rsidRPr="00CF3EFA">
        <w:t>4.5</w:t>
      </w:r>
      <w:r w:rsidRPr="00CF3EFA">
        <w:tab/>
        <w:t>Orally declared wagers shall be accepted only when accompanied by Chips and if the Dealer has enough time to place the wager on the layout before “No more bets” is called.</w:t>
      </w:r>
    </w:p>
    <w:p w:rsidR="00B66FCA" w:rsidRPr="00CF3EFA" w:rsidRDefault="00B66FCA" w:rsidP="00D07852">
      <w:pPr>
        <w:ind w:left="564" w:hanging="564"/>
      </w:pPr>
      <w:r w:rsidRPr="00CF3EFA">
        <w:t>4.6</w:t>
      </w:r>
      <w:r w:rsidRPr="00CF3EFA">
        <w:tab/>
        <w:t>Each player shall be responsible for the correct placement of his/her wager on the layout whether or not he/she is assisted by the Dealer. Each player shall be responsible for ensuring that any instructions he/she gives to the Dealer regarding the placement of his/her wager are correctly carried out.</w:t>
      </w:r>
    </w:p>
    <w:p w:rsidR="00B66FCA" w:rsidRPr="00CF3EFA" w:rsidRDefault="00B66FCA" w:rsidP="00D07852">
      <w:pPr>
        <w:spacing w:after="80"/>
        <w:ind w:left="561" w:hanging="561"/>
      </w:pPr>
      <w:r w:rsidRPr="00CF3EFA">
        <w:t>4.7</w:t>
      </w:r>
      <w:r w:rsidRPr="00CF3EFA">
        <w:tab/>
        <w:t>Except as permitted by these rules, once the Dealer has called “No more bets” no player shall:</w:t>
      </w:r>
    </w:p>
    <w:p w:rsidR="00B66FCA" w:rsidRPr="00CF3EFA" w:rsidRDefault="00B66FCA" w:rsidP="00672F39">
      <w:pPr>
        <w:pStyle w:val="Bullet"/>
        <w:numPr>
          <w:ilvl w:val="0"/>
          <w:numId w:val="18"/>
        </w:numPr>
      </w:pPr>
      <w:r w:rsidRPr="00CF3EFA">
        <w:t>make any wager; or</w:t>
      </w:r>
    </w:p>
    <w:p w:rsidR="00B66FCA" w:rsidRPr="00CF3EFA" w:rsidRDefault="00B66FCA" w:rsidP="00672F39">
      <w:pPr>
        <w:pStyle w:val="Bullet"/>
        <w:numPr>
          <w:ilvl w:val="0"/>
          <w:numId w:val="18"/>
        </w:numPr>
      </w:pPr>
      <w:r w:rsidRPr="00CF3EFA">
        <w:t>handle, alter or withdraw any wager until all winning wagers in that wagering area have been paid by the Dealer.</w:t>
      </w:r>
    </w:p>
    <w:p w:rsidR="00B66FCA" w:rsidRPr="00CF3EFA" w:rsidRDefault="00B66FCA" w:rsidP="00CF3EFA">
      <w:r w:rsidRPr="00CF3EFA">
        <w:t>4.8</w:t>
      </w:r>
      <w:r w:rsidRPr="00CF3EFA">
        <w:tab/>
        <w:t>No player shall handle, alter or withdraw a losing wager.</w:t>
      </w:r>
    </w:p>
    <w:p w:rsidR="00B66FCA" w:rsidRPr="00CF3EFA" w:rsidRDefault="00B66FCA" w:rsidP="00CD6859">
      <w:pPr>
        <w:ind w:left="564" w:hanging="564"/>
      </w:pPr>
      <w:r w:rsidRPr="00CF3EFA">
        <w:t>4.9</w:t>
      </w:r>
      <w:r w:rsidRPr="00CF3EFA">
        <w:tab/>
        <w:t>Each wager shall be settled in accordance with its position on the layout when the result of the spin has been established, provided however that the Casino Operator may modify the application of this rule if it is apparent that the wager has been accidentally moved or misplaced by the Dealer or another patron except in the case of bets placed incorrectly on the layout by the Dealer as the result of a call bet from a patron.</w:t>
      </w:r>
    </w:p>
    <w:p w:rsidR="00B66FCA" w:rsidRPr="00CF3EFA" w:rsidRDefault="00B66FCA" w:rsidP="00CD6859">
      <w:pPr>
        <w:spacing w:after="80"/>
        <w:ind w:left="561" w:hanging="561"/>
      </w:pPr>
      <w:r w:rsidRPr="00CF3EFA">
        <w:t>4.10</w:t>
      </w:r>
      <w:r w:rsidRPr="00CF3EFA">
        <w:tab/>
        <w:t>Winning wagers made pursuant to rule 4.1 shall be paid at the following odds:</w:t>
      </w:r>
    </w:p>
    <w:p w:rsidR="00B66FCA" w:rsidRPr="00CD6859" w:rsidRDefault="00B66FCA" w:rsidP="00CD6859">
      <w:pPr>
        <w:spacing w:before="60" w:after="0"/>
        <w:rPr>
          <w:b/>
        </w:rPr>
      </w:pPr>
      <w:r w:rsidRPr="00CF3EFA">
        <w:tab/>
      </w:r>
      <w:r w:rsidRPr="00CD6859">
        <w:rPr>
          <w:b/>
        </w:rPr>
        <w:t>Wager</w:t>
      </w:r>
      <w:r w:rsidRPr="00CD6859">
        <w:rPr>
          <w:b/>
        </w:rPr>
        <w:tab/>
      </w:r>
      <w:r w:rsidR="00CD6859">
        <w:rPr>
          <w:b/>
        </w:rPr>
        <w:tab/>
      </w:r>
      <w:r w:rsidR="00CD6859">
        <w:rPr>
          <w:b/>
        </w:rPr>
        <w:tab/>
      </w:r>
      <w:r w:rsidR="00CD6859">
        <w:rPr>
          <w:b/>
        </w:rPr>
        <w:tab/>
      </w:r>
      <w:r w:rsidR="00CD6859">
        <w:rPr>
          <w:b/>
        </w:rPr>
        <w:tab/>
      </w:r>
      <w:r w:rsidRPr="00CD6859">
        <w:rPr>
          <w:b/>
        </w:rPr>
        <w:t>Payout Odds</w:t>
      </w:r>
    </w:p>
    <w:p w:rsidR="00B66FCA" w:rsidRPr="00CF3EFA" w:rsidRDefault="00B66FCA" w:rsidP="00B0762A">
      <w:pPr>
        <w:spacing w:before="0" w:after="0"/>
      </w:pPr>
      <w:r w:rsidRPr="00CF3EFA">
        <w:tab/>
        <w:t>Small</w:t>
      </w:r>
      <w:r w:rsidRPr="00CF3EFA">
        <w:tab/>
      </w:r>
      <w:r w:rsidR="00CD6859">
        <w:tab/>
      </w:r>
      <w:r w:rsidR="00CD6859">
        <w:tab/>
      </w:r>
      <w:r w:rsidR="00CD6859">
        <w:tab/>
      </w:r>
      <w:r w:rsidR="00CD6859">
        <w:tab/>
      </w:r>
      <w:r w:rsidR="00CD6859">
        <w:tab/>
      </w:r>
      <w:r w:rsidRPr="00CF3EFA">
        <w:t>1 to 1</w:t>
      </w:r>
    </w:p>
    <w:p w:rsidR="00B66FCA" w:rsidRPr="00CF3EFA" w:rsidRDefault="00B66FCA" w:rsidP="00CD6859">
      <w:pPr>
        <w:spacing w:before="0" w:after="80"/>
      </w:pPr>
      <w:r w:rsidRPr="00CF3EFA">
        <w:tab/>
        <w:t>Big</w:t>
      </w:r>
      <w:r w:rsidRPr="00CF3EFA">
        <w:tab/>
      </w:r>
      <w:r w:rsidRPr="00CF3EFA">
        <w:tab/>
      </w:r>
      <w:r w:rsidRPr="00CF3EFA">
        <w:tab/>
      </w:r>
      <w:r w:rsidR="00CD6859">
        <w:tab/>
      </w:r>
      <w:r w:rsidR="00CD6859">
        <w:tab/>
      </w:r>
      <w:r w:rsidR="00CD6859">
        <w:tab/>
      </w:r>
      <w:r w:rsidRPr="00CF3EFA">
        <w:t>1 to 1</w:t>
      </w:r>
      <w:r w:rsidRPr="00CF3EFA">
        <w:tab/>
      </w:r>
    </w:p>
    <w:p w:rsidR="00B66FCA" w:rsidRPr="00CD6859" w:rsidRDefault="00B66FCA" w:rsidP="00CD6859">
      <w:pPr>
        <w:spacing w:after="0"/>
        <w:rPr>
          <w:b/>
        </w:rPr>
      </w:pPr>
      <w:r w:rsidRPr="00CF3EFA">
        <w:tab/>
      </w:r>
      <w:r w:rsidRPr="00CD6859">
        <w:rPr>
          <w:b/>
        </w:rPr>
        <w:t xml:space="preserve">Triples </w:t>
      </w:r>
    </w:p>
    <w:p w:rsidR="00B66FCA" w:rsidRPr="00CF3EFA" w:rsidRDefault="00B66FCA" w:rsidP="00CD6859">
      <w:pPr>
        <w:spacing w:before="0" w:after="80"/>
      </w:pPr>
      <w:r w:rsidRPr="00CF3EFA">
        <w:tab/>
        <w:t>Triple 1, 2 ,3 ,4 ,5 or 6</w:t>
      </w:r>
      <w:r w:rsidRPr="00CF3EFA">
        <w:tab/>
      </w:r>
      <w:r w:rsidR="00CD6859">
        <w:tab/>
      </w:r>
      <w:r w:rsidR="00CD6859">
        <w:tab/>
      </w:r>
      <w:r w:rsidRPr="00CF3EFA">
        <w:t>180 to 1</w:t>
      </w:r>
    </w:p>
    <w:p w:rsidR="00B66FCA" w:rsidRPr="00CF3EFA" w:rsidRDefault="00B66FCA" w:rsidP="00CD6859">
      <w:pPr>
        <w:spacing w:after="0"/>
      </w:pPr>
      <w:r w:rsidRPr="00CF3EFA">
        <w:tab/>
      </w:r>
      <w:r w:rsidRPr="00CD6859">
        <w:rPr>
          <w:b/>
        </w:rPr>
        <w:t>Doubles</w:t>
      </w:r>
    </w:p>
    <w:p w:rsidR="00B66FCA" w:rsidRPr="00CF3EFA" w:rsidRDefault="00B66FCA" w:rsidP="00CD6859">
      <w:pPr>
        <w:spacing w:before="0" w:after="80"/>
      </w:pPr>
      <w:r w:rsidRPr="00CF3EFA">
        <w:tab/>
        <w:t>Double 1, 2, 3, 4, 5 or 6</w:t>
      </w:r>
      <w:r w:rsidRPr="00CF3EFA">
        <w:tab/>
      </w:r>
      <w:r w:rsidR="00CD6859">
        <w:tab/>
      </w:r>
      <w:r w:rsidR="00CD6859">
        <w:tab/>
      </w:r>
      <w:r w:rsidRPr="00CF3EFA">
        <w:t>11 to 1</w:t>
      </w:r>
    </w:p>
    <w:p w:rsidR="00B66FCA" w:rsidRPr="00CF3EFA" w:rsidRDefault="00B66FCA" w:rsidP="00CD6859">
      <w:pPr>
        <w:spacing w:after="80"/>
      </w:pPr>
      <w:r w:rsidRPr="00CF3EFA">
        <w:tab/>
      </w:r>
      <w:r w:rsidRPr="00CD6859">
        <w:rPr>
          <w:b/>
        </w:rPr>
        <w:t>Any Triple</w:t>
      </w:r>
      <w:r w:rsidRPr="00CF3EFA">
        <w:tab/>
      </w:r>
      <w:r w:rsidR="00CD6859">
        <w:tab/>
      </w:r>
      <w:r w:rsidR="00CD6859">
        <w:tab/>
      </w:r>
      <w:r w:rsidR="00CD6859">
        <w:tab/>
      </w:r>
      <w:r w:rsidR="00CD6859">
        <w:tab/>
      </w:r>
      <w:r w:rsidRPr="00CF3EFA">
        <w:t>31 to 1</w:t>
      </w:r>
    </w:p>
    <w:p w:rsidR="00B66FCA" w:rsidRPr="00CD6859" w:rsidRDefault="00B66FCA" w:rsidP="00CD6859">
      <w:pPr>
        <w:spacing w:after="0"/>
        <w:rPr>
          <w:b/>
        </w:rPr>
      </w:pPr>
      <w:r w:rsidRPr="00CF3EFA">
        <w:tab/>
      </w:r>
      <w:r w:rsidRPr="00CD6859">
        <w:rPr>
          <w:b/>
        </w:rPr>
        <w:t>3 Dice Totals</w:t>
      </w:r>
    </w:p>
    <w:p w:rsidR="00B66FCA" w:rsidRPr="00CF3EFA" w:rsidRDefault="00B66FCA" w:rsidP="00B0762A">
      <w:pPr>
        <w:spacing w:before="0" w:after="0"/>
        <w:ind w:firstLine="567"/>
      </w:pPr>
      <w:r w:rsidRPr="00CF3EFA">
        <w:t>Total of 4 or 17</w:t>
      </w:r>
      <w:r w:rsidRPr="00CF3EFA">
        <w:tab/>
      </w:r>
      <w:r w:rsidR="00CD6859">
        <w:tab/>
      </w:r>
      <w:r w:rsidR="00CD6859">
        <w:tab/>
      </w:r>
      <w:r w:rsidR="00CD6859">
        <w:tab/>
      </w:r>
      <w:r w:rsidRPr="00CF3EFA">
        <w:t>62 to 1</w:t>
      </w:r>
    </w:p>
    <w:p w:rsidR="00B66FCA" w:rsidRPr="00CF3EFA" w:rsidRDefault="00B66FCA" w:rsidP="00B0762A">
      <w:pPr>
        <w:spacing w:before="0" w:after="0"/>
        <w:ind w:firstLine="567"/>
      </w:pPr>
      <w:r w:rsidRPr="00CF3EFA">
        <w:t>Total of 5 or 16</w:t>
      </w:r>
      <w:r w:rsidRPr="00CF3EFA">
        <w:tab/>
      </w:r>
      <w:r w:rsidR="00CD6859">
        <w:tab/>
      </w:r>
      <w:r w:rsidR="00CD6859">
        <w:tab/>
      </w:r>
      <w:r w:rsidR="00CD6859">
        <w:tab/>
      </w:r>
      <w:r w:rsidRPr="00CF3EFA">
        <w:t>31 to 1</w:t>
      </w:r>
    </w:p>
    <w:p w:rsidR="00B66FCA" w:rsidRPr="00CF3EFA" w:rsidRDefault="00B66FCA" w:rsidP="00B0762A">
      <w:pPr>
        <w:spacing w:before="0" w:after="0"/>
        <w:ind w:firstLine="567"/>
      </w:pPr>
      <w:r w:rsidRPr="00CF3EFA">
        <w:t>Total of 6 or 15</w:t>
      </w:r>
      <w:r w:rsidRPr="00CF3EFA">
        <w:tab/>
      </w:r>
      <w:r w:rsidR="00CD6859">
        <w:tab/>
      </w:r>
      <w:r w:rsidR="00CD6859">
        <w:tab/>
      </w:r>
      <w:r w:rsidR="00CD6859">
        <w:tab/>
      </w:r>
      <w:r w:rsidRPr="00CF3EFA">
        <w:t>18 to 1</w:t>
      </w:r>
    </w:p>
    <w:p w:rsidR="00B66FCA" w:rsidRPr="00CF3EFA" w:rsidRDefault="00B66FCA" w:rsidP="00B0762A">
      <w:pPr>
        <w:spacing w:before="0" w:after="0"/>
        <w:ind w:firstLine="567"/>
      </w:pPr>
      <w:r w:rsidRPr="00CF3EFA">
        <w:t>Total of 7 or 14</w:t>
      </w:r>
      <w:r w:rsidRPr="00CF3EFA">
        <w:tab/>
      </w:r>
      <w:r w:rsidR="00CD6859">
        <w:tab/>
      </w:r>
      <w:r w:rsidR="00CD6859">
        <w:tab/>
      </w:r>
      <w:r w:rsidR="00CD6859">
        <w:tab/>
      </w:r>
      <w:r w:rsidRPr="00CF3EFA">
        <w:t>12 to 1</w:t>
      </w:r>
    </w:p>
    <w:p w:rsidR="00B66FCA" w:rsidRPr="00CF3EFA" w:rsidRDefault="00B66FCA" w:rsidP="00B0762A">
      <w:pPr>
        <w:spacing w:before="0" w:after="0"/>
        <w:ind w:firstLine="567"/>
      </w:pPr>
      <w:r w:rsidRPr="00CF3EFA">
        <w:t>Total of 8 or 13</w:t>
      </w:r>
      <w:r w:rsidR="00CD6859">
        <w:tab/>
      </w:r>
      <w:r w:rsidR="00CD6859">
        <w:tab/>
      </w:r>
      <w:r w:rsidR="00CD6859">
        <w:tab/>
      </w:r>
      <w:r w:rsidRPr="00CF3EFA">
        <w:tab/>
        <w:t>8 to 1</w:t>
      </w:r>
    </w:p>
    <w:p w:rsidR="00B66FCA" w:rsidRPr="00CF3EFA" w:rsidRDefault="00B66FCA" w:rsidP="00B0762A">
      <w:pPr>
        <w:spacing w:before="0" w:after="0"/>
        <w:ind w:firstLine="567"/>
      </w:pPr>
      <w:r w:rsidRPr="00CF3EFA">
        <w:t>Total of 9 or 12</w:t>
      </w:r>
      <w:r w:rsidRPr="00CF3EFA">
        <w:tab/>
      </w:r>
      <w:r w:rsidR="00CD6859">
        <w:tab/>
      </w:r>
      <w:r w:rsidR="00CD6859">
        <w:tab/>
      </w:r>
      <w:r w:rsidR="00CD6859">
        <w:tab/>
      </w:r>
      <w:r w:rsidRPr="00CF3EFA">
        <w:t>7 to 1</w:t>
      </w:r>
    </w:p>
    <w:p w:rsidR="00B66FCA" w:rsidRPr="00CF3EFA" w:rsidRDefault="00B66FCA" w:rsidP="00CD6859">
      <w:pPr>
        <w:spacing w:before="0" w:after="80"/>
        <w:ind w:firstLine="567"/>
      </w:pPr>
      <w:r w:rsidRPr="00CF3EFA">
        <w:t>Total of 10 or 11</w:t>
      </w:r>
      <w:r w:rsidRPr="00CF3EFA">
        <w:tab/>
      </w:r>
      <w:r w:rsidR="00CD6859">
        <w:tab/>
      </w:r>
      <w:r w:rsidR="00CD6859">
        <w:tab/>
      </w:r>
      <w:r w:rsidR="00CD6859">
        <w:tab/>
      </w:r>
      <w:r w:rsidRPr="00CF3EFA">
        <w:t>6 to 1</w:t>
      </w:r>
    </w:p>
    <w:p w:rsidR="00B66FCA" w:rsidRPr="00CF3EFA" w:rsidRDefault="00B66FCA" w:rsidP="00B0762A">
      <w:pPr>
        <w:spacing w:after="0"/>
      </w:pPr>
      <w:r w:rsidRPr="00CF3EFA">
        <w:tab/>
      </w:r>
      <w:r w:rsidRPr="00B0762A">
        <w:rPr>
          <w:b/>
        </w:rPr>
        <w:t>Dice Combinations</w:t>
      </w:r>
    </w:p>
    <w:p w:rsidR="00B66FCA" w:rsidRPr="00CF3EFA" w:rsidRDefault="00B66FCA" w:rsidP="00B0762A">
      <w:pPr>
        <w:spacing w:before="0" w:after="0"/>
        <w:ind w:firstLine="567"/>
      </w:pPr>
      <w:r w:rsidRPr="00CF3EFA">
        <w:t>1 and 2, 3, 4, 5 or 6</w:t>
      </w:r>
      <w:r w:rsidRPr="00CF3EFA">
        <w:tab/>
      </w:r>
      <w:r w:rsidR="00B0762A">
        <w:tab/>
      </w:r>
      <w:r w:rsidR="00B0762A">
        <w:tab/>
      </w:r>
      <w:r w:rsidRPr="00CF3EFA">
        <w:t>6 to 1</w:t>
      </w:r>
    </w:p>
    <w:p w:rsidR="00B66FCA" w:rsidRPr="00CF3EFA" w:rsidRDefault="00B66FCA" w:rsidP="00B0762A">
      <w:pPr>
        <w:spacing w:before="0" w:after="0"/>
        <w:ind w:firstLine="567"/>
      </w:pPr>
      <w:r w:rsidRPr="00CF3EFA">
        <w:t>2 and 3, 4, 5 or 6</w:t>
      </w:r>
      <w:r w:rsidRPr="00CF3EFA">
        <w:tab/>
      </w:r>
      <w:r w:rsidR="00B0762A">
        <w:tab/>
      </w:r>
      <w:r w:rsidR="00B0762A">
        <w:tab/>
      </w:r>
      <w:r w:rsidR="00B0762A">
        <w:tab/>
      </w:r>
      <w:r w:rsidRPr="00CF3EFA">
        <w:t>6 to 1</w:t>
      </w:r>
    </w:p>
    <w:p w:rsidR="00B66FCA" w:rsidRPr="00CF3EFA" w:rsidRDefault="00B66FCA" w:rsidP="00B0762A">
      <w:pPr>
        <w:spacing w:before="0" w:after="0"/>
        <w:ind w:firstLine="567"/>
      </w:pPr>
      <w:r w:rsidRPr="00CF3EFA">
        <w:lastRenderedPageBreak/>
        <w:t>3 and 4, 5 or 6</w:t>
      </w:r>
      <w:r w:rsidRPr="00CF3EFA">
        <w:tab/>
      </w:r>
      <w:r w:rsidR="00B0762A">
        <w:tab/>
      </w:r>
      <w:r w:rsidR="00B0762A">
        <w:tab/>
      </w:r>
      <w:r w:rsidR="00B0762A">
        <w:tab/>
      </w:r>
      <w:r w:rsidRPr="00CF3EFA">
        <w:t>6 to 1</w:t>
      </w:r>
    </w:p>
    <w:p w:rsidR="00B66FCA" w:rsidRPr="00CF3EFA" w:rsidRDefault="00B66FCA" w:rsidP="00B0762A">
      <w:pPr>
        <w:spacing w:before="0" w:after="0"/>
        <w:ind w:firstLine="567"/>
      </w:pPr>
      <w:r w:rsidRPr="00CF3EFA">
        <w:t>4 and 5 or 6</w:t>
      </w:r>
      <w:r w:rsidRPr="00CF3EFA">
        <w:tab/>
      </w:r>
      <w:r w:rsidR="00B0762A">
        <w:tab/>
      </w:r>
      <w:r w:rsidR="00B0762A">
        <w:tab/>
      </w:r>
      <w:r w:rsidR="00B0762A">
        <w:tab/>
      </w:r>
      <w:r w:rsidRPr="00CF3EFA">
        <w:t>6 to 1</w:t>
      </w:r>
    </w:p>
    <w:p w:rsidR="00B66FCA" w:rsidRPr="00CF3EFA" w:rsidRDefault="00B66FCA" w:rsidP="00B0762A">
      <w:pPr>
        <w:spacing w:before="0" w:after="80"/>
        <w:ind w:firstLine="567"/>
      </w:pPr>
      <w:r w:rsidRPr="00CF3EFA">
        <w:t>5 and 6</w:t>
      </w:r>
      <w:r w:rsidRPr="00CF3EFA">
        <w:tab/>
      </w:r>
      <w:r w:rsidR="00B0762A">
        <w:tab/>
      </w:r>
      <w:r w:rsidR="00B0762A">
        <w:tab/>
      </w:r>
      <w:r w:rsidR="00B0762A">
        <w:tab/>
      </w:r>
      <w:r w:rsidR="00B0762A">
        <w:tab/>
      </w:r>
      <w:r w:rsidRPr="00CF3EFA">
        <w:t>6 to 1</w:t>
      </w:r>
    </w:p>
    <w:p w:rsidR="00B0762A" w:rsidRDefault="00B66FCA" w:rsidP="00B0762A">
      <w:pPr>
        <w:spacing w:after="0"/>
        <w:rPr>
          <w:b/>
        </w:rPr>
      </w:pPr>
      <w:r w:rsidRPr="00CF3EFA">
        <w:tab/>
      </w:r>
      <w:r w:rsidRPr="00B0762A">
        <w:rPr>
          <w:b/>
        </w:rPr>
        <w:t>Individual Die Face Values</w:t>
      </w:r>
      <w:r w:rsidR="00B0762A" w:rsidRPr="00B0762A">
        <w:rPr>
          <w:b/>
        </w:rPr>
        <w:t xml:space="preserve"> </w:t>
      </w:r>
    </w:p>
    <w:p w:rsidR="00B66FCA" w:rsidRPr="00B0762A" w:rsidRDefault="00B66FCA" w:rsidP="00B0762A">
      <w:pPr>
        <w:spacing w:before="0" w:after="0"/>
        <w:ind w:firstLine="567"/>
      </w:pPr>
      <w:r w:rsidRPr="00B0762A">
        <w:t>1, 2, 3, 4, 5 or 6</w:t>
      </w:r>
    </w:p>
    <w:p w:rsidR="00B66FCA" w:rsidRPr="00CF3EFA" w:rsidRDefault="00B66FCA" w:rsidP="00B0762A">
      <w:pPr>
        <w:spacing w:before="0" w:after="0"/>
        <w:ind w:firstLine="567"/>
      </w:pPr>
      <w:r w:rsidRPr="00CF3EFA">
        <w:t>If number appears on:</w:t>
      </w:r>
    </w:p>
    <w:p w:rsidR="00B66FCA" w:rsidRPr="00CF3EFA" w:rsidRDefault="00B66FCA" w:rsidP="00B0762A">
      <w:pPr>
        <w:spacing w:before="0" w:after="0"/>
        <w:ind w:firstLine="567"/>
      </w:pPr>
      <w:r w:rsidRPr="00CF3EFA">
        <w:t>1 die</w:t>
      </w:r>
      <w:r w:rsidRPr="00CF3EFA">
        <w:tab/>
      </w:r>
      <w:r w:rsidRPr="00CF3EFA">
        <w:tab/>
      </w:r>
      <w:r w:rsidRPr="00CF3EFA">
        <w:tab/>
      </w:r>
      <w:r w:rsidR="00B0762A">
        <w:tab/>
      </w:r>
      <w:r w:rsidR="00B0762A">
        <w:tab/>
      </w:r>
      <w:r w:rsidR="00B0762A">
        <w:tab/>
      </w:r>
      <w:r w:rsidRPr="00CF3EFA">
        <w:t>1 to 1</w:t>
      </w:r>
    </w:p>
    <w:p w:rsidR="00B66FCA" w:rsidRPr="00CF3EFA" w:rsidRDefault="00B66FCA" w:rsidP="00B0762A">
      <w:pPr>
        <w:spacing w:before="0" w:after="0"/>
        <w:ind w:firstLine="567"/>
      </w:pPr>
      <w:r w:rsidRPr="00CF3EFA">
        <w:t>2 dice</w:t>
      </w:r>
      <w:r w:rsidRPr="00CF3EFA">
        <w:tab/>
      </w:r>
      <w:r w:rsidRPr="00CF3EFA">
        <w:tab/>
      </w:r>
      <w:r w:rsidRPr="00CF3EFA">
        <w:tab/>
      </w:r>
      <w:r w:rsidR="00B0762A">
        <w:tab/>
      </w:r>
      <w:r w:rsidR="00B0762A">
        <w:tab/>
      </w:r>
      <w:r w:rsidRPr="00CF3EFA">
        <w:t>2 to 1</w:t>
      </w:r>
    </w:p>
    <w:p w:rsidR="00B66FCA" w:rsidRPr="00CF3EFA" w:rsidRDefault="00B66FCA" w:rsidP="00B0762A">
      <w:pPr>
        <w:spacing w:before="0" w:after="80"/>
        <w:ind w:firstLine="567"/>
      </w:pPr>
      <w:r w:rsidRPr="00CF3EFA">
        <w:t>3 dice</w:t>
      </w:r>
      <w:r w:rsidRPr="00CF3EFA">
        <w:tab/>
      </w:r>
      <w:r w:rsidRPr="00CF3EFA">
        <w:tab/>
      </w:r>
      <w:r w:rsidRPr="00CF3EFA">
        <w:tab/>
      </w:r>
      <w:r w:rsidR="00B0762A">
        <w:tab/>
      </w:r>
      <w:r w:rsidR="00B0762A">
        <w:tab/>
      </w:r>
      <w:r w:rsidRPr="00CF3EFA">
        <w:t>12 to 1</w:t>
      </w:r>
    </w:p>
    <w:p w:rsidR="00B66FCA" w:rsidRPr="00B0762A" w:rsidRDefault="00B66FCA" w:rsidP="00B0762A">
      <w:pPr>
        <w:spacing w:after="0"/>
        <w:ind w:firstLine="567"/>
        <w:rPr>
          <w:b/>
        </w:rPr>
      </w:pPr>
      <w:r w:rsidRPr="00B0762A">
        <w:rPr>
          <w:b/>
        </w:rPr>
        <w:t>Three Dice Combinations</w:t>
      </w:r>
    </w:p>
    <w:p w:rsidR="00B66FCA" w:rsidRPr="00CF3EFA" w:rsidRDefault="00B66FCA" w:rsidP="00B0762A">
      <w:pPr>
        <w:spacing w:before="0" w:after="0"/>
        <w:ind w:firstLine="567"/>
      </w:pPr>
      <w:r w:rsidRPr="00CF3EFA">
        <w:t>1,1 and 2,3,4,5 or 6</w:t>
      </w:r>
      <w:r w:rsidRPr="00CF3EFA">
        <w:tab/>
      </w:r>
      <w:r w:rsidR="00B0762A">
        <w:tab/>
      </w:r>
      <w:r w:rsidR="00B0762A">
        <w:tab/>
      </w:r>
      <w:r w:rsidRPr="00CF3EFA">
        <w:t>60 to 1</w:t>
      </w:r>
    </w:p>
    <w:p w:rsidR="00B66FCA" w:rsidRPr="00CF3EFA" w:rsidRDefault="00B66FCA" w:rsidP="00B0762A">
      <w:pPr>
        <w:spacing w:before="0" w:after="0"/>
        <w:ind w:firstLine="567"/>
      </w:pPr>
      <w:r w:rsidRPr="00CF3EFA">
        <w:t>2,2 and 1,3,4,5 or 6</w:t>
      </w:r>
      <w:r w:rsidRPr="00CF3EFA">
        <w:tab/>
      </w:r>
      <w:r w:rsidR="00B0762A">
        <w:tab/>
      </w:r>
      <w:r w:rsidR="00B0762A">
        <w:tab/>
      </w:r>
      <w:r w:rsidRPr="00CF3EFA">
        <w:t>60 to 1</w:t>
      </w:r>
    </w:p>
    <w:p w:rsidR="00B66FCA" w:rsidRPr="00CF3EFA" w:rsidRDefault="00B66FCA" w:rsidP="00B0762A">
      <w:pPr>
        <w:spacing w:before="0" w:after="0"/>
        <w:ind w:firstLine="567"/>
      </w:pPr>
      <w:r w:rsidRPr="00CF3EFA">
        <w:t>3,3 and 1,2,4,5 or 6</w:t>
      </w:r>
      <w:r w:rsidRPr="00CF3EFA">
        <w:tab/>
      </w:r>
      <w:r w:rsidR="00B0762A">
        <w:tab/>
      </w:r>
      <w:r w:rsidR="00B0762A">
        <w:tab/>
      </w:r>
      <w:r w:rsidRPr="00CF3EFA">
        <w:t>60 to 1</w:t>
      </w:r>
    </w:p>
    <w:p w:rsidR="00B66FCA" w:rsidRPr="00CF3EFA" w:rsidRDefault="00B66FCA" w:rsidP="00B0762A">
      <w:pPr>
        <w:spacing w:before="0" w:after="0"/>
        <w:ind w:firstLine="567"/>
      </w:pPr>
      <w:r w:rsidRPr="00CF3EFA">
        <w:t>4,4 and 1,2,3,5 or 6</w:t>
      </w:r>
      <w:r w:rsidRPr="00CF3EFA">
        <w:tab/>
      </w:r>
      <w:r w:rsidR="00B0762A">
        <w:tab/>
      </w:r>
      <w:r w:rsidR="00B0762A">
        <w:tab/>
      </w:r>
      <w:r w:rsidRPr="00CF3EFA">
        <w:t>60 to 1</w:t>
      </w:r>
    </w:p>
    <w:p w:rsidR="00B66FCA" w:rsidRPr="00CF3EFA" w:rsidRDefault="00B66FCA" w:rsidP="00B0762A">
      <w:pPr>
        <w:spacing w:before="0" w:after="0"/>
        <w:ind w:firstLine="567"/>
      </w:pPr>
      <w:r w:rsidRPr="00CF3EFA">
        <w:t>5,5 and 1,2,3,4 or 6</w:t>
      </w:r>
      <w:r w:rsidRPr="00CF3EFA">
        <w:tab/>
      </w:r>
      <w:r w:rsidR="00B0762A">
        <w:tab/>
      </w:r>
      <w:r w:rsidR="00B0762A">
        <w:tab/>
      </w:r>
      <w:r w:rsidRPr="00CF3EFA">
        <w:t>60 to 1</w:t>
      </w:r>
    </w:p>
    <w:p w:rsidR="00B66FCA" w:rsidRPr="00CF3EFA" w:rsidRDefault="00B66FCA" w:rsidP="00B0762A">
      <w:pPr>
        <w:spacing w:before="0" w:after="0"/>
        <w:ind w:firstLine="567"/>
      </w:pPr>
      <w:r w:rsidRPr="00CF3EFA">
        <w:t>6,6 and 1,2,3,4 or 5</w:t>
      </w:r>
      <w:r w:rsidRPr="00CF3EFA">
        <w:tab/>
      </w:r>
      <w:r w:rsidR="00B0762A">
        <w:tab/>
      </w:r>
      <w:r w:rsidR="00B0762A">
        <w:tab/>
      </w:r>
      <w:r w:rsidRPr="00CF3EFA">
        <w:t>60 to 1</w:t>
      </w:r>
    </w:p>
    <w:p w:rsidR="00B66FCA" w:rsidRPr="00CF3EFA" w:rsidRDefault="00B66FCA" w:rsidP="00B0762A">
      <w:pPr>
        <w:spacing w:before="0" w:after="0"/>
        <w:ind w:firstLine="567"/>
      </w:pPr>
      <w:r w:rsidRPr="00CF3EFA">
        <w:t>1,2 and 3,4,5 or 6</w:t>
      </w:r>
      <w:r w:rsidRPr="00CF3EFA">
        <w:tab/>
      </w:r>
      <w:r w:rsidR="00B0762A">
        <w:tab/>
      </w:r>
      <w:r w:rsidR="00B0762A">
        <w:tab/>
      </w:r>
      <w:r w:rsidRPr="00CF3EFA">
        <w:t>30 to 1</w:t>
      </w:r>
    </w:p>
    <w:p w:rsidR="00B66FCA" w:rsidRPr="00CF3EFA" w:rsidRDefault="00B66FCA" w:rsidP="00B0762A">
      <w:pPr>
        <w:spacing w:before="0" w:after="0"/>
        <w:ind w:firstLine="567"/>
      </w:pPr>
      <w:r w:rsidRPr="00CF3EFA">
        <w:t>1,3 and 4,5 or 6</w:t>
      </w:r>
      <w:r w:rsidRPr="00CF3EFA">
        <w:tab/>
      </w:r>
      <w:r w:rsidR="00B0762A">
        <w:tab/>
      </w:r>
      <w:r w:rsidR="00B0762A">
        <w:tab/>
      </w:r>
      <w:r w:rsidR="00B0762A">
        <w:tab/>
      </w:r>
      <w:r w:rsidRPr="00CF3EFA">
        <w:t>30 to 1</w:t>
      </w:r>
    </w:p>
    <w:p w:rsidR="00B66FCA" w:rsidRPr="00CF3EFA" w:rsidRDefault="00B66FCA" w:rsidP="00B0762A">
      <w:pPr>
        <w:spacing w:before="0" w:after="0"/>
        <w:ind w:firstLine="567"/>
      </w:pPr>
      <w:r w:rsidRPr="00CF3EFA">
        <w:t>1,4 and 5 or 6</w:t>
      </w:r>
      <w:r w:rsidRPr="00CF3EFA">
        <w:tab/>
      </w:r>
      <w:r w:rsidR="00B0762A">
        <w:tab/>
      </w:r>
      <w:r w:rsidR="00B0762A">
        <w:tab/>
      </w:r>
      <w:r w:rsidR="00B0762A">
        <w:tab/>
      </w:r>
      <w:r w:rsidRPr="00CF3EFA">
        <w:t>30 to 1</w:t>
      </w:r>
    </w:p>
    <w:p w:rsidR="00B66FCA" w:rsidRPr="00CF3EFA" w:rsidRDefault="00B66FCA" w:rsidP="00B0762A">
      <w:pPr>
        <w:spacing w:before="0" w:after="0"/>
        <w:ind w:firstLine="567"/>
      </w:pPr>
      <w:r w:rsidRPr="00CF3EFA">
        <w:t>1,5 and 6</w:t>
      </w:r>
      <w:r w:rsidRPr="00CF3EFA">
        <w:tab/>
      </w:r>
      <w:r w:rsidR="00B0762A">
        <w:tab/>
      </w:r>
      <w:r w:rsidR="00B0762A">
        <w:tab/>
      </w:r>
      <w:r w:rsidR="00B0762A">
        <w:tab/>
      </w:r>
      <w:r w:rsidR="00B0762A">
        <w:tab/>
      </w:r>
      <w:r w:rsidRPr="00CF3EFA">
        <w:t>30 to 1</w:t>
      </w:r>
    </w:p>
    <w:p w:rsidR="00B66FCA" w:rsidRPr="00CF3EFA" w:rsidRDefault="00B66FCA" w:rsidP="00B0762A">
      <w:pPr>
        <w:spacing w:before="0" w:after="0"/>
        <w:ind w:firstLine="567"/>
      </w:pPr>
      <w:r w:rsidRPr="00CF3EFA">
        <w:t>2,3 and 4,5 or 6</w:t>
      </w:r>
      <w:r w:rsidRPr="00CF3EFA">
        <w:tab/>
      </w:r>
      <w:r w:rsidR="00B0762A">
        <w:tab/>
      </w:r>
      <w:r w:rsidR="00B0762A">
        <w:tab/>
      </w:r>
      <w:r w:rsidR="00B0762A">
        <w:tab/>
      </w:r>
      <w:r w:rsidRPr="00CF3EFA">
        <w:t>30 to 1</w:t>
      </w:r>
    </w:p>
    <w:p w:rsidR="00B66FCA" w:rsidRPr="00CF3EFA" w:rsidRDefault="00B66FCA" w:rsidP="00B0762A">
      <w:pPr>
        <w:spacing w:before="0" w:after="0"/>
        <w:ind w:firstLine="567"/>
      </w:pPr>
      <w:r w:rsidRPr="00CF3EFA">
        <w:t>2,4 and 5 or 6</w:t>
      </w:r>
      <w:r w:rsidRPr="00CF3EFA">
        <w:tab/>
      </w:r>
      <w:r w:rsidR="00B0762A">
        <w:tab/>
      </w:r>
      <w:r w:rsidR="00B0762A">
        <w:tab/>
      </w:r>
      <w:r w:rsidR="00B0762A">
        <w:tab/>
      </w:r>
      <w:r w:rsidRPr="00CF3EFA">
        <w:t>30 to 1</w:t>
      </w:r>
    </w:p>
    <w:p w:rsidR="00B66FCA" w:rsidRPr="00CF3EFA" w:rsidRDefault="00B66FCA" w:rsidP="00B0762A">
      <w:pPr>
        <w:spacing w:before="0" w:after="0"/>
        <w:ind w:firstLine="567"/>
      </w:pPr>
      <w:r w:rsidRPr="00CF3EFA">
        <w:t>2,5 and 6</w:t>
      </w:r>
      <w:r w:rsidRPr="00CF3EFA">
        <w:tab/>
      </w:r>
      <w:r w:rsidR="00B0762A">
        <w:tab/>
      </w:r>
      <w:r w:rsidR="00B0762A">
        <w:tab/>
      </w:r>
      <w:r w:rsidR="00B0762A">
        <w:tab/>
      </w:r>
      <w:r w:rsidR="00B0762A">
        <w:tab/>
      </w:r>
      <w:r w:rsidRPr="00CF3EFA">
        <w:t>30 to 1</w:t>
      </w:r>
    </w:p>
    <w:p w:rsidR="00B66FCA" w:rsidRPr="00CF3EFA" w:rsidRDefault="00B66FCA" w:rsidP="00B0762A">
      <w:pPr>
        <w:spacing w:before="0" w:after="0"/>
        <w:ind w:firstLine="567"/>
      </w:pPr>
      <w:r w:rsidRPr="00CF3EFA">
        <w:t>3,4 and 5 or 6</w:t>
      </w:r>
      <w:r w:rsidRPr="00CF3EFA">
        <w:tab/>
      </w:r>
      <w:r w:rsidR="00B0762A">
        <w:tab/>
      </w:r>
      <w:r w:rsidR="00B0762A">
        <w:tab/>
      </w:r>
      <w:r w:rsidR="00B0762A">
        <w:tab/>
      </w:r>
      <w:r w:rsidRPr="00CF3EFA">
        <w:t>30 to 1</w:t>
      </w:r>
    </w:p>
    <w:p w:rsidR="00B66FCA" w:rsidRPr="00CF3EFA" w:rsidRDefault="00B66FCA" w:rsidP="00B0762A">
      <w:pPr>
        <w:spacing w:before="0" w:after="0"/>
        <w:ind w:left="567"/>
      </w:pPr>
      <w:r w:rsidRPr="00CF3EFA">
        <w:t>3,5 and 6</w:t>
      </w:r>
      <w:r w:rsidRPr="00CF3EFA">
        <w:tab/>
      </w:r>
      <w:r w:rsidR="00B0762A">
        <w:tab/>
      </w:r>
      <w:r w:rsidR="00B0762A">
        <w:tab/>
      </w:r>
      <w:r w:rsidR="00B0762A">
        <w:tab/>
      </w:r>
      <w:r w:rsidR="00B0762A">
        <w:tab/>
      </w:r>
      <w:r w:rsidRPr="00CF3EFA">
        <w:t>30 to 1</w:t>
      </w:r>
    </w:p>
    <w:p w:rsidR="00B66FCA" w:rsidRPr="00CF3EFA" w:rsidRDefault="00B66FCA" w:rsidP="00B0762A">
      <w:pPr>
        <w:spacing w:before="0" w:after="80"/>
        <w:ind w:firstLine="567"/>
      </w:pPr>
      <w:r w:rsidRPr="00CF3EFA">
        <w:t>4,5 and 6</w:t>
      </w:r>
      <w:r w:rsidRPr="00CF3EFA">
        <w:tab/>
      </w:r>
      <w:r w:rsidR="00B0762A">
        <w:tab/>
      </w:r>
      <w:r w:rsidR="00B0762A">
        <w:tab/>
      </w:r>
      <w:r w:rsidR="00B0762A">
        <w:tab/>
      </w:r>
      <w:r w:rsidR="00B0762A">
        <w:tab/>
      </w:r>
      <w:r w:rsidRPr="00CF3EFA">
        <w:t>30 to 1</w:t>
      </w:r>
    </w:p>
    <w:p w:rsidR="00B66FCA" w:rsidRPr="00B0762A" w:rsidRDefault="00B66FCA" w:rsidP="00B0762A">
      <w:pPr>
        <w:spacing w:after="0"/>
        <w:ind w:firstLine="567"/>
        <w:rPr>
          <w:b/>
        </w:rPr>
      </w:pPr>
      <w:r w:rsidRPr="00B0762A">
        <w:rPr>
          <w:b/>
        </w:rPr>
        <w:t>Four Number Combinations</w:t>
      </w:r>
    </w:p>
    <w:p w:rsidR="00B66FCA" w:rsidRPr="00CF3EFA" w:rsidRDefault="00B66FCA" w:rsidP="00B0762A">
      <w:pPr>
        <w:spacing w:before="0" w:after="0"/>
        <w:ind w:firstLine="567"/>
      </w:pPr>
      <w:r w:rsidRPr="00CF3EFA">
        <w:t>6,5,4,3</w:t>
      </w:r>
      <w:r w:rsidRPr="00CF3EFA">
        <w:tab/>
      </w:r>
      <w:r w:rsidR="00B0762A">
        <w:tab/>
      </w:r>
      <w:r w:rsidR="00B0762A">
        <w:tab/>
      </w:r>
      <w:r w:rsidR="00B0762A">
        <w:tab/>
      </w:r>
      <w:r w:rsidR="00B0762A">
        <w:tab/>
      </w:r>
      <w:r w:rsidRPr="00CF3EFA">
        <w:t>7 to 1</w:t>
      </w:r>
    </w:p>
    <w:p w:rsidR="00B66FCA" w:rsidRPr="00CF3EFA" w:rsidRDefault="00B66FCA" w:rsidP="00B0762A">
      <w:pPr>
        <w:spacing w:before="0" w:after="0"/>
        <w:ind w:firstLine="567"/>
      </w:pPr>
      <w:r w:rsidRPr="00CF3EFA">
        <w:t>6,5,3,2</w:t>
      </w:r>
      <w:r w:rsidRPr="00CF3EFA">
        <w:tab/>
      </w:r>
      <w:r w:rsidR="00B0762A">
        <w:tab/>
      </w:r>
      <w:r w:rsidR="00B0762A">
        <w:tab/>
      </w:r>
      <w:r w:rsidR="00B0762A">
        <w:tab/>
      </w:r>
      <w:r w:rsidR="00B0762A">
        <w:tab/>
      </w:r>
      <w:r w:rsidRPr="00CF3EFA">
        <w:t>7 to 1</w:t>
      </w:r>
    </w:p>
    <w:p w:rsidR="00B66FCA" w:rsidRPr="00CF3EFA" w:rsidRDefault="00B66FCA" w:rsidP="00B0762A">
      <w:pPr>
        <w:spacing w:before="0" w:after="0"/>
        <w:ind w:left="567"/>
      </w:pPr>
      <w:r w:rsidRPr="00CF3EFA">
        <w:t>5,4,3,2</w:t>
      </w:r>
      <w:r w:rsidRPr="00CF3EFA">
        <w:tab/>
      </w:r>
      <w:r w:rsidR="00B0762A">
        <w:tab/>
      </w:r>
      <w:r w:rsidR="00B0762A">
        <w:tab/>
      </w:r>
      <w:r w:rsidR="00B0762A">
        <w:tab/>
      </w:r>
      <w:r w:rsidR="00B0762A">
        <w:tab/>
      </w:r>
      <w:r w:rsidRPr="00CF3EFA">
        <w:t>7 to 1</w:t>
      </w:r>
    </w:p>
    <w:p w:rsidR="00B66FCA" w:rsidRPr="00CF3EFA" w:rsidRDefault="00B66FCA" w:rsidP="00B0762A">
      <w:pPr>
        <w:spacing w:before="0" w:after="80"/>
        <w:ind w:firstLine="567"/>
      </w:pPr>
      <w:r w:rsidRPr="00CF3EFA">
        <w:t>4,3,2,1</w:t>
      </w:r>
      <w:r w:rsidRPr="00CF3EFA">
        <w:tab/>
      </w:r>
      <w:r w:rsidR="00B0762A">
        <w:tab/>
      </w:r>
      <w:r w:rsidR="00B0762A">
        <w:tab/>
      </w:r>
      <w:r w:rsidR="00B0762A">
        <w:tab/>
      </w:r>
      <w:r w:rsidR="00B0762A">
        <w:tab/>
      </w:r>
      <w:r w:rsidRPr="00CF3EFA">
        <w:t>7 to 1</w:t>
      </w:r>
    </w:p>
    <w:p w:rsidR="00B66FCA" w:rsidRPr="00CF3EFA" w:rsidRDefault="00B66FCA" w:rsidP="00830F24">
      <w:pPr>
        <w:spacing w:after="80"/>
        <w:ind w:firstLine="567"/>
      </w:pPr>
      <w:r w:rsidRPr="00830F24">
        <w:rPr>
          <w:b/>
        </w:rPr>
        <w:t>Odd</w:t>
      </w:r>
      <w:r w:rsidRPr="00CF3EFA">
        <w:tab/>
      </w:r>
      <w:r w:rsidR="00830F24">
        <w:tab/>
      </w:r>
      <w:r w:rsidR="00830F24">
        <w:tab/>
      </w:r>
      <w:r w:rsidR="00830F24">
        <w:tab/>
      </w:r>
      <w:r w:rsidR="00830F24">
        <w:tab/>
      </w:r>
      <w:r w:rsidR="00830F24">
        <w:tab/>
      </w:r>
      <w:r w:rsidRPr="00CF3EFA">
        <w:t>1 to 1</w:t>
      </w:r>
    </w:p>
    <w:p w:rsidR="00B66FCA" w:rsidRPr="00CF3EFA" w:rsidRDefault="00B66FCA" w:rsidP="00830F24">
      <w:pPr>
        <w:ind w:firstLine="567"/>
      </w:pPr>
      <w:r w:rsidRPr="00830F24">
        <w:rPr>
          <w:b/>
        </w:rPr>
        <w:t>Even</w:t>
      </w:r>
      <w:r w:rsidRPr="00CF3EFA">
        <w:tab/>
      </w:r>
      <w:r w:rsidR="00830F24">
        <w:tab/>
      </w:r>
      <w:r w:rsidR="00830F24">
        <w:tab/>
      </w:r>
      <w:r w:rsidR="00830F24">
        <w:tab/>
      </w:r>
      <w:r w:rsidR="00830F24">
        <w:tab/>
      </w:r>
      <w:r w:rsidR="00830F24">
        <w:tab/>
      </w:r>
      <w:r w:rsidRPr="00CF3EFA">
        <w:t>1 to 1</w:t>
      </w:r>
    </w:p>
    <w:p w:rsidR="00B66FCA" w:rsidRPr="00CF3EFA" w:rsidRDefault="00B66FCA" w:rsidP="00494A13">
      <w:pPr>
        <w:pStyle w:val="Heading2"/>
      </w:pPr>
      <w:r w:rsidRPr="00CF3EFA">
        <w:t>5.0</w:t>
      </w:r>
      <w:r w:rsidRPr="00CF3EFA">
        <w:tab/>
        <w:t>Opening of Table for Gambling</w:t>
      </w:r>
    </w:p>
    <w:p w:rsidR="00B66FCA" w:rsidRPr="00CF3EFA" w:rsidRDefault="00B66FCA" w:rsidP="008D6009">
      <w:pPr>
        <w:spacing w:after="80"/>
        <w:ind w:left="561" w:hanging="561"/>
      </w:pPr>
      <w:r w:rsidRPr="00CF3EFA">
        <w:t>5.1</w:t>
      </w:r>
      <w:r w:rsidRPr="00CF3EFA">
        <w:tab/>
        <w:t>Before the Tai-Sai table is opened for gambling a Casino Supervisor shall:</w:t>
      </w:r>
    </w:p>
    <w:p w:rsidR="00B66FCA" w:rsidRPr="00CF3EFA" w:rsidRDefault="00B66FCA" w:rsidP="00672F39">
      <w:pPr>
        <w:pStyle w:val="Bullet"/>
        <w:numPr>
          <w:ilvl w:val="0"/>
          <w:numId w:val="19"/>
        </w:numPr>
      </w:pPr>
      <w:r w:rsidRPr="00CF3EFA">
        <w:t>ensure that the electronic equipment referred to in rule 3.3 is connected to a power source and switched on;</w:t>
      </w:r>
    </w:p>
    <w:p w:rsidR="00B66FCA" w:rsidRPr="00CF3EFA" w:rsidRDefault="00B66FCA" w:rsidP="00672F39">
      <w:pPr>
        <w:pStyle w:val="Bullet"/>
        <w:numPr>
          <w:ilvl w:val="0"/>
          <w:numId w:val="19"/>
        </w:numPr>
      </w:pPr>
      <w:r w:rsidRPr="00CF3EFA">
        <w:t>ensure that the electronic equipment and the entry terminal linked to it are functioning correctly by carrying out test runs and verifying that all of the areas on the layout representing the winning combination or combinations are illuminated correctly;</w:t>
      </w:r>
    </w:p>
    <w:p w:rsidR="00B66FCA" w:rsidRPr="00CF3EFA" w:rsidRDefault="00B66FCA" w:rsidP="00672F39">
      <w:pPr>
        <w:pStyle w:val="Bullet"/>
        <w:numPr>
          <w:ilvl w:val="0"/>
          <w:numId w:val="19"/>
        </w:numPr>
      </w:pPr>
      <w:r w:rsidRPr="00CF3EFA">
        <w:t xml:space="preserve">inspect the dice tumbler and ensure that it is functioning correctly by activating it; </w:t>
      </w:r>
    </w:p>
    <w:p w:rsidR="00B66FCA" w:rsidRPr="00CF3EFA" w:rsidRDefault="00B66FCA" w:rsidP="00672F39">
      <w:pPr>
        <w:pStyle w:val="Bullet"/>
        <w:keepLines w:val="0"/>
        <w:widowControl w:val="0"/>
        <w:numPr>
          <w:ilvl w:val="0"/>
          <w:numId w:val="19"/>
        </w:numPr>
        <w:ind w:left="924" w:hanging="357"/>
      </w:pPr>
      <w:r w:rsidRPr="00CF3EFA">
        <w:t xml:space="preserve">ensure that the 3 dice in the dice tumbler are properly under seal and that the seal </w:t>
      </w:r>
      <w:r w:rsidRPr="00CF3EFA">
        <w:lastRenderedPageBreak/>
        <w:t>has not been interfered with in any way; and</w:t>
      </w:r>
    </w:p>
    <w:p w:rsidR="00B66FCA" w:rsidRPr="00CF3EFA" w:rsidRDefault="00B66FCA" w:rsidP="008D6009">
      <w:pPr>
        <w:pStyle w:val="Bullet"/>
        <w:spacing w:after="240"/>
      </w:pPr>
      <w:r w:rsidRPr="00CF3EFA">
        <w:t>for Style B, inspect the dice and the dice cup for any damage or irregularities.</w:t>
      </w:r>
    </w:p>
    <w:p w:rsidR="00B66FCA" w:rsidRPr="00CF3EFA" w:rsidRDefault="00B66FCA" w:rsidP="00494A13">
      <w:pPr>
        <w:pStyle w:val="Heading2"/>
      </w:pPr>
      <w:r w:rsidRPr="00CF3EFA">
        <w:t>6.0</w:t>
      </w:r>
      <w:r w:rsidRPr="00CF3EFA">
        <w:tab/>
        <w:t>Dice Tumbler and Table Operation - Style A</w:t>
      </w:r>
    </w:p>
    <w:p w:rsidR="00B66FCA" w:rsidRPr="00CF3EFA" w:rsidRDefault="00B66FCA" w:rsidP="008D6009">
      <w:pPr>
        <w:ind w:left="564" w:hanging="564"/>
      </w:pPr>
      <w:r w:rsidRPr="00CF3EFA">
        <w:t>6.1</w:t>
      </w:r>
      <w:r w:rsidRPr="00CF3EFA">
        <w:tab/>
        <w:t>At the beginning of each game the Dealer or Game Supervisor shall activate the device that causes the dice to be spun within the covered dice tumbler so that the dice are spun at least 3 times. The Dealer shall then call “Place your bets”.</w:t>
      </w:r>
    </w:p>
    <w:p w:rsidR="00B66FCA" w:rsidRPr="00CF3EFA" w:rsidRDefault="00B66FCA" w:rsidP="008D6009">
      <w:pPr>
        <w:ind w:left="564" w:hanging="564"/>
      </w:pPr>
      <w:r w:rsidRPr="00CF3EFA">
        <w:t>6.2</w:t>
      </w:r>
      <w:r w:rsidRPr="00CF3EFA">
        <w:tab/>
        <w:t>When the players have finished placing their wagers the Dealer shall call “No more bets”, at the same time ringing the bell.</w:t>
      </w:r>
    </w:p>
    <w:p w:rsidR="00B66FCA" w:rsidRPr="00CF3EFA" w:rsidRDefault="00B66FCA" w:rsidP="008D6009">
      <w:pPr>
        <w:ind w:left="564" w:hanging="564"/>
      </w:pPr>
      <w:r w:rsidRPr="00CF3EFA">
        <w:t>6.3</w:t>
      </w:r>
      <w:r w:rsidRPr="00CF3EFA">
        <w:tab/>
        <w:t>The Dealer or Game Supervisor shall then uncover the dice tumbler and, providing the dice are lying flat, he/she shall announce the result by calling the respective values of the high or uppermost faces of the dice in order from the lowest number to the highest, followed by the Total (for example, “1, 3, 6, Total 10”). Doubles and triples and the Total shall be called in a similar fashion (for example, “double 3, 4, Total 10” or “triple 5, Total 15”).</w:t>
      </w:r>
    </w:p>
    <w:p w:rsidR="00B66FCA" w:rsidRPr="00CF3EFA" w:rsidRDefault="00B66FCA" w:rsidP="008D6009">
      <w:pPr>
        <w:spacing w:after="80"/>
        <w:ind w:left="561" w:hanging="561"/>
      </w:pPr>
      <w:r w:rsidRPr="00CF3EFA">
        <w:t>6.4</w:t>
      </w:r>
      <w:r w:rsidRPr="00CF3EFA">
        <w:tab/>
        <w:t>At the same time as announcing the winning combination the Dealer or Game Supervisor shall enter the result into the electronic equipment programme by:</w:t>
      </w:r>
    </w:p>
    <w:p w:rsidR="00B66FCA" w:rsidRPr="00CF3EFA" w:rsidRDefault="00B66FCA" w:rsidP="00672F39">
      <w:pPr>
        <w:pStyle w:val="Bullet"/>
        <w:numPr>
          <w:ilvl w:val="0"/>
          <w:numId w:val="20"/>
        </w:numPr>
      </w:pPr>
      <w:r w:rsidRPr="00CF3EFA">
        <w:t>depressing the relevant numbered button or buttons, or switch or switches, as the case may be on the entry terminal corresponding to the declared winning combination; and</w:t>
      </w:r>
    </w:p>
    <w:p w:rsidR="00B66FCA" w:rsidRPr="00CF3EFA" w:rsidRDefault="00B66FCA" w:rsidP="008D6009">
      <w:pPr>
        <w:pStyle w:val="Bullet"/>
        <w:spacing w:after="240"/>
      </w:pPr>
      <w:r w:rsidRPr="00CF3EFA">
        <w:t>pressing the entry button on the terminal.</w:t>
      </w:r>
    </w:p>
    <w:p w:rsidR="00B66FCA" w:rsidRPr="00CF3EFA" w:rsidRDefault="00B66FCA" w:rsidP="008D6009">
      <w:pPr>
        <w:spacing w:after="80"/>
        <w:ind w:left="561" w:hanging="561"/>
      </w:pPr>
      <w:r w:rsidRPr="00CF3EFA">
        <w:t>6.5</w:t>
      </w:r>
      <w:r w:rsidRPr="00CF3EFA">
        <w:tab/>
        <w:t>When the result of the game has been entered pursuant to rule 6.4 and all of the winning areas have been illuminated on the table, the Dealer shall:</w:t>
      </w:r>
    </w:p>
    <w:p w:rsidR="00B66FCA" w:rsidRPr="00CF3EFA" w:rsidRDefault="00B66FCA" w:rsidP="00672F39">
      <w:pPr>
        <w:pStyle w:val="Bullet"/>
        <w:numPr>
          <w:ilvl w:val="0"/>
          <w:numId w:val="21"/>
        </w:numPr>
      </w:pPr>
      <w:r w:rsidRPr="00CF3EFA">
        <w:t>first collect all losing wagers; and then</w:t>
      </w:r>
    </w:p>
    <w:p w:rsidR="00B66FCA" w:rsidRPr="00CF3EFA" w:rsidRDefault="00B66FCA" w:rsidP="008D6009">
      <w:pPr>
        <w:pStyle w:val="Bullet"/>
        <w:spacing w:after="240"/>
      </w:pPr>
      <w:r w:rsidRPr="00CF3EFA">
        <w:t>pay all winning wagers.</w:t>
      </w:r>
    </w:p>
    <w:p w:rsidR="00B66FCA" w:rsidRPr="00CF3EFA" w:rsidRDefault="00B66FCA" w:rsidP="008D6009">
      <w:pPr>
        <w:ind w:left="564" w:hanging="564"/>
      </w:pPr>
      <w:r w:rsidRPr="00CF3EFA">
        <w:t>6.6</w:t>
      </w:r>
      <w:r w:rsidRPr="00CF3EFA">
        <w:tab/>
        <w:t>Except as provided in these rules, no person shall interfere with or activate the dice tumbler, the electronic equipment or the entry terminal.</w:t>
      </w:r>
    </w:p>
    <w:p w:rsidR="00B66FCA" w:rsidRPr="00CF3EFA" w:rsidRDefault="00B66FCA" w:rsidP="00494A13">
      <w:pPr>
        <w:pStyle w:val="Heading2"/>
      </w:pPr>
      <w:r w:rsidRPr="00CF3EFA">
        <w:t>6A.0</w:t>
      </w:r>
      <w:r w:rsidRPr="00CF3EFA">
        <w:tab/>
        <w:t>Dice Throw and Table Operation Style B</w:t>
      </w:r>
    </w:p>
    <w:p w:rsidR="00B66FCA" w:rsidRPr="00CF3EFA" w:rsidRDefault="00B66FCA" w:rsidP="008D6009">
      <w:pPr>
        <w:ind w:left="564" w:hanging="564"/>
      </w:pPr>
      <w:r w:rsidRPr="00CF3EFA">
        <w:t>6A.1</w:t>
      </w:r>
      <w:r w:rsidRPr="00CF3EFA">
        <w:tab/>
        <w:t>At the beginning of each game the Dealer or Game Supervisor shall retrieve the dice from the throwing area and place them in the dice cup. The Dealer shall then call “Place your bets”.</w:t>
      </w:r>
    </w:p>
    <w:p w:rsidR="00B66FCA" w:rsidRPr="00CF3EFA" w:rsidRDefault="00B66FCA" w:rsidP="008D6009">
      <w:pPr>
        <w:ind w:left="564" w:hanging="564"/>
      </w:pPr>
      <w:r w:rsidRPr="00CF3EFA">
        <w:t>6A.2</w:t>
      </w:r>
      <w:r w:rsidRPr="00CF3EFA">
        <w:tab/>
        <w:t>When the players have finished placing their wagers the Dealer shall call “No more bets”, at the same time ringing the bell.</w:t>
      </w:r>
    </w:p>
    <w:p w:rsidR="00B66FCA" w:rsidRPr="00CF3EFA" w:rsidRDefault="00B66FCA" w:rsidP="008D6009">
      <w:pPr>
        <w:ind w:left="564" w:hanging="564"/>
      </w:pPr>
      <w:r w:rsidRPr="00CF3EFA">
        <w:t>6A.3</w:t>
      </w:r>
      <w:r w:rsidRPr="00CF3EFA">
        <w:tab/>
        <w:t xml:space="preserve">The Dealer shall then offer the dice cup to the player immediately to the left of the Dealer at the table for that player to throw. If that player rejects the dice they shall be offered to each of the other players in turn, clockwise around the table, until one of the players accepts them. To be eligible to throw the dice a player must have a wager on the layout on a betting area with odds greater than 1:1. </w:t>
      </w:r>
    </w:p>
    <w:p w:rsidR="00B66FCA" w:rsidRPr="00CF3EFA" w:rsidRDefault="00B66FCA" w:rsidP="008D6009">
      <w:pPr>
        <w:ind w:left="564" w:hanging="564"/>
      </w:pPr>
      <w:r w:rsidRPr="00CF3EFA">
        <w:lastRenderedPageBreak/>
        <w:t>6A.4</w:t>
      </w:r>
      <w:r w:rsidRPr="00CF3EFA">
        <w:tab/>
        <w:t xml:space="preserve">Each player is allowed to throw the dice until they do not have a winning wager, at odds greater than 1:1, on the layout, after which the Dealer will offer the dice cup to the next player who has a valid bet on the layout, in a clockwise direction from the previous player. </w:t>
      </w:r>
    </w:p>
    <w:p w:rsidR="00B66FCA" w:rsidRPr="00CF3EFA" w:rsidRDefault="00B66FCA" w:rsidP="008D6009">
      <w:pPr>
        <w:ind w:left="564" w:hanging="564"/>
      </w:pPr>
      <w:r w:rsidRPr="00CF3EFA">
        <w:t>6A.5</w:t>
      </w:r>
      <w:r w:rsidRPr="00CF3EFA">
        <w:tab/>
        <w:t>The player may opt to relinquish the dice after any throw in which case the Dealer will offer the dice cup to the next player who has a valid bet on the layout, in a clockwise direction from the previous player. The Game Supervisor may also require the player to pass the dice if the player unreasonably delays the game, repeatedly makes void rolls, or contravenes the rules of the game.</w:t>
      </w:r>
    </w:p>
    <w:p w:rsidR="00B66FCA" w:rsidRPr="00CF3EFA" w:rsidRDefault="00B66FCA" w:rsidP="008D6009">
      <w:pPr>
        <w:ind w:left="564" w:hanging="564"/>
      </w:pPr>
      <w:r w:rsidRPr="00CF3EFA">
        <w:t>6A.6</w:t>
      </w:r>
      <w:r w:rsidRPr="00CF3EFA">
        <w:tab/>
        <w:t>If there is no eligible player available or willing to accept the dice and there is a wager or wagers on the layout, the Dealer shall throw the dice in accordance with rule 6A.7.</w:t>
      </w:r>
    </w:p>
    <w:p w:rsidR="00B66FCA" w:rsidRPr="00CF3EFA" w:rsidRDefault="00B66FCA" w:rsidP="008D6009">
      <w:pPr>
        <w:ind w:left="564" w:hanging="564"/>
      </w:pPr>
      <w:r w:rsidRPr="00CF3EFA">
        <w:t>6A.7</w:t>
      </w:r>
      <w:r w:rsidRPr="00CF3EFA">
        <w:tab/>
        <w:t>After accepting the dice cup, the player shall throw the dice so that they leave his/her hand, or leave the dice cup, simultaneously and in a manner calculated to cause them to cross the “throw line” in the throwing area and to strike the end of the table farthest from him/her in a random manner. When handling or throwing the dice the shooter shall use 1 hand only. (The dice may be thrown from the dice cup, or emptied into the players hand and thrown from the hand.)</w:t>
      </w:r>
    </w:p>
    <w:p w:rsidR="00B66FCA" w:rsidRPr="00CF3EFA" w:rsidRDefault="00B66FCA" w:rsidP="008D6009">
      <w:pPr>
        <w:ind w:left="564" w:hanging="564"/>
      </w:pPr>
      <w:r w:rsidRPr="00CF3EFA">
        <w:t>6A.8</w:t>
      </w:r>
      <w:r w:rsidRPr="00CF3EFA">
        <w:tab/>
        <w:t>At all times the dice and dice cup must remain in plain view above the table.</w:t>
      </w:r>
    </w:p>
    <w:p w:rsidR="00B66FCA" w:rsidRPr="00CF3EFA" w:rsidRDefault="00B66FCA" w:rsidP="008D6009">
      <w:pPr>
        <w:ind w:left="564" w:hanging="564"/>
      </w:pPr>
      <w:r w:rsidRPr="00CF3EFA">
        <w:t>6A.9</w:t>
      </w:r>
      <w:r w:rsidRPr="00CF3EFA">
        <w:tab/>
        <w:t>Providing the dice have crossed the throw line and are lying flat, the Dealer shall announce the result by calling the respective values of the high or uppermost faces of the dice in order from the lowest number to the highest, followed by the Total (for example, “1, 3, 6, Total 10”). Doubles and triples and the Total shall be called in a similar fashion (for example, “double 3, 4, Total 10” or “triple 5, Total 15”).</w:t>
      </w:r>
    </w:p>
    <w:p w:rsidR="00B66FCA" w:rsidRPr="00CF3EFA" w:rsidRDefault="00B66FCA" w:rsidP="008D6009">
      <w:pPr>
        <w:spacing w:after="80"/>
        <w:ind w:left="709" w:hanging="709"/>
      </w:pPr>
      <w:r w:rsidRPr="00CF3EFA">
        <w:t>6A.10</w:t>
      </w:r>
      <w:r w:rsidRPr="00CF3EFA">
        <w:tab/>
        <w:t>At the same time as announcing the winning combination the Dealer or Game Supervisor shall enter the result into the electronic equipment programme by:</w:t>
      </w:r>
    </w:p>
    <w:p w:rsidR="00B66FCA" w:rsidRPr="00CF3EFA" w:rsidRDefault="00B66FCA" w:rsidP="00672F39">
      <w:pPr>
        <w:pStyle w:val="Bullet"/>
        <w:numPr>
          <w:ilvl w:val="0"/>
          <w:numId w:val="22"/>
        </w:numPr>
        <w:ind w:left="993" w:hanging="284"/>
      </w:pPr>
      <w:r w:rsidRPr="00CF3EFA">
        <w:t>depressing the relevant numbered button or buttons, or switch or switches, as the case may be on the entry terminal corresponding to the declared winning combination; and</w:t>
      </w:r>
    </w:p>
    <w:p w:rsidR="00B66FCA" w:rsidRPr="00CF3EFA" w:rsidRDefault="00B66FCA" w:rsidP="008D6009">
      <w:pPr>
        <w:pStyle w:val="Bullet"/>
        <w:spacing w:after="240"/>
        <w:ind w:left="993" w:hanging="284"/>
      </w:pPr>
      <w:r w:rsidRPr="00CF3EFA">
        <w:t>pressing the entry button on the terminal.</w:t>
      </w:r>
    </w:p>
    <w:p w:rsidR="00B66FCA" w:rsidRPr="00CF3EFA" w:rsidRDefault="00B66FCA" w:rsidP="008D6009">
      <w:pPr>
        <w:spacing w:after="80"/>
        <w:ind w:left="709" w:hanging="709"/>
      </w:pPr>
      <w:r w:rsidRPr="00CF3EFA">
        <w:t>6A.11</w:t>
      </w:r>
      <w:r w:rsidRPr="00CF3EFA">
        <w:tab/>
        <w:t>When the result of the game has been entered pursuant to rule 6A.10 and all of the winning areas have been illuminated on the table, the Dealer shall:</w:t>
      </w:r>
    </w:p>
    <w:p w:rsidR="00B66FCA" w:rsidRPr="00CF3EFA" w:rsidRDefault="00B66FCA" w:rsidP="00672F39">
      <w:pPr>
        <w:pStyle w:val="Bullet"/>
        <w:numPr>
          <w:ilvl w:val="0"/>
          <w:numId w:val="23"/>
        </w:numPr>
        <w:ind w:left="993" w:hanging="284"/>
      </w:pPr>
      <w:r w:rsidRPr="00CF3EFA">
        <w:t>first collect all losing wagers; and then</w:t>
      </w:r>
    </w:p>
    <w:p w:rsidR="00B66FCA" w:rsidRPr="00CF3EFA" w:rsidRDefault="00B66FCA" w:rsidP="00672F39">
      <w:pPr>
        <w:pStyle w:val="Bullet"/>
        <w:numPr>
          <w:ilvl w:val="0"/>
          <w:numId w:val="23"/>
        </w:numPr>
        <w:spacing w:after="240"/>
        <w:ind w:left="993" w:hanging="284"/>
      </w:pPr>
      <w:r w:rsidRPr="00CF3EFA">
        <w:t>pay all winning wagers.</w:t>
      </w:r>
    </w:p>
    <w:p w:rsidR="00B66FCA" w:rsidRPr="00CF3EFA" w:rsidRDefault="008D6009" w:rsidP="008D6009">
      <w:pPr>
        <w:ind w:left="709" w:hanging="709"/>
      </w:pPr>
      <w:r>
        <w:t>6A.12</w:t>
      </w:r>
      <w:r>
        <w:tab/>
      </w:r>
      <w:r w:rsidR="00B66FCA" w:rsidRPr="00CF3EFA">
        <w:t>Once all wagers decided by that roll have been settled in accordance with section 4, the game is complete and the Dealer will follow the process from section 6A.1 for the next game.</w:t>
      </w:r>
    </w:p>
    <w:p w:rsidR="00B66FCA" w:rsidRPr="00CF3EFA" w:rsidRDefault="008D6009" w:rsidP="008D6009">
      <w:pPr>
        <w:ind w:left="709" w:hanging="709"/>
      </w:pPr>
      <w:r>
        <w:t>6A.13</w:t>
      </w:r>
      <w:r>
        <w:tab/>
      </w:r>
      <w:r w:rsidR="00B66FCA" w:rsidRPr="00CF3EFA">
        <w:t>Except as provided in these rules, no person shall interfere with the dice, the dice cup, the electronic equipment or the entry terminal.</w:t>
      </w:r>
    </w:p>
    <w:p w:rsidR="00B66FCA" w:rsidRPr="00CF3EFA" w:rsidRDefault="008D6009" w:rsidP="00494A13">
      <w:pPr>
        <w:pStyle w:val="Heading2"/>
      </w:pPr>
      <w:r>
        <w:lastRenderedPageBreak/>
        <w:t>7.0</w:t>
      </w:r>
      <w:r>
        <w:tab/>
      </w:r>
      <w:r w:rsidR="00B66FCA" w:rsidRPr="00CF3EFA">
        <w:t>Irregularities</w:t>
      </w:r>
    </w:p>
    <w:p w:rsidR="00B66FCA" w:rsidRPr="00CF3EFA" w:rsidRDefault="00B66FCA" w:rsidP="00C06C61">
      <w:pPr>
        <w:spacing w:after="80"/>
        <w:ind w:left="561" w:hanging="561"/>
      </w:pPr>
      <w:r w:rsidRPr="00CF3EFA">
        <w:t>7.1</w:t>
      </w:r>
      <w:r w:rsidRPr="00CF3EFA">
        <w:tab/>
        <w:t>If:</w:t>
      </w:r>
    </w:p>
    <w:p w:rsidR="00B66FCA" w:rsidRPr="00CF3EFA" w:rsidRDefault="00B66FCA" w:rsidP="00672F39">
      <w:pPr>
        <w:pStyle w:val="Bullet"/>
        <w:numPr>
          <w:ilvl w:val="0"/>
          <w:numId w:val="24"/>
        </w:numPr>
      </w:pPr>
      <w:r w:rsidRPr="00CF3EFA">
        <w:t>any of the 3 dice is not lying flat in the bottom section of the tumbler after the dice have been spun pursuant to rule 6.1; or</w:t>
      </w:r>
    </w:p>
    <w:p w:rsidR="00B66FCA" w:rsidRPr="00CF3EFA" w:rsidRDefault="00B66FCA" w:rsidP="00672F39">
      <w:pPr>
        <w:pStyle w:val="Bullet"/>
        <w:numPr>
          <w:ilvl w:val="0"/>
          <w:numId w:val="24"/>
        </w:numPr>
      </w:pPr>
      <w:r w:rsidRPr="00CF3EFA">
        <w:t>in Style A the dice tumbler after being activated does not operate correctly; or</w:t>
      </w:r>
    </w:p>
    <w:p w:rsidR="00B66FCA" w:rsidRPr="00CF3EFA" w:rsidRDefault="00B66FCA" w:rsidP="00672F39">
      <w:pPr>
        <w:pStyle w:val="Bullet"/>
        <w:numPr>
          <w:ilvl w:val="0"/>
          <w:numId w:val="24"/>
        </w:numPr>
      </w:pPr>
      <w:r w:rsidRPr="00CF3EFA">
        <w:t>in Style A the dice are exposed before the Dealer calls “No more bets”; or</w:t>
      </w:r>
    </w:p>
    <w:p w:rsidR="00B66FCA" w:rsidRPr="00CF3EFA" w:rsidRDefault="00B66FCA" w:rsidP="00672F39">
      <w:pPr>
        <w:pStyle w:val="Bullet"/>
        <w:numPr>
          <w:ilvl w:val="0"/>
          <w:numId w:val="24"/>
        </w:numPr>
      </w:pPr>
      <w:r w:rsidRPr="00CF3EFA">
        <w:t>in Style A the Dealer fails to activate the tumbler for a game; or</w:t>
      </w:r>
    </w:p>
    <w:p w:rsidR="00B66FCA" w:rsidRPr="00CF3EFA" w:rsidRDefault="00B66FCA" w:rsidP="00672F39">
      <w:pPr>
        <w:pStyle w:val="Bullet"/>
        <w:numPr>
          <w:ilvl w:val="0"/>
          <w:numId w:val="24"/>
        </w:numPr>
      </w:pPr>
      <w:r w:rsidRPr="00CF3EFA">
        <w:t>in Style B, any of the dice fail to reach the “throw line”, or</w:t>
      </w:r>
    </w:p>
    <w:p w:rsidR="00B66FCA" w:rsidRPr="00CF3EFA" w:rsidRDefault="00B66FCA" w:rsidP="00672F39">
      <w:pPr>
        <w:pStyle w:val="Bullet"/>
        <w:numPr>
          <w:ilvl w:val="0"/>
          <w:numId w:val="24"/>
        </w:numPr>
      </w:pPr>
      <w:r w:rsidRPr="00CF3EFA">
        <w:t>in Style B, any of the dice leave the confines of the throwing area; or</w:t>
      </w:r>
    </w:p>
    <w:p w:rsidR="00B66FCA" w:rsidRPr="00CF3EFA" w:rsidRDefault="00B66FCA" w:rsidP="00672F39">
      <w:pPr>
        <w:pStyle w:val="Bullet"/>
        <w:numPr>
          <w:ilvl w:val="0"/>
          <w:numId w:val="24"/>
        </w:numPr>
      </w:pPr>
      <w:r w:rsidRPr="00CF3EFA">
        <w:t>in Style B, the dice hit any other object or obstruction prior to entering the throwing area; or</w:t>
      </w:r>
    </w:p>
    <w:p w:rsidR="00B66FCA" w:rsidRPr="00CF3EFA" w:rsidRDefault="00B66FCA" w:rsidP="00672F39">
      <w:pPr>
        <w:pStyle w:val="Bullet"/>
        <w:numPr>
          <w:ilvl w:val="0"/>
          <w:numId w:val="24"/>
        </w:numPr>
      </w:pPr>
      <w:r w:rsidRPr="00CF3EFA">
        <w:t>In Style B any of the 3 dice is not lying flat in the throwing area; or</w:t>
      </w:r>
    </w:p>
    <w:p w:rsidR="00B66FCA" w:rsidRPr="00CF3EFA" w:rsidRDefault="00B66FCA" w:rsidP="00672F39">
      <w:pPr>
        <w:pStyle w:val="Bullet"/>
        <w:numPr>
          <w:ilvl w:val="0"/>
          <w:numId w:val="24"/>
        </w:numPr>
      </w:pPr>
      <w:r w:rsidRPr="00CF3EFA">
        <w:t>in Style B, the Dealer or Game Supervisor believe the dice or throw have been interfered with by a player other than the nominated player in rules 6A.3 and 6A.4; or</w:t>
      </w:r>
    </w:p>
    <w:p w:rsidR="00B66FCA" w:rsidRPr="00CF3EFA" w:rsidRDefault="00B66FCA" w:rsidP="00672F39">
      <w:pPr>
        <w:pStyle w:val="Bullet"/>
        <w:numPr>
          <w:ilvl w:val="0"/>
          <w:numId w:val="24"/>
        </w:numPr>
      </w:pPr>
      <w:r w:rsidRPr="00CF3EFA">
        <w:t>in Style B, the Dealer or Game Supervisor have any reason to believe that the throw has not resulted in a “random” result,</w:t>
      </w:r>
    </w:p>
    <w:p w:rsidR="00B66FCA" w:rsidRPr="00CF3EFA" w:rsidRDefault="00B66FCA" w:rsidP="00C06C61">
      <w:pPr>
        <w:ind w:left="567"/>
      </w:pPr>
      <w:r w:rsidRPr="00CF3EFA">
        <w:t>the Dealer or Game Supervisor shall announce “no spin” or “no roll”. The spin or roll shall be Void whether or not a “no spin” or “no roll” is announced.</w:t>
      </w:r>
    </w:p>
    <w:p w:rsidR="00B66FCA" w:rsidRPr="00CF3EFA" w:rsidRDefault="00B66FCA" w:rsidP="00C06C61">
      <w:pPr>
        <w:ind w:left="564" w:hanging="564"/>
      </w:pPr>
      <w:r w:rsidRPr="00CF3EFA">
        <w:t>7.2</w:t>
      </w:r>
      <w:r w:rsidRPr="00CF3EFA">
        <w:tab/>
        <w:t>If, after the entry button has been pressed pursuant to rule 6.4 or 6A.10, it is found that the incorrect numbers have been entered into the electronic equipment, the result shall be amended under the supervision of the Game Supervisor before the wagers on the layout are settled.</w:t>
      </w:r>
    </w:p>
    <w:p w:rsidR="00B66FCA" w:rsidRPr="00CF3EFA" w:rsidRDefault="00B66FCA" w:rsidP="00C06C61">
      <w:pPr>
        <w:ind w:left="564" w:hanging="564"/>
      </w:pPr>
      <w:r w:rsidRPr="00CF3EFA">
        <w:t>7.3</w:t>
      </w:r>
      <w:r w:rsidRPr="00CF3EFA">
        <w:tab/>
        <w:t>If the electronic equipment fails to illuminate the winning areas, or fails to illuminate the winning areas correctly, all wagers shall be taken and paid according to the result shown on the dice and rule 7.4 shall apply.</w:t>
      </w:r>
    </w:p>
    <w:p w:rsidR="00B66FCA" w:rsidRPr="00CF3EFA" w:rsidRDefault="00B66FCA" w:rsidP="00C06C61">
      <w:pPr>
        <w:ind w:left="564" w:hanging="564"/>
      </w:pPr>
      <w:r w:rsidRPr="00CF3EFA">
        <w:t>7.4</w:t>
      </w:r>
      <w:r w:rsidRPr="00CF3EFA">
        <w:tab/>
        <w:t>Notwithstanding rule 7.5, in the event of an equipment malfunction, no further games shall be conducted until either the malfunction has been rectified or procedures that do not compromise the integrity of the game have been introduced.</w:t>
      </w:r>
    </w:p>
    <w:p w:rsidR="00B66FCA" w:rsidRPr="00CF3EFA" w:rsidRDefault="00B66FCA" w:rsidP="00C06C61">
      <w:pPr>
        <w:ind w:left="564" w:hanging="564"/>
      </w:pPr>
      <w:r w:rsidRPr="00CF3EFA">
        <w:t>7.5</w:t>
      </w:r>
      <w:r w:rsidRPr="00CF3EFA">
        <w:tab/>
        <w:t>If a game results display is provided at the table, the Casino Operator shall not be responsible for the display of any incorrect results or other information or for the consequences of any other malfunction of the display.</w:t>
      </w:r>
    </w:p>
    <w:p w:rsidR="00B66FCA" w:rsidRPr="00CF3EFA" w:rsidRDefault="00B66FCA" w:rsidP="00CF3EFA"/>
    <w:p w:rsidR="00B66FCA" w:rsidRPr="00CF3EFA" w:rsidRDefault="00B66FCA" w:rsidP="00CF3EFA"/>
    <w:p w:rsidR="00720FF6" w:rsidRPr="00CF3EFA" w:rsidRDefault="00720FF6" w:rsidP="00CF3EFA"/>
    <w:p w:rsidR="00720FF6" w:rsidRPr="00CF3EFA" w:rsidRDefault="00720FF6" w:rsidP="00CF3EFA"/>
    <w:p w:rsidR="00C06C61" w:rsidRDefault="00C06C61" w:rsidP="00CF3EFA"/>
    <w:p w:rsidR="00672F39" w:rsidRDefault="00672F39" w:rsidP="00672F39">
      <w:pPr>
        <w:pStyle w:val="Headingappendix"/>
      </w:pPr>
      <w:r>
        <w:lastRenderedPageBreak/>
        <w:t>Tai-Sai Table Layout</w:t>
      </w:r>
    </w:p>
    <w:p w:rsidR="00B66FCA" w:rsidRPr="00CF3EFA" w:rsidRDefault="00B66FCA" w:rsidP="00CF3EFA"/>
    <w:p w:rsidR="00B66FCA" w:rsidRPr="00CF3EFA" w:rsidRDefault="00B66FCA" w:rsidP="00CF3EFA">
      <w:r w:rsidRPr="00CF3EFA">
        <w:rPr>
          <w:noProof/>
          <w:lang w:eastAsia="en-NZ"/>
        </w:rPr>
        <w:drawing>
          <wp:inline distT="0" distB="0" distL="0" distR="0" wp14:anchorId="3CC48566" wp14:editId="5A3E6A74">
            <wp:extent cx="5911850" cy="3944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1850" cy="3944620"/>
                    </a:xfrm>
                    <a:prstGeom prst="rect">
                      <a:avLst/>
                    </a:prstGeom>
                    <a:noFill/>
                    <a:ln>
                      <a:noFill/>
                    </a:ln>
                  </pic:spPr>
                </pic:pic>
              </a:graphicData>
            </a:graphic>
          </wp:inline>
        </w:drawing>
      </w:r>
    </w:p>
    <w:p w:rsidR="00B66FCA" w:rsidRPr="00CF3EFA" w:rsidRDefault="00B66FCA" w:rsidP="00CF3EFA"/>
    <w:p w:rsidR="00B66FCA" w:rsidRPr="00CF3EFA" w:rsidRDefault="00B66FCA" w:rsidP="00CF3EFA"/>
    <w:p w:rsidR="00B66FCA" w:rsidRPr="00CF3EFA" w:rsidRDefault="00B66FCA" w:rsidP="00CF3EFA"/>
    <w:p w:rsidR="00B66FCA" w:rsidRPr="00CF3EFA" w:rsidRDefault="00B66FCA" w:rsidP="00CF3EFA"/>
    <w:p w:rsidR="00672F39" w:rsidRDefault="00B66FCA" w:rsidP="00672F39">
      <w:pPr>
        <w:pStyle w:val="Headingappendix"/>
      </w:pPr>
      <w:r w:rsidRPr="00CF3EFA">
        <w:lastRenderedPageBreak/>
        <w:t xml:space="preserve">Tai-Sai Table Layout - alternative                </w:t>
      </w:r>
    </w:p>
    <w:p w:rsidR="00672F39" w:rsidRPr="00672F39" w:rsidRDefault="00672F39" w:rsidP="00672F39">
      <w:r w:rsidRPr="00CF3EFA">
        <w:rPr>
          <w:noProof/>
          <w:lang w:eastAsia="en-NZ"/>
        </w:rPr>
        <w:drawing>
          <wp:inline distT="0" distB="0" distL="0" distR="0" wp14:anchorId="66C90420" wp14:editId="48B033EA">
            <wp:extent cx="3879273" cy="8090597"/>
            <wp:effectExtent l="0" t="0" r="698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0921" cy="8114890"/>
                    </a:xfrm>
                    <a:prstGeom prst="rect">
                      <a:avLst/>
                    </a:prstGeom>
                    <a:noFill/>
                    <a:ln>
                      <a:noFill/>
                    </a:ln>
                  </pic:spPr>
                </pic:pic>
              </a:graphicData>
            </a:graphic>
          </wp:inline>
        </w:drawing>
      </w:r>
    </w:p>
    <w:p w:rsidR="00B66FCA" w:rsidRPr="00CF3EFA" w:rsidRDefault="00B66FCA" w:rsidP="00672F39">
      <w:pPr>
        <w:pStyle w:val="Headingappendix"/>
      </w:pPr>
      <w:r w:rsidRPr="00CF3EFA">
        <w:lastRenderedPageBreak/>
        <w:t>Tai-Sai Table Throwing Area –</w:t>
      </w:r>
      <w:r w:rsidR="00672F39">
        <w:t xml:space="preserve"> </w:t>
      </w:r>
      <w:r w:rsidRPr="00CF3EFA">
        <w:t>STYLE B</w:t>
      </w:r>
    </w:p>
    <w:p w:rsidR="00B66FCA" w:rsidRPr="00CF3EFA" w:rsidRDefault="00B66FCA" w:rsidP="00CF3EFA"/>
    <w:p w:rsidR="00B66FCA" w:rsidRPr="00CF3EFA" w:rsidRDefault="00B66FCA" w:rsidP="00CF3EFA">
      <w:r w:rsidRPr="00CF3EFA">
        <w:rPr>
          <w:noProof/>
          <w:lang w:eastAsia="en-NZ"/>
        </w:rPr>
        <mc:AlternateContent>
          <mc:Choice Requires="wpg">
            <w:drawing>
              <wp:anchor distT="0" distB="0" distL="114300" distR="114300" simplePos="0" relativeHeight="251659264" behindDoc="0" locked="0" layoutInCell="1" allowOverlap="1" wp14:anchorId="061FED87" wp14:editId="11E80F2A">
                <wp:simplePos x="0" y="0"/>
                <wp:positionH relativeFrom="column">
                  <wp:posOffset>-79980</wp:posOffset>
                </wp:positionH>
                <wp:positionV relativeFrom="paragraph">
                  <wp:posOffset>281943</wp:posOffset>
                </wp:positionV>
                <wp:extent cx="5454502" cy="4334303"/>
                <wp:effectExtent l="0" t="0" r="0" b="9525"/>
                <wp:wrapNone/>
                <wp:docPr id="1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4502" cy="4334303"/>
                          <a:chOff x="1068572" y="1067419"/>
                          <a:chExt cx="66595" cy="55673"/>
                        </a:xfrm>
                      </wpg:grpSpPr>
                      <pic:pic xmlns:pic="http://schemas.openxmlformats.org/drawingml/2006/picture">
                        <pic:nvPicPr>
                          <pic:cNvPr id="19"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68572" y="1067419"/>
                            <a:ext cx="66595" cy="556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0" name="Text Box 7"/>
                        <wps:cNvSpPr txBox="1">
                          <a:spLocks noChangeArrowheads="1"/>
                        </wps:cNvSpPr>
                        <wps:spPr bwMode="auto">
                          <a:xfrm>
                            <a:off x="1071418" y="1105582"/>
                            <a:ext cx="28723" cy="14810"/>
                          </a:xfrm>
                          <a:prstGeom prst="rect">
                            <a:avLst/>
                          </a:prstGeom>
                          <a:solidFill>
                            <a:srgbClr val="FFFFFF"/>
                          </a:solidFill>
                          <a:ln w="952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B66FCA" w:rsidRDefault="00B66FCA" w:rsidP="00B66FCA">
                              <w:pPr>
                                <w:widowControl w:val="0"/>
                                <w:jc w:val="center"/>
                                <w:rPr>
                                  <w:lang w:val="en-US"/>
                                </w:rPr>
                              </w:pPr>
                              <w:r>
                                <w:rPr>
                                  <w:lang w:val="en-US"/>
                                </w:rPr>
                                <w:t>Layout as per Appendix 1 or Appendix 2</w:t>
                              </w:r>
                            </w:p>
                          </w:txbxContent>
                        </wps:txbx>
                        <wps:bodyPr rot="0" vert="horz" wrap="square" lIns="36576" tIns="36576" rIns="36576" bIns="36576"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6.3pt;margin-top:22.2pt;width:429.5pt;height:341.3pt;z-index:251659264" coordorigin="10685,10674" coordsize="665,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685;top:10674;width:666;height: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SldvAAAAA2wAAAA8AAABkcnMvZG93bnJldi54bWxET0uLwjAQvgv7H8IIe9NUYUWrUUQRvImu&#10;CN6GZvrAZtJNoq3+erOwsLf5+J6zWHWmFg9yvrKsYDRMQBBnVldcKDh/7wZTED4ga6wtk4IneVgt&#10;P3oLTLVt+UiPUyhEDGGfooIyhCaV0mclGfRD2xBHLrfOYIjQFVI7bGO4qeU4SSbSYMWxocSGNiVl&#10;t9PdKLhOLvbOP27a3ravcX4e5Yf666DUZ79bz0EE6sK/+M+913H+DH5/iQfI5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FKV28AAAADbAAAADwAAAAAAAAAAAAAAAACfAgAA&#10;ZHJzL2Rvd25yZXYueG1sUEsFBgAAAAAEAAQA9wAAAIwDAAAAAA==&#10;" strokecolor="black [0]" insetpen="t">
                  <v:imagedata r:id="rId12" o:title=""/>
                </v:shape>
                <v:shapetype id="_x0000_t202" coordsize="21600,21600" o:spt="202" path="m,l,21600r21600,l21600,xe">
                  <v:stroke joinstyle="miter"/>
                  <v:path gradientshapeok="t" o:connecttype="rect"/>
                </v:shapetype>
                <v:shape id="Text Box 7" o:spid="_x0000_s1028" type="#_x0000_t202" style="position:absolute;left:10714;top:11055;width:287;height: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L8EA&#10;AADbAAAADwAAAGRycy9kb3ducmV2LnhtbERPW2vCMBR+H/gfwhH2NlNljFmNIsJgPjg2L++H5NjU&#10;NieliW311y8Pgz1+fPflenC16KgNpWcF00kGglh7U3Kh4HT8eHkHESKywdozKbhTgPVq9LTE3Pie&#10;f6g7xEKkEA45KrAxNrmUQVtyGCa+IU7cxbcOY4JtIU2LfQp3tZxl2Zt0WHJqsNjQ1pKuDjenwOvX&#10;/rs76z3Pd4/qZMt9df0ySj2Ph80CRKQh/ov/3J9GwSytT1/SD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1y/BAAAA2wAAAA8AAAAAAAAAAAAAAAAAmAIAAGRycy9kb3du&#10;cmV2LnhtbFBLBQYAAAAABAAEAPUAAACGAwAAAAA=&#10;" insetpen="t">
                  <v:shadow color="#eeece1"/>
                  <v:textbox inset="2.88pt,2.88pt,2.88pt,2.88pt">
                    <w:txbxContent>
                      <w:p w:rsidR="00B66FCA" w:rsidRDefault="00B66FCA" w:rsidP="00B66FCA">
                        <w:pPr>
                          <w:widowControl w:val="0"/>
                          <w:jc w:val="center"/>
                          <w:rPr>
                            <w:lang w:val="en-US"/>
                          </w:rPr>
                        </w:pPr>
                        <w:r>
                          <w:rPr>
                            <w:lang w:val="en-US"/>
                          </w:rPr>
                          <w:t>Layout as per Appendix 1 or Appendix 2</w:t>
                        </w:r>
                      </w:p>
                    </w:txbxContent>
                  </v:textbox>
                </v:shape>
              </v:group>
            </w:pict>
          </mc:Fallback>
        </mc:AlternateContent>
      </w:r>
    </w:p>
    <w:p w:rsidR="00B66FCA" w:rsidRPr="00CF3EFA" w:rsidRDefault="00B66FCA" w:rsidP="00CF3EFA"/>
    <w:p w:rsidR="00B66FCA" w:rsidRPr="00CF3EFA" w:rsidRDefault="00B66FCA" w:rsidP="00CF3EFA">
      <w:r w:rsidRPr="00CF3EFA">
        <w:t>Division 22 –</w:t>
      </w:r>
    </w:p>
    <w:p w:rsidR="00B66FCA" w:rsidRPr="00CF3EFA" w:rsidRDefault="00B66FCA" w:rsidP="00CF3EFA"/>
    <w:p w:rsidR="00B66FCA" w:rsidRPr="00CF3EFA" w:rsidRDefault="00B66FCA" w:rsidP="00CF3EFA"/>
    <w:p w:rsidR="00B66FCA" w:rsidRPr="00CF3EFA" w:rsidRDefault="00B66FCA" w:rsidP="00CF3EFA"/>
    <w:p w:rsidR="00B66FCA" w:rsidRPr="00CF3EFA" w:rsidRDefault="00B66FCA" w:rsidP="00CF3EFA"/>
    <w:p w:rsidR="00B66FCA" w:rsidRPr="00CF3EFA" w:rsidRDefault="00B66FCA" w:rsidP="00CF3EFA"/>
    <w:p w:rsidR="00B66FCA" w:rsidRPr="00CF3EFA" w:rsidRDefault="00B66FCA" w:rsidP="00CF3EFA"/>
    <w:p w:rsidR="00B66FCA" w:rsidRPr="00CF3EFA" w:rsidRDefault="00B66FCA" w:rsidP="00CF3EFA"/>
    <w:p w:rsidR="00B66FCA" w:rsidRPr="00CF3EFA" w:rsidRDefault="00B66FCA" w:rsidP="00CF3EFA"/>
    <w:p w:rsidR="00B66FCA" w:rsidRPr="00CF3EFA" w:rsidRDefault="00B66FCA" w:rsidP="00CF3EFA"/>
    <w:p w:rsidR="00B66FCA" w:rsidRPr="00CF3EFA" w:rsidRDefault="00B66FCA" w:rsidP="00CF3EFA"/>
    <w:p w:rsidR="00B66FCA" w:rsidRPr="00CF3EFA" w:rsidRDefault="00B66FCA" w:rsidP="00CF3EFA">
      <w:r w:rsidRPr="00CF3EFA">
        <w:t>DIVISION 10 - MONEY WHEEL</w:t>
      </w:r>
    </w:p>
    <w:p w:rsidR="00B66FCA" w:rsidRPr="00CF3EFA" w:rsidRDefault="00B66FCA" w:rsidP="00CF3EFA"/>
    <w:p w:rsidR="00B66FCA" w:rsidRPr="00CF3EFA" w:rsidRDefault="00B66FCA" w:rsidP="00CF3EFA"/>
    <w:p w:rsidR="00B66FCA" w:rsidRPr="00CF3EFA" w:rsidRDefault="00B66FCA" w:rsidP="00CF3EFA"/>
    <w:p w:rsidR="00B66FCA" w:rsidRPr="00CF3EFA" w:rsidRDefault="00B66FCA" w:rsidP="00CF3EFA"/>
    <w:p w:rsidR="00B66FCA" w:rsidRPr="00CF3EFA" w:rsidRDefault="00B66FCA" w:rsidP="00CF3EFA"/>
    <w:p w:rsidR="00B66FCA" w:rsidRPr="00CF3EFA" w:rsidRDefault="00B66FCA" w:rsidP="00CF3EFA"/>
    <w:p w:rsidR="00B66FCA" w:rsidRPr="00CF3EFA" w:rsidRDefault="00B66FCA" w:rsidP="00CF3EFA">
      <w:bookmarkStart w:id="0" w:name="_GoBack"/>
      <w:bookmarkEnd w:id="0"/>
    </w:p>
    <w:p w:rsidR="00B66FCA" w:rsidRPr="00CF3EFA" w:rsidRDefault="00B66FCA" w:rsidP="00CF3EFA"/>
    <w:p w:rsidR="008031DF" w:rsidRPr="00CF3EFA" w:rsidRDefault="008031DF" w:rsidP="00CF3EFA"/>
    <w:sectPr w:rsidR="008031DF" w:rsidRPr="00CF3EFA" w:rsidSect="00494A13">
      <w:headerReference w:type="even" r:id="rId13"/>
      <w:headerReference w:type="default" r:id="rId14"/>
      <w:footerReference w:type="even" r:id="rId15"/>
      <w:footerReference w:type="default" r:id="rId16"/>
      <w:headerReference w:type="first" r:id="rId17"/>
      <w:footerReference w:type="first" r:id="rId18"/>
      <w:pgSz w:w="11907" w:h="16840" w:code="9"/>
      <w:pgMar w:top="1418" w:right="1418" w:bottom="992" w:left="1418" w:header="425" w:footer="6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52B" w:rsidRDefault="00FF352B">
      <w:r>
        <w:separator/>
      </w:r>
    </w:p>
    <w:p w:rsidR="00FF352B" w:rsidRDefault="00FF352B"/>
    <w:p w:rsidR="00FF352B" w:rsidRDefault="00FF352B"/>
  </w:endnote>
  <w:endnote w:type="continuationSeparator" w:id="0">
    <w:p w:rsidR="00FF352B" w:rsidRDefault="00FF352B">
      <w:r>
        <w:continuationSeparator/>
      </w:r>
    </w:p>
    <w:p w:rsidR="00FF352B" w:rsidRDefault="00FF352B"/>
    <w:p w:rsidR="00FF352B" w:rsidRDefault="00FF35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unga">
    <w:panose1 w:val="020B0502040204020203"/>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4F7" w:rsidRDefault="008514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E30" w:rsidRDefault="00143E7C" w:rsidP="00126FDE">
    <w:pPr>
      <w:pStyle w:val="Footer"/>
      <w:tabs>
        <w:tab w:val="right" w:pos="9071"/>
      </w:tabs>
      <w:ind w:right="-1"/>
    </w:pPr>
    <w:r>
      <w:tab/>
      <w:t xml:space="preserve">Page </w:t>
    </w:r>
    <w:r>
      <w:fldChar w:fldCharType="begin"/>
    </w:r>
    <w:r>
      <w:instrText xml:space="preserve"> PAGE  \* Arabic  \* MERGEFORMAT </w:instrText>
    </w:r>
    <w:r>
      <w:fldChar w:fldCharType="separate"/>
    </w:r>
    <w:r w:rsidR="008514F7">
      <w:rPr>
        <w:noProof/>
      </w:rPr>
      <w:t>10</w:t>
    </w:r>
    <w:r>
      <w:fldChar w:fldCharType="end"/>
    </w:r>
    <w:r>
      <w:t xml:space="preserve"> of </w:t>
    </w:r>
    <w:fldSimple w:instr=" NUMPAGES   \* MERGEFORMAT ">
      <w:r w:rsidR="008514F7">
        <w:rPr>
          <w:noProof/>
        </w:rPr>
        <w:t>12</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4F7" w:rsidRDefault="008514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52B" w:rsidRDefault="00FF352B" w:rsidP="00FB1990">
      <w:pPr>
        <w:pStyle w:val="Spacer"/>
      </w:pPr>
      <w:r>
        <w:separator/>
      </w:r>
    </w:p>
    <w:p w:rsidR="00FF352B" w:rsidRDefault="00FF352B" w:rsidP="00FB1990">
      <w:pPr>
        <w:pStyle w:val="Spacer"/>
      </w:pPr>
    </w:p>
  </w:footnote>
  <w:footnote w:type="continuationSeparator" w:id="0">
    <w:p w:rsidR="00FF352B" w:rsidRDefault="00FF352B">
      <w:r>
        <w:continuationSeparator/>
      </w:r>
    </w:p>
    <w:p w:rsidR="00FF352B" w:rsidRDefault="00FF352B"/>
    <w:p w:rsidR="00FF352B" w:rsidRDefault="00FF35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4F7" w:rsidRDefault="008514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6E30" w:rsidRDefault="00143E7C" w:rsidP="00460B3F">
    <w:pPr>
      <w:pStyle w:val="Header"/>
      <w:tabs>
        <w:tab w:val="right" w:pos="9072"/>
      </w:tabs>
    </w:pPr>
    <w:r w:rsidRPr="00CD3498">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FDE" w:rsidRDefault="00494A13">
    <w:pPr>
      <w:pStyle w:val="Header"/>
    </w:pPr>
    <w:r>
      <w:rPr>
        <w:noProof/>
        <w:lang w:eastAsia="en-NZ"/>
      </w:rPr>
      <w:drawing>
        <wp:anchor distT="0" distB="0" distL="114300" distR="114300" simplePos="0" relativeHeight="251658240" behindDoc="1" locked="0" layoutInCell="1" allowOverlap="1">
          <wp:simplePos x="0" y="0"/>
          <wp:positionH relativeFrom="page">
            <wp:posOffset>3312160</wp:posOffset>
          </wp:positionH>
          <wp:positionV relativeFrom="page">
            <wp:posOffset>504190</wp:posOffset>
          </wp:positionV>
          <wp:extent cx="3743960" cy="664210"/>
          <wp:effectExtent l="0" t="0" r="8890" b="2540"/>
          <wp:wrapTight wrapText="bothSides">
            <wp:wrapPolygon edited="0">
              <wp:start x="0" y="0"/>
              <wp:lineTo x="0" y="21063"/>
              <wp:lineTo x="21541" y="21063"/>
              <wp:lineTo x="21541" y="0"/>
              <wp:lineTo x="0" y="0"/>
            </wp:wrapPolygon>
          </wp:wrapTight>
          <wp:docPr id="3" name="Picture 3" descr="DIA-RGB-fo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RGB-for-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3960" cy="664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8">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9">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0">
    <w:nsid w:val="368F5832"/>
    <w:multiLevelType w:val="multilevel"/>
    <w:tmpl w:val="3B4C293C"/>
    <w:lvl w:ilvl="0">
      <w:start w:val="1"/>
      <w:numFmt w:val="decimal"/>
      <w:pStyle w:val="Headingappendix"/>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nsid w:val="5FD40A31"/>
    <w:multiLevelType w:val="multilevel"/>
    <w:tmpl w:val="D2744F1E"/>
    <w:lvl w:ilvl="0">
      <w:start w:val="1"/>
      <w:numFmt w:val="lowerLetter"/>
      <w:pStyle w:val="Bullet"/>
      <w:lvlText w:val="(%1)"/>
      <w:lvlJc w:val="left"/>
      <w:pPr>
        <w:ind w:left="927" w:hanging="360"/>
      </w:pPr>
      <w:rPr>
        <w:rFonts w:hint="default"/>
        <w:sz w:val="20"/>
      </w:rPr>
    </w:lvl>
    <w:lvl w:ilvl="1">
      <w:start w:val="1"/>
      <w:numFmt w:val="lowerRoman"/>
      <w:pStyle w:val="Bulletlevel2"/>
      <w:lvlText w:val="(%2)"/>
      <w:lvlJc w:val="left"/>
      <w:pPr>
        <w:ind w:left="1281" w:hanging="357"/>
      </w:pPr>
      <w:rPr>
        <w:rFonts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17">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18">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19">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2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14"/>
  </w:num>
  <w:num w:numId="8">
    <w:abstractNumId w:val="15"/>
  </w:num>
  <w:num w:numId="9">
    <w:abstractNumId w:val="12"/>
  </w:num>
  <w:num w:numId="10">
    <w:abstractNumId w:val="9"/>
  </w:num>
  <w:num w:numId="11">
    <w:abstractNumId w:val="16"/>
  </w:num>
  <w:num w:numId="12">
    <w:abstractNumId w:val="17"/>
  </w:num>
  <w:num w:numId="13">
    <w:abstractNumId w:val="19"/>
  </w:num>
  <w:num w:numId="14">
    <w:abstractNumId w:val="7"/>
  </w:num>
  <w:num w:numId="15">
    <w:abstractNumId w:val="10"/>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8"/>
  </w:num>
  <w:num w:numId="27">
    <w:abstractNumId w:val="13"/>
  </w:num>
  <w:num w:numId="28">
    <w:abstractNumId w:val="11"/>
  </w:num>
  <w:num w:numId="29">
    <w:abstractNumId w:val="8"/>
  </w:num>
  <w:num w:numId="30">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removePersonalInformation/>
  <w:removeDateAndTime/>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567"/>
  <w:characterSpacingControl w:val="doNotCompress"/>
  <w:hdrShapeDefaults>
    <o:shapedefaults v:ext="edit" spidmax="4097"/>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5D4"/>
    <w:rsid w:val="00003360"/>
    <w:rsid w:val="00003FC7"/>
    <w:rsid w:val="00005919"/>
    <w:rsid w:val="00007C42"/>
    <w:rsid w:val="00015020"/>
    <w:rsid w:val="0001647B"/>
    <w:rsid w:val="00020010"/>
    <w:rsid w:val="00034673"/>
    <w:rsid w:val="00036671"/>
    <w:rsid w:val="00037226"/>
    <w:rsid w:val="000409E2"/>
    <w:rsid w:val="00044EA1"/>
    <w:rsid w:val="00054574"/>
    <w:rsid w:val="0005649A"/>
    <w:rsid w:val="00063BB2"/>
    <w:rsid w:val="00063D5B"/>
    <w:rsid w:val="00065F18"/>
    <w:rsid w:val="00067005"/>
    <w:rsid w:val="00076035"/>
    <w:rsid w:val="00077013"/>
    <w:rsid w:val="00091C3A"/>
    <w:rsid w:val="000D61F6"/>
    <w:rsid w:val="000E3240"/>
    <w:rsid w:val="000E677B"/>
    <w:rsid w:val="000F4ADF"/>
    <w:rsid w:val="000F61AF"/>
    <w:rsid w:val="0010171C"/>
    <w:rsid w:val="00102FAD"/>
    <w:rsid w:val="00121870"/>
    <w:rsid w:val="00126FDE"/>
    <w:rsid w:val="00140ED2"/>
    <w:rsid w:val="00143E7C"/>
    <w:rsid w:val="00145414"/>
    <w:rsid w:val="001536C9"/>
    <w:rsid w:val="0016433D"/>
    <w:rsid w:val="00184C0F"/>
    <w:rsid w:val="001A5F55"/>
    <w:rsid w:val="001C0031"/>
    <w:rsid w:val="001C0C30"/>
    <w:rsid w:val="001D0111"/>
    <w:rsid w:val="001D7EAE"/>
    <w:rsid w:val="001E64FC"/>
    <w:rsid w:val="001F0724"/>
    <w:rsid w:val="002007DF"/>
    <w:rsid w:val="00205FE8"/>
    <w:rsid w:val="00206BA3"/>
    <w:rsid w:val="00215160"/>
    <w:rsid w:val="002224B4"/>
    <w:rsid w:val="00226D5E"/>
    <w:rsid w:val="00237A3D"/>
    <w:rsid w:val="00240E83"/>
    <w:rsid w:val="002502D1"/>
    <w:rsid w:val="00260A17"/>
    <w:rsid w:val="00264DD3"/>
    <w:rsid w:val="00270EEC"/>
    <w:rsid w:val="002806A2"/>
    <w:rsid w:val="00297CC7"/>
    <w:rsid w:val="002A194F"/>
    <w:rsid w:val="002A4BD9"/>
    <w:rsid w:val="002A4FE7"/>
    <w:rsid w:val="002B1CEB"/>
    <w:rsid w:val="002D3125"/>
    <w:rsid w:val="002D4F42"/>
    <w:rsid w:val="0030084C"/>
    <w:rsid w:val="003039E1"/>
    <w:rsid w:val="003129BA"/>
    <w:rsid w:val="003148FC"/>
    <w:rsid w:val="0032132E"/>
    <w:rsid w:val="00330820"/>
    <w:rsid w:val="003465C8"/>
    <w:rsid w:val="0037016B"/>
    <w:rsid w:val="00370FC0"/>
    <w:rsid w:val="003725D4"/>
    <w:rsid w:val="00373206"/>
    <w:rsid w:val="003737ED"/>
    <w:rsid w:val="00375B80"/>
    <w:rsid w:val="00377352"/>
    <w:rsid w:val="003A10DA"/>
    <w:rsid w:val="003A12C8"/>
    <w:rsid w:val="003A1371"/>
    <w:rsid w:val="003A6FFE"/>
    <w:rsid w:val="003A7695"/>
    <w:rsid w:val="003B2781"/>
    <w:rsid w:val="003B3A23"/>
    <w:rsid w:val="003B6592"/>
    <w:rsid w:val="003C772C"/>
    <w:rsid w:val="003F2B58"/>
    <w:rsid w:val="003F5886"/>
    <w:rsid w:val="0040020C"/>
    <w:rsid w:val="00401CA0"/>
    <w:rsid w:val="0040700B"/>
    <w:rsid w:val="00407F54"/>
    <w:rsid w:val="00411341"/>
    <w:rsid w:val="00413966"/>
    <w:rsid w:val="00415015"/>
    <w:rsid w:val="00415CDB"/>
    <w:rsid w:val="004231DC"/>
    <w:rsid w:val="0042551E"/>
    <w:rsid w:val="00433AD8"/>
    <w:rsid w:val="00437A53"/>
    <w:rsid w:val="004552A0"/>
    <w:rsid w:val="00457E34"/>
    <w:rsid w:val="00460A83"/>
    <w:rsid w:val="00460B3F"/>
    <w:rsid w:val="00464752"/>
    <w:rsid w:val="00476068"/>
    <w:rsid w:val="004763B3"/>
    <w:rsid w:val="00477619"/>
    <w:rsid w:val="00486E6E"/>
    <w:rsid w:val="004875DF"/>
    <w:rsid w:val="00487C1D"/>
    <w:rsid w:val="00494A13"/>
    <w:rsid w:val="00494C6F"/>
    <w:rsid w:val="004A5823"/>
    <w:rsid w:val="004B0AAF"/>
    <w:rsid w:val="004B3924"/>
    <w:rsid w:val="004C4DDD"/>
    <w:rsid w:val="004C5F40"/>
    <w:rsid w:val="004C6953"/>
    <w:rsid w:val="004C7001"/>
    <w:rsid w:val="004D1706"/>
    <w:rsid w:val="004D243F"/>
    <w:rsid w:val="004D7473"/>
    <w:rsid w:val="004F2E8A"/>
    <w:rsid w:val="00501C4B"/>
    <w:rsid w:val="005078B7"/>
    <w:rsid w:val="00510D73"/>
    <w:rsid w:val="00512ACB"/>
    <w:rsid w:val="0052216D"/>
    <w:rsid w:val="00526115"/>
    <w:rsid w:val="00533FAF"/>
    <w:rsid w:val="005366B6"/>
    <w:rsid w:val="00537A4B"/>
    <w:rsid w:val="00554BCD"/>
    <w:rsid w:val="00555F60"/>
    <w:rsid w:val="00560B3C"/>
    <w:rsid w:val="00561A97"/>
    <w:rsid w:val="00563DAC"/>
    <w:rsid w:val="005675E0"/>
    <w:rsid w:val="00570A71"/>
    <w:rsid w:val="00570C00"/>
    <w:rsid w:val="0058206B"/>
    <w:rsid w:val="00585690"/>
    <w:rsid w:val="00595B33"/>
    <w:rsid w:val="0059662F"/>
    <w:rsid w:val="005B7254"/>
    <w:rsid w:val="005D3066"/>
    <w:rsid w:val="005E4B13"/>
    <w:rsid w:val="005E4C02"/>
    <w:rsid w:val="005F01DF"/>
    <w:rsid w:val="005F76CC"/>
    <w:rsid w:val="005F7B1E"/>
    <w:rsid w:val="005F7FF8"/>
    <w:rsid w:val="006004C4"/>
    <w:rsid w:val="00600CA4"/>
    <w:rsid w:val="00602416"/>
    <w:rsid w:val="006025CE"/>
    <w:rsid w:val="006041F2"/>
    <w:rsid w:val="006064F5"/>
    <w:rsid w:val="00617298"/>
    <w:rsid w:val="00637753"/>
    <w:rsid w:val="00660CE4"/>
    <w:rsid w:val="00662716"/>
    <w:rsid w:val="00672F39"/>
    <w:rsid w:val="00676C9F"/>
    <w:rsid w:val="00677B13"/>
    <w:rsid w:val="00677F4E"/>
    <w:rsid w:val="00681A08"/>
    <w:rsid w:val="00685ECF"/>
    <w:rsid w:val="006875B8"/>
    <w:rsid w:val="00687CEA"/>
    <w:rsid w:val="00694E01"/>
    <w:rsid w:val="00695171"/>
    <w:rsid w:val="00695B75"/>
    <w:rsid w:val="006A1A95"/>
    <w:rsid w:val="006A38B7"/>
    <w:rsid w:val="006A5C31"/>
    <w:rsid w:val="006B1CB2"/>
    <w:rsid w:val="006B1DD1"/>
    <w:rsid w:val="006B3396"/>
    <w:rsid w:val="006B4FE7"/>
    <w:rsid w:val="006C195E"/>
    <w:rsid w:val="006D638F"/>
    <w:rsid w:val="006D7384"/>
    <w:rsid w:val="006E7BF7"/>
    <w:rsid w:val="007068C8"/>
    <w:rsid w:val="00715B8F"/>
    <w:rsid w:val="00720FF6"/>
    <w:rsid w:val="0073106E"/>
    <w:rsid w:val="00755142"/>
    <w:rsid w:val="00756BB7"/>
    <w:rsid w:val="0075764B"/>
    <w:rsid w:val="00760C01"/>
    <w:rsid w:val="00761293"/>
    <w:rsid w:val="00767C04"/>
    <w:rsid w:val="007736A2"/>
    <w:rsid w:val="007A6226"/>
    <w:rsid w:val="007B3C61"/>
    <w:rsid w:val="007D1918"/>
    <w:rsid w:val="007F03F2"/>
    <w:rsid w:val="008031DF"/>
    <w:rsid w:val="008065D7"/>
    <w:rsid w:val="0080667A"/>
    <w:rsid w:val="00816E30"/>
    <w:rsid w:val="0082264B"/>
    <w:rsid w:val="0082765B"/>
    <w:rsid w:val="00830F24"/>
    <w:rsid w:val="008352B1"/>
    <w:rsid w:val="008353E7"/>
    <w:rsid w:val="00835BD7"/>
    <w:rsid w:val="008428E8"/>
    <w:rsid w:val="00843D71"/>
    <w:rsid w:val="00846F11"/>
    <w:rsid w:val="0084745A"/>
    <w:rsid w:val="008514F7"/>
    <w:rsid w:val="00870045"/>
    <w:rsid w:val="00876E5F"/>
    <w:rsid w:val="00884A12"/>
    <w:rsid w:val="00890CE4"/>
    <w:rsid w:val="00891ED7"/>
    <w:rsid w:val="008B7B54"/>
    <w:rsid w:val="008C3187"/>
    <w:rsid w:val="008C5290"/>
    <w:rsid w:val="008C5E4F"/>
    <w:rsid w:val="008D6009"/>
    <w:rsid w:val="008D63B7"/>
    <w:rsid w:val="008D6A03"/>
    <w:rsid w:val="008D6CA7"/>
    <w:rsid w:val="008E7FEE"/>
    <w:rsid w:val="008F2F06"/>
    <w:rsid w:val="008F31F5"/>
    <w:rsid w:val="008F67F5"/>
    <w:rsid w:val="008F6BCE"/>
    <w:rsid w:val="00900D4B"/>
    <w:rsid w:val="00905F9B"/>
    <w:rsid w:val="00913E95"/>
    <w:rsid w:val="009170B9"/>
    <w:rsid w:val="00923A87"/>
    <w:rsid w:val="00927482"/>
    <w:rsid w:val="00936FF5"/>
    <w:rsid w:val="0094654B"/>
    <w:rsid w:val="0095112B"/>
    <w:rsid w:val="0095712A"/>
    <w:rsid w:val="00973A6D"/>
    <w:rsid w:val="00983735"/>
    <w:rsid w:val="009865AA"/>
    <w:rsid w:val="00987080"/>
    <w:rsid w:val="0098765A"/>
    <w:rsid w:val="00987E5B"/>
    <w:rsid w:val="00991620"/>
    <w:rsid w:val="009968B0"/>
    <w:rsid w:val="009A6CB2"/>
    <w:rsid w:val="009B0982"/>
    <w:rsid w:val="009B4C99"/>
    <w:rsid w:val="009C13FB"/>
    <w:rsid w:val="009D28CF"/>
    <w:rsid w:val="009E5D36"/>
    <w:rsid w:val="009E6375"/>
    <w:rsid w:val="009E7CA0"/>
    <w:rsid w:val="00A04392"/>
    <w:rsid w:val="00A069CE"/>
    <w:rsid w:val="00A109D8"/>
    <w:rsid w:val="00A16003"/>
    <w:rsid w:val="00A167D7"/>
    <w:rsid w:val="00A23D39"/>
    <w:rsid w:val="00A23EC2"/>
    <w:rsid w:val="00A24FBB"/>
    <w:rsid w:val="00A3453E"/>
    <w:rsid w:val="00A42ED2"/>
    <w:rsid w:val="00A44B33"/>
    <w:rsid w:val="00A50E00"/>
    <w:rsid w:val="00A52529"/>
    <w:rsid w:val="00A53624"/>
    <w:rsid w:val="00A55EAF"/>
    <w:rsid w:val="00A5766B"/>
    <w:rsid w:val="00A77512"/>
    <w:rsid w:val="00A863E3"/>
    <w:rsid w:val="00A94161"/>
    <w:rsid w:val="00A97BFB"/>
    <w:rsid w:val="00AB0BBC"/>
    <w:rsid w:val="00AB28C5"/>
    <w:rsid w:val="00AB3A92"/>
    <w:rsid w:val="00AB478B"/>
    <w:rsid w:val="00AB47AC"/>
    <w:rsid w:val="00AB4AD9"/>
    <w:rsid w:val="00AD6E77"/>
    <w:rsid w:val="00AD7A25"/>
    <w:rsid w:val="00AE2666"/>
    <w:rsid w:val="00AF3A5A"/>
    <w:rsid w:val="00AF3E15"/>
    <w:rsid w:val="00AF5218"/>
    <w:rsid w:val="00AF60A0"/>
    <w:rsid w:val="00B0480E"/>
    <w:rsid w:val="00B0762A"/>
    <w:rsid w:val="00B1026A"/>
    <w:rsid w:val="00B21166"/>
    <w:rsid w:val="00B263AE"/>
    <w:rsid w:val="00B33A6C"/>
    <w:rsid w:val="00B42F17"/>
    <w:rsid w:val="00B43A02"/>
    <w:rsid w:val="00B47091"/>
    <w:rsid w:val="00B56534"/>
    <w:rsid w:val="00B57A21"/>
    <w:rsid w:val="00B62C3E"/>
    <w:rsid w:val="00B645DE"/>
    <w:rsid w:val="00B65857"/>
    <w:rsid w:val="00B66698"/>
    <w:rsid w:val="00B66FCA"/>
    <w:rsid w:val="00B745DC"/>
    <w:rsid w:val="00B755B1"/>
    <w:rsid w:val="00B84350"/>
    <w:rsid w:val="00B855A6"/>
    <w:rsid w:val="00B91098"/>
    <w:rsid w:val="00B91904"/>
    <w:rsid w:val="00B92735"/>
    <w:rsid w:val="00B969ED"/>
    <w:rsid w:val="00BA77F1"/>
    <w:rsid w:val="00BB0D90"/>
    <w:rsid w:val="00BB60C6"/>
    <w:rsid w:val="00BB7984"/>
    <w:rsid w:val="00BC45F7"/>
    <w:rsid w:val="00BC5798"/>
    <w:rsid w:val="00BC6A06"/>
    <w:rsid w:val="00BD137C"/>
    <w:rsid w:val="00BD3664"/>
    <w:rsid w:val="00BE3BC7"/>
    <w:rsid w:val="00BF1AB7"/>
    <w:rsid w:val="00BF7FE9"/>
    <w:rsid w:val="00C03596"/>
    <w:rsid w:val="00C05EEC"/>
    <w:rsid w:val="00C06C61"/>
    <w:rsid w:val="00C15A13"/>
    <w:rsid w:val="00C238D9"/>
    <w:rsid w:val="00C24A9D"/>
    <w:rsid w:val="00C2677E"/>
    <w:rsid w:val="00C31542"/>
    <w:rsid w:val="00C5028E"/>
    <w:rsid w:val="00C54E78"/>
    <w:rsid w:val="00C6078D"/>
    <w:rsid w:val="00C657CF"/>
    <w:rsid w:val="00C80D62"/>
    <w:rsid w:val="00C82EAF"/>
    <w:rsid w:val="00C8388B"/>
    <w:rsid w:val="00C84944"/>
    <w:rsid w:val="00C96BFD"/>
    <w:rsid w:val="00C96C98"/>
    <w:rsid w:val="00CA5358"/>
    <w:rsid w:val="00CB1DCA"/>
    <w:rsid w:val="00CD502A"/>
    <w:rsid w:val="00CD6859"/>
    <w:rsid w:val="00CF12CF"/>
    <w:rsid w:val="00CF3EFA"/>
    <w:rsid w:val="00CF4BE3"/>
    <w:rsid w:val="00D060D2"/>
    <w:rsid w:val="00D07852"/>
    <w:rsid w:val="00D13E2D"/>
    <w:rsid w:val="00D14394"/>
    <w:rsid w:val="00D242CD"/>
    <w:rsid w:val="00D26F74"/>
    <w:rsid w:val="00D341C3"/>
    <w:rsid w:val="00D42843"/>
    <w:rsid w:val="00D5152A"/>
    <w:rsid w:val="00D560EB"/>
    <w:rsid w:val="00D65145"/>
    <w:rsid w:val="00D723A2"/>
    <w:rsid w:val="00D73D87"/>
    <w:rsid w:val="00D74314"/>
    <w:rsid w:val="00D81410"/>
    <w:rsid w:val="00D92505"/>
    <w:rsid w:val="00DA267C"/>
    <w:rsid w:val="00DA5101"/>
    <w:rsid w:val="00DA79EF"/>
    <w:rsid w:val="00DB0C0B"/>
    <w:rsid w:val="00DB3B74"/>
    <w:rsid w:val="00DC5870"/>
    <w:rsid w:val="00DD0384"/>
    <w:rsid w:val="00DD0901"/>
    <w:rsid w:val="00DD4AB0"/>
    <w:rsid w:val="00DE16B6"/>
    <w:rsid w:val="00DE3323"/>
    <w:rsid w:val="00DE36CA"/>
    <w:rsid w:val="00DE7E63"/>
    <w:rsid w:val="00DF77A2"/>
    <w:rsid w:val="00E06954"/>
    <w:rsid w:val="00E07F86"/>
    <w:rsid w:val="00E367C5"/>
    <w:rsid w:val="00E37E71"/>
    <w:rsid w:val="00E42486"/>
    <w:rsid w:val="00E42847"/>
    <w:rsid w:val="00E46064"/>
    <w:rsid w:val="00E604A1"/>
    <w:rsid w:val="00E7293C"/>
    <w:rsid w:val="00E7307D"/>
    <w:rsid w:val="00E73AA8"/>
    <w:rsid w:val="00E76812"/>
    <w:rsid w:val="00E80228"/>
    <w:rsid w:val="00E86D2A"/>
    <w:rsid w:val="00E8711A"/>
    <w:rsid w:val="00EA2ED4"/>
    <w:rsid w:val="00EA491A"/>
    <w:rsid w:val="00EB1583"/>
    <w:rsid w:val="00EB54A9"/>
    <w:rsid w:val="00EC23FB"/>
    <w:rsid w:val="00EC7017"/>
    <w:rsid w:val="00ED4356"/>
    <w:rsid w:val="00ED7681"/>
    <w:rsid w:val="00EE243C"/>
    <w:rsid w:val="00EE7DE0"/>
    <w:rsid w:val="00EF63C6"/>
    <w:rsid w:val="00F034FB"/>
    <w:rsid w:val="00F05606"/>
    <w:rsid w:val="00F105F5"/>
    <w:rsid w:val="00F1075A"/>
    <w:rsid w:val="00F22E82"/>
    <w:rsid w:val="00F2483A"/>
    <w:rsid w:val="00F337BF"/>
    <w:rsid w:val="00F33D14"/>
    <w:rsid w:val="00F473B6"/>
    <w:rsid w:val="00F52E57"/>
    <w:rsid w:val="00F53E06"/>
    <w:rsid w:val="00F54188"/>
    <w:rsid w:val="00F54CC0"/>
    <w:rsid w:val="00F727A5"/>
    <w:rsid w:val="00F847A9"/>
    <w:rsid w:val="00FA5FE9"/>
    <w:rsid w:val="00FA67D2"/>
    <w:rsid w:val="00FB1990"/>
    <w:rsid w:val="00FB302F"/>
    <w:rsid w:val="00FB5A92"/>
    <w:rsid w:val="00FC1C69"/>
    <w:rsid w:val="00FC3739"/>
    <w:rsid w:val="00FE5AD9"/>
    <w:rsid w:val="00FE7A33"/>
    <w:rsid w:val="00FF3414"/>
    <w:rsid w:val="00FF352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Normal Indent" w:unhideWhenUsed="1"/>
    <w:lsdException w:name="footnote text" w:uiPriority="0" w:unhideWhenUsed="1"/>
    <w:lsdException w:name="header" w:uiPriority="0" w:unhideWhenUsed="1"/>
    <w:lsdException w:name="footer" w:uiPriority="0"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672F39"/>
    <w:pPr>
      <w:keepLines/>
    </w:pPr>
    <w:rPr>
      <w:lang w:eastAsia="en-US"/>
    </w:rPr>
  </w:style>
  <w:style w:type="paragraph" w:styleId="Heading1">
    <w:name w:val="heading 1"/>
    <w:basedOn w:val="Normal"/>
    <w:next w:val="Normal"/>
    <w:link w:val="Heading1Char"/>
    <w:qFormat/>
    <w:rsid w:val="00672F39"/>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672F39"/>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672F39"/>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672F39"/>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672F39"/>
    <w:pPr>
      <w:keepNext/>
      <w:spacing w:before="360"/>
      <w:outlineLvl w:val="4"/>
    </w:pPr>
    <w:rPr>
      <w:b/>
      <w:bCs/>
      <w:iCs/>
      <w:szCs w:val="26"/>
    </w:rPr>
  </w:style>
  <w:style w:type="paragraph" w:styleId="Heading6">
    <w:name w:val="heading 6"/>
    <w:basedOn w:val="Normal"/>
    <w:next w:val="Normal"/>
    <w:link w:val="Heading6Char"/>
    <w:uiPriority w:val="1"/>
    <w:semiHidden/>
    <w:qFormat/>
    <w:rsid w:val="00672F39"/>
    <w:pPr>
      <w:spacing w:before="360"/>
      <w:outlineLvl w:val="5"/>
    </w:pPr>
    <w:rPr>
      <w:b/>
      <w:bCs/>
      <w:i/>
      <w:szCs w:val="22"/>
    </w:rPr>
  </w:style>
  <w:style w:type="paragraph" w:styleId="Heading7">
    <w:name w:val="heading 7"/>
    <w:basedOn w:val="Normal"/>
    <w:next w:val="Normal"/>
    <w:uiPriority w:val="99"/>
    <w:semiHidden/>
    <w:qFormat/>
    <w:rsid w:val="00672F39"/>
    <w:pPr>
      <w:spacing w:after="60"/>
      <w:outlineLvl w:val="6"/>
    </w:pPr>
  </w:style>
  <w:style w:type="paragraph" w:styleId="Heading8">
    <w:name w:val="heading 8"/>
    <w:basedOn w:val="Normal"/>
    <w:next w:val="Normal"/>
    <w:uiPriority w:val="99"/>
    <w:semiHidden/>
    <w:qFormat/>
    <w:rsid w:val="00672F39"/>
    <w:pPr>
      <w:spacing w:after="60"/>
      <w:outlineLvl w:val="7"/>
    </w:pPr>
    <w:rPr>
      <w:i/>
      <w:iCs/>
    </w:rPr>
  </w:style>
  <w:style w:type="paragraph" w:styleId="Heading9">
    <w:name w:val="heading 9"/>
    <w:basedOn w:val="Normal"/>
    <w:next w:val="Normal"/>
    <w:uiPriority w:val="99"/>
    <w:semiHidden/>
    <w:qFormat/>
    <w:rsid w:val="00672F39"/>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672F39"/>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semiHidden/>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672F39"/>
    <w:rPr>
      <w:rFonts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672F39"/>
    <w:rPr>
      <w:b/>
      <w:bCs/>
    </w:rPr>
  </w:style>
  <w:style w:type="paragraph" w:styleId="Subtitle">
    <w:name w:val="Subtitle"/>
    <w:basedOn w:val="Normal"/>
    <w:uiPriority w:val="1"/>
    <w:semiHidden/>
    <w:qFormat/>
    <w:rsid w:val="00672F39"/>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672F39"/>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672F39"/>
    <w:pPr>
      <w:spacing w:before="0" w:after="0"/>
    </w:pPr>
    <w:rPr>
      <w:sz w:val="8"/>
    </w:rPr>
  </w:style>
  <w:style w:type="paragraph" w:customStyle="1" w:styleId="Numberedpara1level3a">
    <w:name w:val="Numbered para (1) level 3 (a)"/>
    <w:basedOn w:val="Normal"/>
    <w:semiHidden/>
    <w:rsid w:val="00065F18"/>
    <w:pPr>
      <w:numPr>
        <w:ilvl w:val="2"/>
        <w:numId w:val="29"/>
      </w:numPr>
      <w:spacing w:after="120"/>
    </w:pPr>
  </w:style>
  <w:style w:type="paragraph" w:customStyle="1" w:styleId="Numberedpara1level4i">
    <w:name w:val="Numbered para (1) level 4 (i)"/>
    <w:basedOn w:val="Normal"/>
    <w:semiHidden/>
    <w:rsid w:val="00065F18"/>
    <w:pPr>
      <w:numPr>
        <w:ilvl w:val="3"/>
        <w:numId w:val="29"/>
      </w:numPr>
      <w:spacing w:after="120"/>
    </w:pPr>
  </w:style>
  <w:style w:type="paragraph" w:customStyle="1" w:styleId="Bullet">
    <w:name w:val="Bullet"/>
    <w:basedOn w:val="Normal"/>
    <w:rsid w:val="00065F18"/>
    <w:pPr>
      <w:numPr>
        <w:numId w:val="11"/>
      </w:numPr>
      <w:spacing w:before="80" w:after="80"/>
    </w:pPr>
    <w:rPr>
      <w:noProof/>
    </w:r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rsid w:val="00065F18"/>
    <w:pPr>
      <w:numPr>
        <w:numId w:val="25"/>
      </w:numPr>
      <w:spacing w:before="80" w:after="80"/>
    </w:pPr>
  </w:style>
  <w:style w:type="paragraph" w:customStyle="1" w:styleId="List123">
    <w:name w:val="List 1 2 3"/>
    <w:basedOn w:val="Normal"/>
    <w:rsid w:val="00065F18"/>
    <w:pPr>
      <w:numPr>
        <w:numId w:val="26"/>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065F18"/>
    <w:pPr>
      <w:tabs>
        <w:tab w:val="right" w:leader="dot" w:pos="9072"/>
      </w:tabs>
      <w:spacing w:before="200" w:after="60"/>
      <w:ind w:right="567"/>
    </w:pPr>
    <w:rPr>
      <w:b/>
      <w:color w:val="1F546B"/>
    </w:rPr>
  </w:style>
  <w:style w:type="paragraph" w:styleId="TOC2">
    <w:name w:val="toc 2"/>
    <w:basedOn w:val="Normal"/>
    <w:next w:val="Normal"/>
    <w:uiPriority w:val="39"/>
    <w:semiHidden/>
    <w:rsid w:val="00065F18"/>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065F18"/>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065F18"/>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672F39"/>
    <w:rPr>
      <w:rFonts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672F39"/>
    <w:rPr>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672F39"/>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TableDIA">
    <w:name w:val="Table DIA"/>
    <w:basedOn w:val="TableNormal"/>
    <w:rsid w:val="00065F18"/>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AF60A0"/>
    <w:pPr>
      <w:keepNext/>
      <w:spacing w:before="48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672F39"/>
    <w:pPr>
      <w:numPr>
        <w:ilvl w:val="1"/>
        <w:numId w:val="25"/>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672F39"/>
    <w:rPr>
      <w:rFonts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32132E"/>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672F39"/>
    <w:rPr>
      <w:i/>
      <w:iCs/>
    </w:rPr>
  </w:style>
  <w:style w:type="character" w:styleId="IntenseEmphasis">
    <w:name w:val="Intense Emphasis"/>
    <w:uiPriority w:val="99"/>
    <w:semiHidden/>
    <w:qFormat/>
    <w:rsid w:val="00672F39"/>
    <w:rPr>
      <w:b/>
      <w:i/>
    </w:rPr>
  </w:style>
  <w:style w:type="paragraph" w:styleId="ListParagraph">
    <w:name w:val="List Paragraph"/>
    <w:basedOn w:val="List123"/>
    <w:uiPriority w:val="34"/>
    <w:semiHidden/>
    <w:qFormat/>
    <w:rsid w:val="00672F39"/>
    <w:pPr>
      <w:numPr>
        <w:numId w:val="0"/>
      </w:numPr>
    </w:pPr>
  </w:style>
  <w:style w:type="character" w:customStyle="1" w:styleId="Heading5Char">
    <w:name w:val="Heading 5 Char"/>
    <w:basedOn w:val="DefaultParagraphFont"/>
    <w:link w:val="Heading5"/>
    <w:uiPriority w:val="1"/>
    <w:semiHidden/>
    <w:rsid w:val="00672F39"/>
    <w:rPr>
      <w:b/>
      <w:bCs/>
      <w:iCs/>
      <w:szCs w:val="26"/>
      <w:lang w:eastAsia="en-US"/>
    </w:rPr>
  </w:style>
  <w:style w:type="character" w:styleId="SubtleReference">
    <w:name w:val="Subtle Reference"/>
    <w:basedOn w:val="DefaultParagraphFont"/>
    <w:uiPriority w:val="99"/>
    <w:semiHidden/>
    <w:qFormat/>
    <w:rsid w:val="00672F39"/>
    <w:rPr>
      <w:rFonts w:ascii="Calibri" w:hAnsi="Calibri"/>
      <w:smallCaps/>
      <w:color w:val="A42F13" w:themeColor="accent2"/>
      <w:u w:val="single"/>
    </w:rPr>
  </w:style>
  <w:style w:type="character" w:styleId="BookTitle">
    <w:name w:val="Book Title"/>
    <w:basedOn w:val="DefaultParagraphFont"/>
    <w:uiPriority w:val="33"/>
    <w:semiHidden/>
    <w:qFormat/>
    <w:rsid w:val="00672F39"/>
    <w:rPr>
      <w:rFonts w:ascii="Calibri" w:hAnsi="Calibri"/>
      <w:b/>
      <w:bCs/>
      <w:smallCaps/>
      <w:spacing w:val="5"/>
    </w:rPr>
  </w:style>
  <w:style w:type="character" w:styleId="IntenseReference">
    <w:name w:val="Intense Reference"/>
    <w:basedOn w:val="DefaultParagraphFont"/>
    <w:uiPriority w:val="99"/>
    <w:semiHidden/>
    <w:qFormat/>
    <w:rsid w:val="00672F39"/>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672F39"/>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672F39"/>
    <w:rPr>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672F39"/>
    <w:pPr>
      <w:spacing w:before="40" w:after="40"/>
    </w:pPr>
    <w:rPr>
      <w:sz w:val="22"/>
    </w:rPr>
  </w:style>
  <w:style w:type="character" w:customStyle="1" w:styleId="Heading6Char">
    <w:name w:val="Heading 6 Char"/>
    <w:basedOn w:val="DefaultParagraphFont"/>
    <w:link w:val="Heading6"/>
    <w:uiPriority w:val="1"/>
    <w:semiHidden/>
    <w:rsid w:val="00672F39"/>
    <w:rPr>
      <w:b/>
      <w:bCs/>
      <w:i/>
      <w:szCs w:val="22"/>
      <w:lang w:eastAsia="en-US"/>
    </w:rPr>
  </w:style>
  <w:style w:type="paragraph" w:customStyle="1" w:styleId="ListABClevel3">
    <w:name w:val="List A B C level 3"/>
    <w:basedOn w:val="Normal"/>
    <w:uiPriority w:val="1"/>
    <w:semiHidden/>
    <w:qFormat/>
    <w:rsid w:val="00672F39"/>
    <w:pPr>
      <w:numPr>
        <w:ilvl w:val="2"/>
        <w:numId w:val="25"/>
      </w:numPr>
      <w:spacing w:before="80" w:after="80"/>
    </w:pPr>
  </w:style>
  <w:style w:type="paragraph" w:customStyle="1" w:styleId="List123level2">
    <w:name w:val="List 1 2 3 level 2"/>
    <w:basedOn w:val="Normal"/>
    <w:uiPriority w:val="1"/>
    <w:semiHidden/>
    <w:qFormat/>
    <w:rsid w:val="00672F39"/>
    <w:pPr>
      <w:numPr>
        <w:ilvl w:val="1"/>
        <w:numId w:val="26"/>
      </w:numPr>
      <w:spacing w:before="80" w:after="80"/>
    </w:pPr>
  </w:style>
  <w:style w:type="paragraph" w:customStyle="1" w:styleId="List123level3">
    <w:name w:val="List 1 2 3 level 3"/>
    <w:basedOn w:val="Normal"/>
    <w:uiPriority w:val="1"/>
    <w:semiHidden/>
    <w:qFormat/>
    <w:rsid w:val="00672F39"/>
    <w:pPr>
      <w:numPr>
        <w:ilvl w:val="2"/>
        <w:numId w:val="26"/>
      </w:numPr>
      <w:spacing w:before="80" w:after="80"/>
    </w:pPr>
  </w:style>
  <w:style w:type="paragraph" w:customStyle="1" w:styleId="Legislationsection">
    <w:name w:val="Legislation section"/>
    <w:basedOn w:val="Normal"/>
    <w:semiHidden/>
    <w:qFormat/>
    <w:rsid w:val="00672F39"/>
    <w:pPr>
      <w:keepNext/>
      <w:numPr>
        <w:numId w:val="27"/>
      </w:numPr>
      <w:tabs>
        <w:tab w:val="left" w:pos="567"/>
      </w:tabs>
      <w:spacing w:after="60"/>
    </w:pPr>
    <w:rPr>
      <w:b/>
      <w:sz w:val="22"/>
    </w:rPr>
  </w:style>
  <w:style w:type="paragraph" w:customStyle="1" w:styleId="Legislationnumber">
    <w:name w:val="Legislation number"/>
    <w:basedOn w:val="Normal"/>
    <w:semiHidden/>
    <w:qFormat/>
    <w:rsid w:val="00672F39"/>
    <w:pPr>
      <w:numPr>
        <w:ilvl w:val="1"/>
        <w:numId w:val="27"/>
      </w:numPr>
      <w:tabs>
        <w:tab w:val="left" w:pos="567"/>
      </w:tabs>
      <w:spacing w:before="60" w:after="60"/>
    </w:pPr>
    <w:rPr>
      <w:sz w:val="22"/>
    </w:rPr>
  </w:style>
  <w:style w:type="paragraph" w:customStyle="1" w:styleId="Legislationa">
    <w:name w:val="Legislation (a)"/>
    <w:basedOn w:val="Normal"/>
    <w:semiHidden/>
    <w:qFormat/>
    <w:rsid w:val="00672F39"/>
    <w:pPr>
      <w:numPr>
        <w:ilvl w:val="2"/>
        <w:numId w:val="27"/>
      </w:numPr>
      <w:spacing w:before="60" w:after="60"/>
    </w:pPr>
    <w:rPr>
      <w:sz w:val="22"/>
    </w:rPr>
  </w:style>
  <w:style w:type="paragraph" w:customStyle="1" w:styleId="Legislationi">
    <w:name w:val="Legislation (i)"/>
    <w:basedOn w:val="Normal"/>
    <w:semiHidden/>
    <w:qFormat/>
    <w:rsid w:val="00672F39"/>
    <w:pPr>
      <w:numPr>
        <w:ilvl w:val="3"/>
        <w:numId w:val="27"/>
      </w:numPr>
      <w:spacing w:before="60" w:after="60"/>
    </w:pPr>
    <w:rPr>
      <w:sz w:val="22"/>
    </w:rPr>
  </w:style>
  <w:style w:type="paragraph" w:customStyle="1" w:styleId="Numberedparaindentonly">
    <w:name w:val="Numbered para indent only"/>
    <w:basedOn w:val="Normal"/>
    <w:semiHidden/>
    <w:qFormat/>
    <w:rsid w:val="00672F39"/>
    <w:pPr>
      <w:spacing w:after="120"/>
      <w:ind w:left="567"/>
    </w:pPr>
  </w:style>
  <w:style w:type="paragraph" w:customStyle="1" w:styleId="Spacer">
    <w:name w:val="Spacer"/>
    <w:basedOn w:val="Normal"/>
    <w:qFormat/>
    <w:rsid w:val="00672F39"/>
    <w:pPr>
      <w:spacing w:before="0" w:after="0"/>
    </w:pPr>
  </w:style>
  <w:style w:type="paragraph" w:customStyle="1" w:styleId="Page">
    <w:name w:val="Page"/>
    <w:basedOn w:val="Spacer"/>
    <w:semiHidden/>
    <w:qFormat/>
    <w:rsid w:val="00672F39"/>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672F39"/>
    <w:rPr>
      <w:sz w:val="24"/>
    </w:rPr>
  </w:style>
  <w:style w:type="paragraph" w:customStyle="1" w:styleId="Tableheading12pt">
    <w:name w:val="Table heading 12pt"/>
    <w:basedOn w:val="Tableheading"/>
    <w:semiHidden/>
    <w:qFormat/>
    <w:rsid w:val="00672F39"/>
    <w:rPr>
      <w:sz w:val="24"/>
    </w:rPr>
  </w:style>
  <w:style w:type="paragraph" w:customStyle="1" w:styleId="Documentationpageheading">
    <w:name w:val="Documentation page heading"/>
    <w:basedOn w:val="Normal"/>
    <w:semiHidden/>
    <w:qFormat/>
    <w:rsid w:val="00672F39"/>
    <w:pPr>
      <w:spacing w:after="0"/>
    </w:pPr>
    <w:rPr>
      <w:b/>
      <w:color w:val="1F546B" w:themeColor="text2"/>
      <w:sz w:val="36"/>
    </w:rPr>
  </w:style>
  <w:style w:type="paragraph" w:customStyle="1" w:styleId="Documentationpagesubheading">
    <w:name w:val="Documentation page subheading"/>
    <w:basedOn w:val="Documentationpageheading"/>
    <w:semiHidden/>
    <w:qFormat/>
    <w:rsid w:val="00672F39"/>
    <w:rPr>
      <w:sz w:val="28"/>
    </w:rPr>
  </w:style>
  <w:style w:type="paragraph" w:customStyle="1" w:styleId="Documentationpagetable">
    <w:name w:val="Documentation page table"/>
    <w:basedOn w:val="Normal"/>
    <w:semiHidden/>
    <w:qFormat/>
    <w:rsid w:val="00672F39"/>
    <w:pPr>
      <w:spacing w:before="44" w:after="24"/>
    </w:pPr>
    <w:rPr>
      <w:rFonts w:cstheme="minorBidi"/>
      <w:sz w:val="20"/>
    </w:rPr>
  </w:style>
  <w:style w:type="paragraph" w:customStyle="1" w:styleId="Documentationpagetableheading">
    <w:name w:val="Documentation page table heading"/>
    <w:basedOn w:val="Normal"/>
    <w:semiHidden/>
    <w:qFormat/>
    <w:rsid w:val="00672F39"/>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672F39"/>
    <w:pPr>
      <w:keepNext/>
      <w:spacing w:before="240" w:after="120"/>
    </w:pPr>
    <w:rPr>
      <w:b/>
      <w:i/>
    </w:rPr>
  </w:style>
  <w:style w:type="paragraph" w:customStyle="1" w:styleId="Numberedpara2level1">
    <w:name w:val="Numbered para (2) level 1"/>
    <w:basedOn w:val="Normal"/>
    <w:semiHidden/>
    <w:qFormat/>
    <w:rsid w:val="00672F39"/>
    <w:pPr>
      <w:numPr>
        <w:numId w:val="28"/>
      </w:numPr>
      <w:spacing w:after="120"/>
    </w:pPr>
  </w:style>
  <w:style w:type="paragraph" w:customStyle="1" w:styleId="Numberedpara2level2a">
    <w:name w:val="Numbered para (2) level 2 (a)"/>
    <w:basedOn w:val="Normal"/>
    <w:semiHidden/>
    <w:qFormat/>
    <w:rsid w:val="00672F39"/>
    <w:pPr>
      <w:numPr>
        <w:ilvl w:val="1"/>
        <w:numId w:val="28"/>
      </w:numPr>
      <w:spacing w:after="120"/>
    </w:pPr>
  </w:style>
  <w:style w:type="paragraph" w:customStyle="1" w:styleId="Numberedpara2level3i">
    <w:name w:val="Numbered para (2) level 3 (i)"/>
    <w:basedOn w:val="Normal"/>
    <w:semiHidden/>
    <w:qFormat/>
    <w:rsid w:val="00672F39"/>
    <w:pPr>
      <w:numPr>
        <w:ilvl w:val="2"/>
        <w:numId w:val="28"/>
      </w:numPr>
      <w:spacing w:after="120"/>
    </w:pPr>
  </w:style>
  <w:style w:type="paragraph" w:customStyle="1" w:styleId="Title2">
    <w:name w:val="Title 2"/>
    <w:basedOn w:val="Title"/>
    <w:qFormat/>
    <w:rsid w:val="00672F39"/>
    <w:rPr>
      <w:sz w:val="52"/>
    </w:rPr>
  </w:style>
  <w:style w:type="paragraph" w:customStyle="1" w:styleId="Numberedpara2heading">
    <w:name w:val="Numbered para (2) heading"/>
    <w:basedOn w:val="Normal"/>
    <w:semiHidden/>
    <w:qFormat/>
    <w:rsid w:val="00672F39"/>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semiHidden/>
    <w:qFormat/>
    <w:rsid w:val="00672F39"/>
    <w:rPr>
      <w:b/>
      <w:i/>
      <w:caps/>
      <w:smallCaps w:val="0"/>
      <w:sz w:val="22"/>
    </w:rPr>
  </w:style>
  <w:style w:type="paragraph" w:customStyle="1" w:styleId="Numberedpara1level211">
    <w:name w:val="Numbered para (1) level 2 (1.1)"/>
    <w:basedOn w:val="Normal"/>
    <w:semiHidden/>
    <w:rsid w:val="00065F18"/>
    <w:pPr>
      <w:numPr>
        <w:ilvl w:val="1"/>
        <w:numId w:val="29"/>
      </w:numPr>
      <w:spacing w:after="120"/>
    </w:pPr>
  </w:style>
  <w:style w:type="paragraph" w:customStyle="1" w:styleId="Numberedpara11headingwithnumber">
    <w:name w:val="Numbered para (1) 1 (heading with number)"/>
    <w:basedOn w:val="Normal"/>
    <w:semiHidden/>
    <w:qFormat/>
    <w:rsid w:val="00672F39"/>
    <w:pPr>
      <w:keepNext/>
      <w:numPr>
        <w:numId w:val="29"/>
      </w:numPr>
      <w:spacing w:before="240" w:after="120"/>
    </w:pPr>
    <w:rPr>
      <w:b/>
      <w:sz w:val="28"/>
    </w:rPr>
  </w:style>
  <w:style w:type="paragraph" w:customStyle="1" w:styleId="Crossreference">
    <w:name w:val="Cross reference"/>
    <w:basedOn w:val="Normal"/>
    <w:semiHidden/>
    <w:qFormat/>
    <w:rsid w:val="00672F39"/>
    <w:rPr>
      <w:i/>
      <w:color w:val="1F546B" w:themeColor="text2"/>
      <w:u w:val="single"/>
    </w:rPr>
  </w:style>
  <w:style w:type="paragraph" w:customStyle="1" w:styleId="Numberedpara3heading">
    <w:name w:val="Numbered para (3) heading"/>
    <w:basedOn w:val="Normal"/>
    <w:semiHidden/>
    <w:qFormat/>
    <w:rsid w:val="00672F39"/>
    <w:pPr>
      <w:keepNext/>
      <w:spacing w:before="200" w:after="120"/>
    </w:pPr>
    <w:rPr>
      <w:b/>
    </w:rPr>
  </w:style>
  <w:style w:type="paragraph" w:customStyle="1" w:styleId="Numberedpara3subheading">
    <w:name w:val="Numbered para (3) subheading"/>
    <w:basedOn w:val="Normal"/>
    <w:semiHidden/>
    <w:qFormat/>
    <w:rsid w:val="00672F39"/>
    <w:pPr>
      <w:keepNext/>
      <w:spacing w:before="240" w:after="120"/>
    </w:pPr>
    <w:rPr>
      <w:b/>
      <w:i/>
    </w:rPr>
  </w:style>
  <w:style w:type="paragraph" w:customStyle="1" w:styleId="Numberedpara3level1">
    <w:name w:val="Numbered para (3) level 1"/>
    <w:basedOn w:val="Normal"/>
    <w:semiHidden/>
    <w:qFormat/>
    <w:rsid w:val="00672F39"/>
    <w:pPr>
      <w:numPr>
        <w:numId w:val="30"/>
      </w:numPr>
      <w:spacing w:after="120"/>
    </w:pPr>
  </w:style>
  <w:style w:type="paragraph" w:customStyle="1" w:styleId="Numberedpara3level211">
    <w:name w:val="Numbered para (3) level 2 (1.1)"/>
    <w:basedOn w:val="Normal"/>
    <w:semiHidden/>
    <w:qFormat/>
    <w:rsid w:val="00672F39"/>
    <w:pPr>
      <w:numPr>
        <w:ilvl w:val="1"/>
        <w:numId w:val="30"/>
      </w:numPr>
      <w:spacing w:after="120"/>
    </w:pPr>
  </w:style>
  <w:style w:type="paragraph" w:customStyle="1" w:styleId="Numberedpara3level3111">
    <w:name w:val="Numbered para (3) level 3 (1.1.1)"/>
    <w:basedOn w:val="Normal"/>
    <w:semiHidden/>
    <w:qFormat/>
    <w:rsid w:val="00672F39"/>
    <w:pPr>
      <w:numPr>
        <w:ilvl w:val="2"/>
        <w:numId w:val="30"/>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672F39"/>
    <w:rPr>
      <w:i/>
      <w:color w:val="1F546B" w:themeColor="tex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1" w:qFormat="1"/>
    <w:lsdException w:name="heading 6" w:semiHidden="0" w:uiPriority="1" w:qFormat="1"/>
    <w:lsdException w:name="heading 7" w:unhideWhenUsed="1" w:qFormat="1"/>
    <w:lsdException w:name="heading 8" w:unhideWhenUsed="1" w:qFormat="1"/>
    <w:lsdException w:name="heading 9" w:unhideWhenUsed="1" w:qFormat="1"/>
    <w:lsdException w:name="index 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nhideWhenUsed="1"/>
    <w:lsdException w:name="toc 7" w:unhideWhenUsed="1"/>
    <w:lsdException w:name="toc 8" w:unhideWhenUsed="1"/>
    <w:lsdException w:name="Normal Indent" w:unhideWhenUsed="1"/>
    <w:lsdException w:name="footnote text" w:uiPriority="0" w:unhideWhenUsed="1"/>
    <w:lsdException w:name="header" w:uiPriority="0" w:unhideWhenUsed="1"/>
    <w:lsdException w:name="footer" w:uiPriority="0" w:unhideWhenUsed="1"/>
    <w:lsdException w:name="index heading" w:unhideWhenUsed="1"/>
    <w:lsdException w:name="caption"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endnote reference" w:unhideWhenUsed="1"/>
    <w:lsdException w:name="endnote text" w:semiHidden="0"/>
    <w:lsdException w:name="macro" w:unhideWhenUsed="1"/>
    <w:lsdException w:name="toa heading" w:unhideWhenUsed="1"/>
    <w:lsdException w:name="List" w:unhideWhenUsed="1"/>
    <w:lsdException w:name="List Bullet" w:unhideWhenUsed="1"/>
    <w:lsdException w:name="List Number" w:semiHidden="0"/>
    <w:lsdException w:name="List 2" w:uiPriority="3"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Plain Text" w:unhideWhenUsed="1"/>
    <w:lsdException w:name="E-mail Signature" w:unhideWhenUsed="1"/>
    <w:lsdException w:name="HTML Top of Form" w:uiPriority="0" w:unhideWhenUsed="1"/>
    <w:lsdException w:name="HTML Bottom of Form" w:uiPriority="0"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iPriority="0" w:unhideWhenUsed="1"/>
    <w:lsdException w:name="No List" w:unhideWhenUsed="1"/>
    <w:lsdException w:name="Outline List 1" w:uiPriority="0" w:unhideWhenUsed="1"/>
    <w:lsdException w:name="Outline List 2" w:uiPriority="0" w:unhideWhenUsed="1"/>
    <w:lsdException w:name="Outline List 3" w:uiPriority="0" w:unhideWhenUsed="1"/>
    <w:lsdException w:name="Table Simple 1" w:uiPriority="0" w:unhideWhenUsed="1"/>
    <w:lsdException w:name="Table Simple 2" w:uiPriority="0" w:unhideWhenUsed="1"/>
    <w:lsdException w:name="Table Simple 3" w:uiPriority="0" w:unhideWhenUsed="1"/>
    <w:lsdException w:name="Table Classic 1" w:uiPriority="0" w:unhideWhenUsed="1"/>
    <w:lsdException w:name="Table Classic 2" w:uiPriority="0" w:unhideWhenUsed="1"/>
    <w:lsdException w:name="Table Classic 3" w:uiPriority="0" w:unhideWhenUsed="1"/>
    <w:lsdException w:name="Table Classic 4" w:uiPriority="0" w:unhideWhenUsed="1"/>
    <w:lsdException w:name="Table Colorful 1" w:uiPriority="0" w:unhideWhenUsed="1"/>
    <w:lsdException w:name="Table Colorful 2" w:uiPriority="0" w:unhideWhenUsed="1"/>
    <w:lsdException w:name="Table Colorful 3" w:uiPriority="0" w:unhideWhenUsed="1"/>
    <w:lsdException w:name="Table Columns 1" w:uiPriority="0" w:unhideWhenUsed="1"/>
    <w:lsdException w:name="Table Columns 2" w:uiPriority="0" w:unhideWhenUsed="1"/>
    <w:lsdException w:name="Table Columns 3" w:uiPriority="0" w:unhideWhenUsed="1"/>
    <w:lsdException w:name="Table Columns 4" w:uiPriority="0" w:unhideWhenUsed="1"/>
    <w:lsdException w:name="Table Columns 5" w:uiPriority="0" w:unhideWhenUsed="1"/>
    <w:lsdException w:name="Table Grid 1" w:uiPriority="0" w:unhideWhenUsed="1"/>
    <w:lsdException w:name="Table Grid 2" w:uiPriority="0" w:unhideWhenUsed="1"/>
    <w:lsdException w:name="Table Grid 3" w:uiPriority="0" w:unhideWhenUsed="1"/>
    <w:lsdException w:name="Table Grid 4" w:uiPriority="0" w:unhideWhenUsed="1"/>
    <w:lsdException w:name="Table Grid 5" w:uiPriority="0" w:unhideWhenUsed="1"/>
    <w:lsdException w:name="Table Grid 6" w:uiPriority="0" w:unhideWhenUsed="1"/>
    <w:lsdException w:name="Table Grid 7" w:uiPriority="0" w:unhideWhenUsed="1"/>
    <w:lsdException w:name="Table Grid 8" w:uiPriority="0" w:unhideWhenUsed="1"/>
    <w:lsdException w:name="Table List 1" w:uiPriority="0" w:unhideWhenUsed="1"/>
    <w:lsdException w:name="Table List 2" w:uiPriority="0" w:unhideWhenUsed="1"/>
    <w:lsdException w:name="Table List 3" w:uiPriority="0" w:unhideWhenUsed="1"/>
    <w:lsdException w:name="Table List 4" w:uiPriority="0" w:unhideWhenUsed="1"/>
    <w:lsdException w:name="Table List 5" w:uiPriority="0" w:unhideWhenUsed="1"/>
    <w:lsdException w:name="Table List 6" w:uiPriority="0" w:unhideWhenUsed="1"/>
    <w:lsdException w:name="Table List 7" w:uiPriority="0" w:unhideWhenUsed="1"/>
    <w:lsdException w:name="Table List 8" w:uiPriority="0" w:unhideWhenUsed="1"/>
    <w:lsdException w:name="Table 3D effects 1" w:uiPriority="0" w:unhideWhenUsed="1"/>
    <w:lsdException w:name="Table 3D effects 2" w:uiPriority="0" w:unhideWhenUsed="1"/>
    <w:lsdException w:name="Table 3D effects 3" w:uiPriority="0" w:unhideWhenUsed="1"/>
    <w:lsdException w:name="Table Contemporary" w:uiPriority="0" w:unhideWhenUsed="1"/>
    <w:lsdException w:name="Table Elegant" w:uiPriority="0" w:unhideWhenUsed="1"/>
    <w:lsdException w:name="Table Professional" w:uiPriority="0" w:unhideWhenUsed="1"/>
    <w:lsdException w:name="Table Subtle 1" w:uiPriority="0" w:unhideWhenUsed="1"/>
    <w:lsdException w:name="Table Subtle 2" w:uiPriority="0" w:unhideWhenUsed="1"/>
    <w:lsdException w:name="Table Web 1" w:uiPriority="0" w:unhideWhenUsed="1"/>
    <w:lsdException w:name="Table Web 2" w:uiPriority="0" w:unhideWhenUsed="1"/>
    <w:lsdException w:name="Table Web 3" w:uiPriority="0" w:unhideWhenUsed="1"/>
    <w:lsdException w:name="Balloon Text" w:unhideWhenUsed="1"/>
    <w:lsdException w:name="Table Grid" w:semiHidden="0" w:uiPriority="0"/>
    <w:lsdException w:name="Table Theme" w:uiPriority="0"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qFormat="1"/>
    <w:lsdException w:name="Intense Emphasis" w:semiHidden="0" w:qFormat="1"/>
    <w:lsdException w:name="Subtle Reference" w:semiHidden="0" w:qFormat="1"/>
    <w:lsdException w:name="Intense Reference" w:semiHidden="0" w:qFormat="1"/>
    <w:lsdException w:name="Book Title" w:semiHidden="0" w:uiPriority="33" w:qFormat="1"/>
    <w:lsdException w:name="Bibliography" w:uiPriority="37"/>
    <w:lsdException w:name="TOC Heading" w:uiPriority="39" w:qFormat="1"/>
  </w:latentStyles>
  <w:style w:type="paragraph" w:default="1" w:styleId="Normal">
    <w:name w:val="Normal"/>
    <w:qFormat/>
    <w:rsid w:val="00672F39"/>
    <w:pPr>
      <w:keepLines/>
    </w:pPr>
    <w:rPr>
      <w:lang w:eastAsia="en-US"/>
    </w:rPr>
  </w:style>
  <w:style w:type="paragraph" w:styleId="Heading1">
    <w:name w:val="heading 1"/>
    <w:basedOn w:val="Normal"/>
    <w:next w:val="Normal"/>
    <w:link w:val="Heading1Char"/>
    <w:qFormat/>
    <w:rsid w:val="00672F39"/>
    <w:pPr>
      <w:keepNext/>
      <w:spacing w:before="360" w:after="120"/>
      <w:contextualSpacing/>
      <w:outlineLvl w:val="0"/>
    </w:pPr>
    <w:rPr>
      <w:rFonts w:cs="Arial"/>
      <w:b/>
      <w:bCs/>
      <w:color w:val="1F546B" w:themeColor="text2"/>
      <w:kern w:val="32"/>
      <w:sz w:val="52"/>
      <w:szCs w:val="32"/>
    </w:rPr>
  </w:style>
  <w:style w:type="paragraph" w:styleId="Heading2">
    <w:name w:val="heading 2"/>
    <w:basedOn w:val="Normal"/>
    <w:next w:val="Normal"/>
    <w:link w:val="Heading2Char"/>
    <w:qFormat/>
    <w:rsid w:val="00672F39"/>
    <w:pPr>
      <w:keepNext/>
      <w:spacing w:before="360" w:after="120"/>
      <w:contextualSpacing/>
      <w:outlineLvl w:val="1"/>
    </w:pPr>
    <w:rPr>
      <w:rFonts w:cs="Arial"/>
      <w:b/>
      <w:bCs/>
      <w:iCs/>
      <w:color w:val="1F546B"/>
      <w:sz w:val="36"/>
      <w:szCs w:val="28"/>
    </w:rPr>
  </w:style>
  <w:style w:type="paragraph" w:styleId="Heading3">
    <w:name w:val="heading 3"/>
    <w:basedOn w:val="Normal"/>
    <w:next w:val="Normal"/>
    <w:link w:val="Heading3Char"/>
    <w:qFormat/>
    <w:rsid w:val="00672F39"/>
    <w:pPr>
      <w:keepNext/>
      <w:spacing w:before="360" w:after="120"/>
      <w:contextualSpacing/>
      <w:outlineLvl w:val="2"/>
    </w:pPr>
    <w:rPr>
      <w:rFonts w:cs="Arial"/>
      <w:b/>
      <w:bCs/>
      <w:color w:val="1F546B"/>
      <w:sz w:val="28"/>
      <w:szCs w:val="26"/>
    </w:rPr>
  </w:style>
  <w:style w:type="paragraph" w:styleId="Heading4">
    <w:name w:val="heading 4"/>
    <w:basedOn w:val="Normal"/>
    <w:next w:val="Normal"/>
    <w:link w:val="Heading4Char"/>
    <w:qFormat/>
    <w:rsid w:val="00672F39"/>
    <w:pPr>
      <w:keepNext/>
      <w:spacing w:before="360" w:after="120"/>
      <w:contextualSpacing/>
      <w:outlineLvl w:val="3"/>
    </w:pPr>
    <w:rPr>
      <w:b/>
      <w:bCs/>
      <w:i/>
      <w:color w:val="1F546B" w:themeColor="text2"/>
      <w:szCs w:val="28"/>
    </w:rPr>
  </w:style>
  <w:style w:type="paragraph" w:styleId="Heading5">
    <w:name w:val="heading 5"/>
    <w:basedOn w:val="Normal"/>
    <w:next w:val="BodyText"/>
    <w:link w:val="Heading5Char"/>
    <w:uiPriority w:val="1"/>
    <w:semiHidden/>
    <w:qFormat/>
    <w:rsid w:val="00672F39"/>
    <w:pPr>
      <w:keepNext/>
      <w:spacing w:before="360"/>
      <w:outlineLvl w:val="4"/>
    </w:pPr>
    <w:rPr>
      <w:b/>
      <w:bCs/>
      <w:iCs/>
      <w:szCs w:val="26"/>
    </w:rPr>
  </w:style>
  <w:style w:type="paragraph" w:styleId="Heading6">
    <w:name w:val="heading 6"/>
    <w:basedOn w:val="Normal"/>
    <w:next w:val="Normal"/>
    <w:link w:val="Heading6Char"/>
    <w:uiPriority w:val="1"/>
    <w:semiHidden/>
    <w:qFormat/>
    <w:rsid w:val="00672F39"/>
    <w:pPr>
      <w:spacing w:before="360"/>
      <w:outlineLvl w:val="5"/>
    </w:pPr>
    <w:rPr>
      <w:b/>
      <w:bCs/>
      <w:i/>
      <w:szCs w:val="22"/>
    </w:rPr>
  </w:style>
  <w:style w:type="paragraph" w:styleId="Heading7">
    <w:name w:val="heading 7"/>
    <w:basedOn w:val="Normal"/>
    <w:next w:val="Normal"/>
    <w:uiPriority w:val="99"/>
    <w:semiHidden/>
    <w:qFormat/>
    <w:rsid w:val="00672F39"/>
    <w:pPr>
      <w:spacing w:after="60"/>
      <w:outlineLvl w:val="6"/>
    </w:pPr>
  </w:style>
  <w:style w:type="paragraph" w:styleId="Heading8">
    <w:name w:val="heading 8"/>
    <w:basedOn w:val="Normal"/>
    <w:next w:val="Normal"/>
    <w:uiPriority w:val="99"/>
    <w:semiHidden/>
    <w:qFormat/>
    <w:rsid w:val="00672F39"/>
    <w:pPr>
      <w:spacing w:after="60"/>
      <w:outlineLvl w:val="7"/>
    </w:pPr>
    <w:rPr>
      <w:i/>
      <w:iCs/>
    </w:rPr>
  </w:style>
  <w:style w:type="paragraph" w:styleId="Heading9">
    <w:name w:val="heading 9"/>
    <w:basedOn w:val="Normal"/>
    <w:next w:val="Normal"/>
    <w:uiPriority w:val="99"/>
    <w:semiHidden/>
    <w:qFormat/>
    <w:rsid w:val="00672F39"/>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8"/>
      </w:numPr>
    </w:pPr>
  </w:style>
  <w:style w:type="paragraph" w:styleId="BodyText">
    <w:name w:val="Body Text"/>
    <w:basedOn w:val="Normal"/>
    <w:link w:val="BodyTextChar"/>
    <w:uiPriority w:val="99"/>
    <w:semiHidden/>
    <w:rsid w:val="00065F18"/>
    <w:pPr>
      <w:spacing w:after="200"/>
    </w:pPr>
  </w:style>
  <w:style w:type="numbering" w:styleId="1ai">
    <w:name w:val="Outline List 1"/>
    <w:basedOn w:val="NoList"/>
    <w:semiHidden/>
    <w:rsid w:val="00065F18"/>
    <w:pPr>
      <w:numPr>
        <w:numId w:val="7"/>
      </w:numPr>
    </w:pPr>
  </w:style>
  <w:style w:type="numbering" w:styleId="ArticleSection">
    <w:name w:val="Outline List 3"/>
    <w:basedOn w:val="NoList"/>
    <w:semiHidden/>
    <w:rsid w:val="00065F18"/>
    <w:pPr>
      <w:numPr>
        <w:numId w:val="9"/>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semiHidden/>
    <w:qFormat/>
    <w:rsid w:val="00672F39"/>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semiHidden/>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1"/>
      </w:numPr>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pPr>
  </w:style>
  <w:style w:type="paragraph" w:styleId="ListBullet5">
    <w:name w:val="List Bullet 5"/>
    <w:basedOn w:val="Normal"/>
    <w:uiPriority w:val="99"/>
    <w:semiHidden/>
    <w:rsid w:val="00065F18"/>
    <w:pPr>
      <w:numPr>
        <w:numId w:val="4"/>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5"/>
      </w:numPr>
    </w:pPr>
  </w:style>
  <w:style w:type="paragraph" w:styleId="ListNumber5">
    <w:name w:val="List Number 5"/>
    <w:basedOn w:val="Normal"/>
    <w:uiPriority w:val="99"/>
    <w:semiHidden/>
    <w:rsid w:val="00065F18"/>
    <w:pPr>
      <w:numPr>
        <w:numId w:val="6"/>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672F39"/>
    <w:rPr>
      <w:rFonts w:cs="Arial"/>
      <w:b/>
      <w:bCs/>
      <w:color w:val="1F546B" w:themeColor="text2"/>
      <w:kern w:val="32"/>
      <w:sz w:val="52"/>
      <w:szCs w:val="32"/>
      <w:lang w:eastAsia="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99"/>
    <w:semiHidden/>
    <w:qFormat/>
    <w:rsid w:val="00672F39"/>
    <w:rPr>
      <w:b/>
      <w:bCs/>
    </w:rPr>
  </w:style>
  <w:style w:type="paragraph" w:styleId="Subtitle">
    <w:name w:val="Subtitle"/>
    <w:basedOn w:val="Normal"/>
    <w:uiPriority w:val="1"/>
    <w:semiHidden/>
    <w:qFormat/>
    <w:rsid w:val="00672F39"/>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672F39"/>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10"/>
      </w:numPr>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10"/>
      </w:numPr>
      <w:outlineLvl w:val="5"/>
    </w:pPr>
  </w:style>
  <w:style w:type="paragraph" w:customStyle="1" w:styleId="Headingnumbered2">
    <w:name w:val="Heading numbered 2"/>
    <w:basedOn w:val="Heading2"/>
    <w:next w:val="Normal"/>
    <w:uiPriority w:val="1"/>
    <w:semiHidden/>
    <w:rsid w:val="00AF60A0"/>
    <w:pPr>
      <w:numPr>
        <w:ilvl w:val="1"/>
        <w:numId w:val="10"/>
      </w:numPr>
      <w:outlineLvl w:val="6"/>
    </w:pPr>
  </w:style>
  <w:style w:type="paragraph" w:customStyle="1" w:styleId="Headingnumbered3">
    <w:name w:val="Heading numbered 3"/>
    <w:basedOn w:val="Normal"/>
    <w:next w:val="Normal"/>
    <w:uiPriority w:val="1"/>
    <w:semiHidden/>
    <w:rsid w:val="00AF60A0"/>
    <w:pPr>
      <w:keepNext/>
      <w:numPr>
        <w:ilvl w:val="2"/>
        <w:numId w:val="10"/>
      </w:numPr>
      <w:spacing w:before="360" w:after="120"/>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10"/>
      </w:numPr>
      <w:spacing w:before="360" w:after="120"/>
      <w:contextualSpacing/>
    </w:pPr>
    <w:rPr>
      <w:b/>
      <w:i/>
      <w:color w:val="1F546B"/>
    </w:rPr>
  </w:style>
  <w:style w:type="paragraph" w:customStyle="1" w:styleId="Tinyline">
    <w:name w:val="Tiny line"/>
    <w:basedOn w:val="Normal"/>
    <w:qFormat/>
    <w:rsid w:val="00672F39"/>
    <w:pPr>
      <w:spacing w:before="0" w:after="0"/>
    </w:pPr>
    <w:rPr>
      <w:sz w:val="8"/>
    </w:rPr>
  </w:style>
  <w:style w:type="paragraph" w:customStyle="1" w:styleId="Numberedpara1level3a">
    <w:name w:val="Numbered para (1) level 3 (a)"/>
    <w:basedOn w:val="Normal"/>
    <w:semiHidden/>
    <w:rsid w:val="00065F18"/>
    <w:pPr>
      <w:numPr>
        <w:ilvl w:val="2"/>
        <w:numId w:val="29"/>
      </w:numPr>
      <w:spacing w:after="120"/>
    </w:pPr>
  </w:style>
  <w:style w:type="paragraph" w:customStyle="1" w:styleId="Numberedpara1level4i">
    <w:name w:val="Numbered para (1) level 4 (i)"/>
    <w:basedOn w:val="Normal"/>
    <w:semiHidden/>
    <w:rsid w:val="00065F18"/>
    <w:pPr>
      <w:numPr>
        <w:ilvl w:val="3"/>
        <w:numId w:val="29"/>
      </w:numPr>
      <w:spacing w:after="120"/>
    </w:pPr>
  </w:style>
  <w:style w:type="paragraph" w:customStyle="1" w:styleId="Bullet">
    <w:name w:val="Bullet"/>
    <w:basedOn w:val="Normal"/>
    <w:rsid w:val="00065F18"/>
    <w:pPr>
      <w:numPr>
        <w:numId w:val="11"/>
      </w:numPr>
      <w:spacing w:before="80" w:after="80"/>
    </w:pPr>
    <w:rPr>
      <w:noProof/>
    </w:rPr>
  </w:style>
  <w:style w:type="paragraph" w:customStyle="1" w:styleId="Bulletlevel2">
    <w:name w:val="Bullet level 2"/>
    <w:basedOn w:val="Normal"/>
    <w:uiPriority w:val="1"/>
    <w:semiHidden/>
    <w:rsid w:val="00065F18"/>
    <w:pPr>
      <w:numPr>
        <w:ilvl w:val="1"/>
        <w:numId w:val="11"/>
      </w:numPr>
      <w:spacing w:before="80" w:after="80"/>
    </w:pPr>
  </w:style>
  <w:style w:type="paragraph" w:customStyle="1" w:styleId="Bulletlevel3">
    <w:name w:val="Bullet level 3"/>
    <w:basedOn w:val="Normal"/>
    <w:uiPriority w:val="1"/>
    <w:semiHidden/>
    <w:rsid w:val="00991620"/>
    <w:pPr>
      <w:numPr>
        <w:ilvl w:val="2"/>
        <w:numId w:val="11"/>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rsid w:val="00065F18"/>
    <w:pPr>
      <w:numPr>
        <w:numId w:val="25"/>
      </w:numPr>
      <w:spacing w:before="80" w:after="80"/>
    </w:pPr>
  </w:style>
  <w:style w:type="paragraph" w:customStyle="1" w:styleId="List123">
    <w:name w:val="List 1 2 3"/>
    <w:basedOn w:val="Normal"/>
    <w:rsid w:val="00065F18"/>
    <w:pPr>
      <w:numPr>
        <w:numId w:val="26"/>
      </w:numPr>
      <w:spacing w:before="80" w:after="80"/>
    </w:pPr>
  </w:style>
  <w:style w:type="paragraph" w:styleId="FootnoteText">
    <w:name w:val="footnote text"/>
    <w:basedOn w:val="Normal"/>
    <w:semiHidden/>
    <w:rsid w:val="00065F18"/>
    <w:pPr>
      <w:spacing w:before="60" w:after="60" w:line="192" w:lineRule="auto"/>
      <w:ind w:left="130" w:hanging="130"/>
    </w:pPr>
    <w:rPr>
      <w:sz w:val="20"/>
      <w:szCs w:val="20"/>
    </w:rPr>
  </w:style>
  <w:style w:type="character" w:styleId="FootnoteReference">
    <w:name w:val="footnote reference"/>
    <w:semiHidden/>
    <w:rsid w:val="00065F18"/>
    <w:rPr>
      <w:rFonts w:ascii="Calibri" w:hAnsi="Calibri"/>
      <w:sz w:val="24"/>
      <w:vertAlign w:val="superscript"/>
    </w:rPr>
  </w:style>
  <w:style w:type="paragraph" w:styleId="TOC1">
    <w:name w:val="toc 1"/>
    <w:basedOn w:val="Normal"/>
    <w:next w:val="Normal"/>
    <w:uiPriority w:val="39"/>
    <w:semiHidden/>
    <w:rsid w:val="00065F18"/>
    <w:pPr>
      <w:tabs>
        <w:tab w:val="right" w:leader="dot" w:pos="9072"/>
      </w:tabs>
      <w:spacing w:before="200" w:after="60"/>
      <w:ind w:right="567"/>
    </w:pPr>
    <w:rPr>
      <w:b/>
      <w:color w:val="1F546B"/>
    </w:rPr>
  </w:style>
  <w:style w:type="paragraph" w:styleId="TOC2">
    <w:name w:val="toc 2"/>
    <w:basedOn w:val="Normal"/>
    <w:next w:val="Normal"/>
    <w:uiPriority w:val="39"/>
    <w:semiHidden/>
    <w:rsid w:val="00065F18"/>
    <w:pPr>
      <w:tabs>
        <w:tab w:val="left" w:pos="993"/>
        <w:tab w:val="right" w:leader="dot" w:pos="9072"/>
      </w:tabs>
      <w:spacing w:before="60" w:after="60"/>
      <w:ind w:left="425" w:right="567"/>
    </w:pPr>
    <w:rPr>
      <w:noProof/>
    </w:rPr>
  </w:style>
  <w:style w:type="paragraph" w:styleId="TOC3">
    <w:name w:val="toc 3"/>
    <w:basedOn w:val="Normal"/>
    <w:next w:val="Normal"/>
    <w:autoRedefine/>
    <w:uiPriority w:val="39"/>
    <w:semiHidden/>
    <w:rsid w:val="00065F18"/>
    <w:pPr>
      <w:tabs>
        <w:tab w:val="left" w:pos="1701"/>
        <w:tab w:val="right" w:leader="dot" w:pos="9072"/>
      </w:tabs>
      <w:spacing w:before="60" w:after="60"/>
      <w:ind w:left="992" w:right="567"/>
    </w:pPr>
    <w:rPr>
      <w:noProof/>
    </w:rPr>
  </w:style>
  <w:style w:type="paragraph" w:styleId="TOC4">
    <w:name w:val="toc 4"/>
    <w:basedOn w:val="Normal"/>
    <w:next w:val="Normal"/>
    <w:autoRedefine/>
    <w:uiPriority w:val="39"/>
    <w:semiHidden/>
    <w:rsid w:val="00065F18"/>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semiHidden/>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672F39"/>
    <w:rPr>
      <w:rFonts w:cs="Arial"/>
      <w:b/>
      <w:bCs/>
      <w:iCs/>
      <w:color w:val="1F546B"/>
      <w:sz w:val="36"/>
      <w:szCs w:val="28"/>
      <w:lang w:eastAsia="en-US"/>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2"/>
      </w:numPr>
    </w:pPr>
  </w:style>
  <w:style w:type="paragraph" w:customStyle="1" w:styleId="Tablebulletlevel2">
    <w:name w:val="Table bullet level 2"/>
    <w:basedOn w:val="Tablenormal0"/>
    <w:uiPriority w:val="99"/>
    <w:semiHidden/>
    <w:rsid w:val="00065F18"/>
    <w:pPr>
      <w:numPr>
        <w:ilvl w:val="1"/>
        <w:numId w:val="12"/>
      </w:numPr>
    </w:pPr>
  </w:style>
  <w:style w:type="paragraph" w:customStyle="1" w:styleId="TableBulletListLevel3">
    <w:name w:val="Table Bullet List Level 3"/>
    <w:basedOn w:val="BodyTextTable"/>
    <w:uiPriority w:val="11"/>
    <w:semiHidden/>
    <w:rsid w:val="00065F18"/>
    <w:pPr>
      <w:numPr>
        <w:ilvl w:val="2"/>
        <w:numId w:val="12"/>
      </w:numPr>
      <w:spacing w:before="60" w:after="60"/>
    </w:pPr>
  </w:style>
  <w:style w:type="paragraph" w:customStyle="1" w:styleId="Tablelist123">
    <w:name w:val="Table list 1 2 3"/>
    <w:basedOn w:val="Tablenormal0"/>
    <w:rsid w:val="00065F18"/>
    <w:pPr>
      <w:numPr>
        <w:numId w:val="14"/>
      </w:numPr>
    </w:pPr>
  </w:style>
  <w:style w:type="paragraph" w:customStyle="1" w:styleId="Tablelist123level2">
    <w:name w:val="Table list 1 2 3 level 2"/>
    <w:basedOn w:val="Tablenormal0"/>
    <w:semiHidden/>
    <w:rsid w:val="00065F18"/>
    <w:pPr>
      <w:numPr>
        <w:ilvl w:val="1"/>
        <w:numId w:val="14"/>
      </w:numPr>
    </w:pPr>
  </w:style>
  <w:style w:type="character" w:customStyle="1" w:styleId="Heading4Char">
    <w:name w:val="Heading 4 Char"/>
    <w:basedOn w:val="DefaultParagraphFont"/>
    <w:link w:val="Heading4"/>
    <w:rsid w:val="00672F39"/>
    <w:rPr>
      <w:b/>
      <w:bCs/>
      <w:i/>
      <w:color w:val="1F546B" w:themeColor="text2"/>
      <w:szCs w:val="28"/>
      <w:lang w:eastAsia="en-US"/>
    </w:rPr>
  </w:style>
  <w:style w:type="paragraph" w:customStyle="1" w:styleId="BodyTextTableLevel1">
    <w:name w:val="Body Text Table Level 1"/>
    <w:basedOn w:val="BodyTextTable"/>
    <w:uiPriority w:val="11"/>
    <w:semiHidden/>
    <w:rsid w:val="00065F18"/>
    <w:pPr>
      <w:numPr>
        <w:numId w:val="13"/>
      </w:numPr>
    </w:pPr>
  </w:style>
  <w:style w:type="paragraph" w:customStyle="1" w:styleId="BodyTextTableLevel2">
    <w:name w:val="Body Text Table Level 2"/>
    <w:basedOn w:val="BodyTextTable"/>
    <w:uiPriority w:val="11"/>
    <w:semiHidden/>
    <w:rsid w:val="00065F18"/>
    <w:pPr>
      <w:numPr>
        <w:ilvl w:val="1"/>
        <w:numId w:val="13"/>
      </w:numPr>
    </w:pPr>
  </w:style>
  <w:style w:type="paragraph" w:customStyle="1" w:styleId="BodyTextTableLevel3">
    <w:name w:val="Body Text Table Level 3"/>
    <w:basedOn w:val="BodyTextTable"/>
    <w:uiPriority w:val="11"/>
    <w:semiHidden/>
    <w:rsid w:val="00065F18"/>
    <w:pPr>
      <w:numPr>
        <w:ilvl w:val="3"/>
        <w:numId w:val="14"/>
      </w:numPr>
    </w:pPr>
  </w:style>
  <w:style w:type="paragraph" w:styleId="Caption">
    <w:name w:val="caption"/>
    <w:basedOn w:val="Normal"/>
    <w:next w:val="Normal"/>
    <w:qFormat/>
    <w:rsid w:val="00672F39"/>
    <w:pPr>
      <w:keepNext/>
      <w:spacing w:before="80" w:after="80"/>
      <w:jc w:val="center"/>
    </w:pPr>
    <w:rPr>
      <w:b/>
      <w:bCs/>
      <w:sz w:val="22"/>
      <w:szCs w:val="20"/>
    </w:rPr>
  </w:style>
  <w:style w:type="paragraph" w:customStyle="1" w:styleId="WhiteSpace">
    <w:name w:val="White Space"/>
    <w:basedOn w:val="Normal"/>
    <w:uiPriority w:val="99"/>
    <w:semiHidden/>
    <w:rsid w:val="00065F18"/>
    <w:rPr>
      <w:sz w:val="12"/>
    </w:rPr>
  </w:style>
  <w:style w:type="table" w:customStyle="1" w:styleId="TableDIA">
    <w:name w:val="Table DIA"/>
    <w:basedOn w:val="TableNormal"/>
    <w:rsid w:val="00065F18"/>
    <w:rPr>
      <w:rFonts w:ascii="Arial" w:hAnsi="Arial"/>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Pr>
    <w:trPr>
      <w:cantSplit/>
    </w:trPr>
    <w:tblStylePr w:type="firstRow">
      <w:rPr>
        <w:rFonts w:ascii="Arial" w:hAnsi="Arial"/>
        <w:b w:val="0"/>
        <w:bCs/>
        <w:color w:val="auto"/>
        <w:sz w:val="20"/>
      </w:rPr>
      <w:tblPr/>
      <w:trPr>
        <w:cantSplit w:val="0"/>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000000" w:fill="CCCCCC"/>
      </w:tcPr>
    </w:tblStylePr>
  </w:style>
  <w:style w:type="paragraph" w:customStyle="1" w:styleId="Headingappendix">
    <w:name w:val="Heading appendix"/>
    <w:basedOn w:val="Heading1"/>
    <w:next w:val="Normal"/>
    <w:rsid w:val="00065F18"/>
    <w:pPr>
      <w:pageBreakBefore/>
      <w:numPr>
        <w:numId w:val="15"/>
      </w:numPr>
      <w:tabs>
        <w:tab w:val="left" w:pos="2268"/>
      </w:tabs>
      <w:spacing w:before="0"/>
      <w:outlineLvl w:val="7"/>
    </w:pPr>
  </w:style>
  <w:style w:type="paragraph" w:customStyle="1" w:styleId="NotforContentsheading1">
    <w:name w:val="Not for Contents heading 1"/>
    <w:basedOn w:val="Normal"/>
    <w:next w:val="Normal"/>
    <w:rsid w:val="00AF60A0"/>
    <w:pPr>
      <w:keepNext/>
      <w:spacing w:before="480" w:after="120"/>
      <w:contextualSpacing/>
    </w:pPr>
    <w:rPr>
      <w:b/>
      <w:color w:val="1F546B"/>
      <w:kern w:val="32"/>
      <w:sz w:val="52"/>
    </w:rPr>
  </w:style>
  <w:style w:type="paragraph" w:styleId="TOC6">
    <w:name w:val="toc 6"/>
    <w:basedOn w:val="Normal"/>
    <w:next w:val="Normal"/>
    <w:autoRedefine/>
    <w:uiPriority w:val="99"/>
    <w:semiHidden/>
    <w:rsid w:val="00065F18"/>
    <w:pPr>
      <w:tabs>
        <w:tab w:val="right" w:pos="9072"/>
      </w:tabs>
      <w:spacing w:before="200"/>
      <w:ind w:left="567" w:right="567" w:hanging="567"/>
    </w:pPr>
    <w:rPr>
      <w:b/>
    </w:rPr>
  </w:style>
  <w:style w:type="paragraph" w:styleId="TOC7">
    <w:name w:val="toc 7"/>
    <w:basedOn w:val="Normal"/>
    <w:next w:val="Normal"/>
    <w:autoRedefine/>
    <w:uiPriority w:val="99"/>
    <w:semiHidden/>
    <w:rsid w:val="00065F18"/>
    <w:pPr>
      <w:tabs>
        <w:tab w:val="left" w:pos="567"/>
        <w:tab w:val="right" w:pos="9072"/>
      </w:tabs>
      <w:ind w:left="567" w:right="567" w:hanging="567"/>
    </w:pPr>
  </w:style>
  <w:style w:type="paragraph" w:styleId="TOC8">
    <w:name w:val="toc 8"/>
    <w:basedOn w:val="Normal"/>
    <w:next w:val="Normal"/>
    <w:autoRedefine/>
    <w:uiPriority w:val="99"/>
    <w:semiHidden/>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672F39"/>
    <w:pPr>
      <w:numPr>
        <w:ilvl w:val="1"/>
        <w:numId w:val="25"/>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672F39"/>
    <w:rPr>
      <w:rFonts w:cs="Arial"/>
      <w:b/>
      <w:bCs/>
      <w:color w:val="1F546B"/>
      <w:sz w:val="28"/>
      <w:szCs w:val="26"/>
      <w:lang w:eastAsia="en-US"/>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32132E"/>
    <w:pPr>
      <w:spacing w:before="44" w:after="24"/>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40" w:beforeAutospacing="0" w:afterLines="0" w:after="40" w:afterAutospacing="0" w:line="276"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672F39"/>
    <w:rPr>
      <w:i/>
      <w:iCs/>
    </w:rPr>
  </w:style>
  <w:style w:type="character" w:styleId="IntenseEmphasis">
    <w:name w:val="Intense Emphasis"/>
    <w:uiPriority w:val="99"/>
    <w:semiHidden/>
    <w:qFormat/>
    <w:rsid w:val="00672F39"/>
    <w:rPr>
      <w:b/>
      <w:i/>
    </w:rPr>
  </w:style>
  <w:style w:type="paragraph" w:styleId="ListParagraph">
    <w:name w:val="List Paragraph"/>
    <w:basedOn w:val="List123"/>
    <w:uiPriority w:val="34"/>
    <w:semiHidden/>
    <w:qFormat/>
    <w:rsid w:val="00672F39"/>
    <w:pPr>
      <w:numPr>
        <w:numId w:val="0"/>
      </w:numPr>
    </w:pPr>
  </w:style>
  <w:style w:type="character" w:customStyle="1" w:styleId="Heading5Char">
    <w:name w:val="Heading 5 Char"/>
    <w:basedOn w:val="DefaultParagraphFont"/>
    <w:link w:val="Heading5"/>
    <w:uiPriority w:val="1"/>
    <w:semiHidden/>
    <w:rsid w:val="00672F39"/>
    <w:rPr>
      <w:b/>
      <w:bCs/>
      <w:iCs/>
      <w:szCs w:val="26"/>
      <w:lang w:eastAsia="en-US"/>
    </w:rPr>
  </w:style>
  <w:style w:type="character" w:styleId="SubtleReference">
    <w:name w:val="Subtle Reference"/>
    <w:basedOn w:val="DefaultParagraphFont"/>
    <w:uiPriority w:val="99"/>
    <w:semiHidden/>
    <w:qFormat/>
    <w:rsid w:val="00672F39"/>
    <w:rPr>
      <w:rFonts w:ascii="Calibri" w:hAnsi="Calibri"/>
      <w:smallCaps/>
      <w:color w:val="A42F13" w:themeColor="accent2"/>
      <w:u w:val="single"/>
    </w:rPr>
  </w:style>
  <w:style w:type="character" w:styleId="BookTitle">
    <w:name w:val="Book Title"/>
    <w:basedOn w:val="DefaultParagraphFont"/>
    <w:uiPriority w:val="33"/>
    <w:semiHidden/>
    <w:qFormat/>
    <w:rsid w:val="00672F39"/>
    <w:rPr>
      <w:rFonts w:ascii="Calibri" w:hAnsi="Calibri"/>
      <w:b/>
      <w:bCs/>
      <w:smallCaps/>
      <w:spacing w:val="5"/>
    </w:rPr>
  </w:style>
  <w:style w:type="character" w:styleId="IntenseReference">
    <w:name w:val="Intense Reference"/>
    <w:basedOn w:val="DefaultParagraphFont"/>
    <w:uiPriority w:val="99"/>
    <w:semiHidden/>
    <w:qFormat/>
    <w:rsid w:val="00672F39"/>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semiHidden/>
    <w:rsid w:val="00065F18"/>
    <w:rPr>
      <w:rFonts w:ascii="Calibri" w:hAnsi="Calibri"/>
      <w:sz w:val="16"/>
      <w:szCs w:val="16"/>
    </w:rPr>
  </w:style>
  <w:style w:type="character" w:customStyle="1" w:styleId="BodyTextChar">
    <w:name w:val="Body Text Char"/>
    <w:basedOn w:val="DefaultParagraphFont"/>
    <w:link w:val="BodyText"/>
    <w:uiPriority w:val="99"/>
    <w:semiHidden/>
    <w:rsid w:val="00065F18"/>
    <w:rPr>
      <w:rFonts w:eastAsiaTheme="minorHAnsi"/>
      <w:lang w:eastAsia="en-US"/>
    </w:rPr>
  </w:style>
  <w:style w:type="paragraph" w:styleId="IntenseQuote">
    <w:name w:val="Intense Quote"/>
    <w:basedOn w:val="Normal"/>
    <w:next w:val="Normal"/>
    <w:link w:val="IntenseQuoteChar"/>
    <w:uiPriority w:val="99"/>
    <w:semiHidden/>
    <w:qFormat/>
    <w:rsid w:val="00672F39"/>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672F39"/>
    <w:rPr>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qFormat/>
    <w:rsid w:val="00672F39"/>
    <w:pPr>
      <w:spacing w:before="40" w:after="40"/>
    </w:pPr>
    <w:rPr>
      <w:sz w:val="22"/>
    </w:rPr>
  </w:style>
  <w:style w:type="character" w:customStyle="1" w:styleId="Heading6Char">
    <w:name w:val="Heading 6 Char"/>
    <w:basedOn w:val="DefaultParagraphFont"/>
    <w:link w:val="Heading6"/>
    <w:uiPriority w:val="1"/>
    <w:semiHidden/>
    <w:rsid w:val="00672F39"/>
    <w:rPr>
      <w:b/>
      <w:bCs/>
      <w:i/>
      <w:szCs w:val="22"/>
      <w:lang w:eastAsia="en-US"/>
    </w:rPr>
  </w:style>
  <w:style w:type="paragraph" w:customStyle="1" w:styleId="ListABClevel3">
    <w:name w:val="List A B C level 3"/>
    <w:basedOn w:val="Normal"/>
    <w:uiPriority w:val="1"/>
    <w:semiHidden/>
    <w:qFormat/>
    <w:rsid w:val="00672F39"/>
    <w:pPr>
      <w:numPr>
        <w:ilvl w:val="2"/>
        <w:numId w:val="25"/>
      </w:numPr>
      <w:spacing w:before="80" w:after="80"/>
    </w:pPr>
  </w:style>
  <w:style w:type="paragraph" w:customStyle="1" w:styleId="List123level2">
    <w:name w:val="List 1 2 3 level 2"/>
    <w:basedOn w:val="Normal"/>
    <w:uiPriority w:val="1"/>
    <w:semiHidden/>
    <w:qFormat/>
    <w:rsid w:val="00672F39"/>
    <w:pPr>
      <w:numPr>
        <w:ilvl w:val="1"/>
        <w:numId w:val="26"/>
      </w:numPr>
      <w:spacing w:before="80" w:after="80"/>
    </w:pPr>
  </w:style>
  <w:style w:type="paragraph" w:customStyle="1" w:styleId="List123level3">
    <w:name w:val="List 1 2 3 level 3"/>
    <w:basedOn w:val="Normal"/>
    <w:uiPriority w:val="1"/>
    <w:semiHidden/>
    <w:qFormat/>
    <w:rsid w:val="00672F39"/>
    <w:pPr>
      <w:numPr>
        <w:ilvl w:val="2"/>
        <w:numId w:val="26"/>
      </w:numPr>
      <w:spacing w:before="80" w:after="80"/>
    </w:pPr>
  </w:style>
  <w:style w:type="paragraph" w:customStyle="1" w:styleId="Legislationsection">
    <w:name w:val="Legislation section"/>
    <w:basedOn w:val="Normal"/>
    <w:semiHidden/>
    <w:qFormat/>
    <w:rsid w:val="00672F39"/>
    <w:pPr>
      <w:keepNext/>
      <w:numPr>
        <w:numId w:val="27"/>
      </w:numPr>
      <w:tabs>
        <w:tab w:val="left" w:pos="567"/>
      </w:tabs>
      <w:spacing w:after="60"/>
    </w:pPr>
    <w:rPr>
      <w:b/>
      <w:sz w:val="22"/>
    </w:rPr>
  </w:style>
  <w:style w:type="paragraph" w:customStyle="1" w:styleId="Legislationnumber">
    <w:name w:val="Legislation number"/>
    <w:basedOn w:val="Normal"/>
    <w:semiHidden/>
    <w:qFormat/>
    <w:rsid w:val="00672F39"/>
    <w:pPr>
      <w:numPr>
        <w:ilvl w:val="1"/>
        <w:numId w:val="27"/>
      </w:numPr>
      <w:tabs>
        <w:tab w:val="left" w:pos="567"/>
      </w:tabs>
      <w:spacing w:before="60" w:after="60"/>
    </w:pPr>
    <w:rPr>
      <w:sz w:val="22"/>
    </w:rPr>
  </w:style>
  <w:style w:type="paragraph" w:customStyle="1" w:styleId="Legislationa">
    <w:name w:val="Legislation (a)"/>
    <w:basedOn w:val="Normal"/>
    <w:semiHidden/>
    <w:qFormat/>
    <w:rsid w:val="00672F39"/>
    <w:pPr>
      <w:numPr>
        <w:ilvl w:val="2"/>
        <w:numId w:val="27"/>
      </w:numPr>
      <w:spacing w:before="60" w:after="60"/>
    </w:pPr>
    <w:rPr>
      <w:sz w:val="22"/>
    </w:rPr>
  </w:style>
  <w:style w:type="paragraph" w:customStyle="1" w:styleId="Legislationi">
    <w:name w:val="Legislation (i)"/>
    <w:basedOn w:val="Normal"/>
    <w:semiHidden/>
    <w:qFormat/>
    <w:rsid w:val="00672F39"/>
    <w:pPr>
      <w:numPr>
        <w:ilvl w:val="3"/>
        <w:numId w:val="27"/>
      </w:numPr>
      <w:spacing w:before="60" w:after="60"/>
    </w:pPr>
    <w:rPr>
      <w:sz w:val="22"/>
    </w:rPr>
  </w:style>
  <w:style w:type="paragraph" w:customStyle="1" w:styleId="Numberedparaindentonly">
    <w:name w:val="Numbered para indent only"/>
    <w:basedOn w:val="Normal"/>
    <w:semiHidden/>
    <w:qFormat/>
    <w:rsid w:val="00672F39"/>
    <w:pPr>
      <w:spacing w:after="120"/>
      <w:ind w:left="567"/>
    </w:pPr>
  </w:style>
  <w:style w:type="paragraph" w:customStyle="1" w:styleId="Spacer">
    <w:name w:val="Spacer"/>
    <w:basedOn w:val="Normal"/>
    <w:qFormat/>
    <w:rsid w:val="00672F39"/>
    <w:pPr>
      <w:spacing w:before="0" w:after="0"/>
    </w:pPr>
  </w:style>
  <w:style w:type="paragraph" w:customStyle="1" w:styleId="Page">
    <w:name w:val="Page"/>
    <w:basedOn w:val="Spacer"/>
    <w:semiHidden/>
    <w:qFormat/>
    <w:rsid w:val="00672F39"/>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672F39"/>
    <w:rPr>
      <w:sz w:val="24"/>
    </w:rPr>
  </w:style>
  <w:style w:type="paragraph" w:customStyle="1" w:styleId="Tableheading12pt">
    <w:name w:val="Table heading 12pt"/>
    <w:basedOn w:val="Tableheading"/>
    <w:semiHidden/>
    <w:qFormat/>
    <w:rsid w:val="00672F39"/>
    <w:rPr>
      <w:sz w:val="24"/>
    </w:rPr>
  </w:style>
  <w:style w:type="paragraph" w:customStyle="1" w:styleId="Documentationpageheading">
    <w:name w:val="Documentation page heading"/>
    <w:basedOn w:val="Normal"/>
    <w:semiHidden/>
    <w:qFormat/>
    <w:rsid w:val="00672F39"/>
    <w:pPr>
      <w:spacing w:after="0"/>
    </w:pPr>
    <w:rPr>
      <w:b/>
      <w:color w:val="1F546B" w:themeColor="text2"/>
      <w:sz w:val="36"/>
    </w:rPr>
  </w:style>
  <w:style w:type="paragraph" w:customStyle="1" w:styleId="Documentationpagesubheading">
    <w:name w:val="Documentation page subheading"/>
    <w:basedOn w:val="Documentationpageheading"/>
    <w:semiHidden/>
    <w:qFormat/>
    <w:rsid w:val="00672F39"/>
    <w:rPr>
      <w:sz w:val="28"/>
    </w:rPr>
  </w:style>
  <w:style w:type="paragraph" w:customStyle="1" w:styleId="Documentationpagetable">
    <w:name w:val="Documentation page table"/>
    <w:basedOn w:val="Normal"/>
    <w:semiHidden/>
    <w:qFormat/>
    <w:rsid w:val="00672F39"/>
    <w:pPr>
      <w:spacing w:before="44" w:after="24"/>
    </w:pPr>
    <w:rPr>
      <w:rFonts w:cstheme="minorBidi"/>
      <w:sz w:val="20"/>
    </w:rPr>
  </w:style>
  <w:style w:type="paragraph" w:customStyle="1" w:styleId="Documentationpagetableheading">
    <w:name w:val="Documentation page table heading"/>
    <w:basedOn w:val="Normal"/>
    <w:semiHidden/>
    <w:qFormat/>
    <w:rsid w:val="00672F39"/>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672F39"/>
    <w:pPr>
      <w:keepNext/>
      <w:spacing w:before="240" w:after="120"/>
    </w:pPr>
    <w:rPr>
      <w:b/>
      <w:i/>
    </w:rPr>
  </w:style>
  <w:style w:type="paragraph" w:customStyle="1" w:styleId="Numberedpara2level1">
    <w:name w:val="Numbered para (2) level 1"/>
    <w:basedOn w:val="Normal"/>
    <w:semiHidden/>
    <w:qFormat/>
    <w:rsid w:val="00672F39"/>
    <w:pPr>
      <w:numPr>
        <w:numId w:val="28"/>
      </w:numPr>
      <w:spacing w:after="120"/>
    </w:pPr>
  </w:style>
  <w:style w:type="paragraph" w:customStyle="1" w:styleId="Numberedpara2level2a">
    <w:name w:val="Numbered para (2) level 2 (a)"/>
    <w:basedOn w:val="Normal"/>
    <w:semiHidden/>
    <w:qFormat/>
    <w:rsid w:val="00672F39"/>
    <w:pPr>
      <w:numPr>
        <w:ilvl w:val="1"/>
        <w:numId w:val="28"/>
      </w:numPr>
      <w:spacing w:after="120"/>
    </w:pPr>
  </w:style>
  <w:style w:type="paragraph" w:customStyle="1" w:styleId="Numberedpara2level3i">
    <w:name w:val="Numbered para (2) level 3 (i)"/>
    <w:basedOn w:val="Normal"/>
    <w:semiHidden/>
    <w:qFormat/>
    <w:rsid w:val="00672F39"/>
    <w:pPr>
      <w:numPr>
        <w:ilvl w:val="2"/>
        <w:numId w:val="28"/>
      </w:numPr>
      <w:spacing w:after="120"/>
    </w:pPr>
  </w:style>
  <w:style w:type="paragraph" w:customStyle="1" w:styleId="Title2">
    <w:name w:val="Title 2"/>
    <w:basedOn w:val="Title"/>
    <w:qFormat/>
    <w:rsid w:val="00672F39"/>
    <w:rPr>
      <w:sz w:val="52"/>
    </w:rPr>
  </w:style>
  <w:style w:type="paragraph" w:customStyle="1" w:styleId="Numberedpara2heading">
    <w:name w:val="Numbered para (2) heading"/>
    <w:basedOn w:val="Normal"/>
    <w:semiHidden/>
    <w:qFormat/>
    <w:rsid w:val="00672F39"/>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semiHidden/>
    <w:qFormat/>
    <w:rsid w:val="00672F39"/>
    <w:rPr>
      <w:b/>
      <w:i/>
      <w:caps/>
      <w:smallCaps w:val="0"/>
      <w:sz w:val="22"/>
    </w:rPr>
  </w:style>
  <w:style w:type="paragraph" w:customStyle="1" w:styleId="Numberedpara1level211">
    <w:name w:val="Numbered para (1) level 2 (1.1)"/>
    <w:basedOn w:val="Normal"/>
    <w:semiHidden/>
    <w:rsid w:val="00065F18"/>
    <w:pPr>
      <w:numPr>
        <w:ilvl w:val="1"/>
        <w:numId w:val="29"/>
      </w:numPr>
      <w:spacing w:after="120"/>
    </w:pPr>
  </w:style>
  <w:style w:type="paragraph" w:customStyle="1" w:styleId="Numberedpara11headingwithnumber">
    <w:name w:val="Numbered para (1) 1 (heading with number)"/>
    <w:basedOn w:val="Normal"/>
    <w:semiHidden/>
    <w:qFormat/>
    <w:rsid w:val="00672F39"/>
    <w:pPr>
      <w:keepNext/>
      <w:numPr>
        <w:numId w:val="29"/>
      </w:numPr>
      <w:spacing w:before="240" w:after="120"/>
    </w:pPr>
    <w:rPr>
      <w:b/>
      <w:sz w:val="28"/>
    </w:rPr>
  </w:style>
  <w:style w:type="paragraph" w:customStyle="1" w:styleId="Crossreference">
    <w:name w:val="Cross reference"/>
    <w:basedOn w:val="Normal"/>
    <w:semiHidden/>
    <w:qFormat/>
    <w:rsid w:val="00672F39"/>
    <w:rPr>
      <w:i/>
      <w:color w:val="1F546B" w:themeColor="text2"/>
      <w:u w:val="single"/>
    </w:rPr>
  </w:style>
  <w:style w:type="paragraph" w:customStyle="1" w:styleId="Numberedpara3heading">
    <w:name w:val="Numbered para (3) heading"/>
    <w:basedOn w:val="Normal"/>
    <w:semiHidden/>
    <w:qFormat/>
    <w:rsid w:val="00672F39"/>
    <w:pPr>
      <w:keepNext/>
      <w:spacing w:before="200" w:after="120"/>
    </w:pPr>
    <w:rPr>
      <w:b/>
    </w:rPr>
  </w:style>
  <w:style w:type="paragraph" w:customStyle="1" w:styleId="Numberedpara3subheading">
    <w:name w:val="Numbered para (3) subheading"/>
    <w:basedOn w:val="Normal"/>
    <w:semiHidden/>
    <w:qFormat/>
    <w:rsid w:val="00672F39"/>
    <w:pPr>
      <w:keepNext/>
      <w:spacing w:before="240" w:after="120"/>
    </w:pPr>
    <w:rPr>
      <w:b/>
      <w:i/>
    </w:rPr>
  </w:style>
  <w:style w:type="paragraph" w:customStyle="1" w:styleId="Numberedpara3level1">
    <w:name w:val="Numbered para (3) level 1"/>
    <w:basedOn w:val="Normal"/>
    <w:semiHidden/>
    <w:qFormat/>
    <w:rsid w:val="00672F39"/>
    <w:pPr>
      <w:numPr>
        <w:numId w:val="30"/>
      </w:numPr>
      <w:spacing w:after="120"/>
    </w:pPr>
  </w:style>
  <w:style w:type="paragraph" w:customStyle="1" w:styleId="Numberedpara3level211">
    <w:name w:val="Numbered para (3) level 2 (1.1)"/>
    <w:basedOn w:val="Normal"/>
    <w:semiHidden/>
    <w:qFormat/>
    <w:rsid w:val="00672F39"/>
    <w:pPr>
      <w:numPr>
        <w:ilvl w:val="1"/>
        <w:numId w:val="30"/>
      </w:numPr>
      <w:spacing w:after="120"/>
    </w:pPr>
  </w:style>
  <w:style w:type="paragraph" w:customStyle="1" w:styleId="Numberedpara3level3111">
    <w:name w:val="Numbered para (3) level 3 (1.1.1)"/>
    <w:basedOn w:val="Normal"/>
    <w:semiHidden/>
    <w:qFormat/>
    <w:rsid w:val="00672F39"/>
    <w:pPr>
      <w:numPr>
        <w:ilvl w:val="2"/>
        <w:numId w:val="30"/>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672F39"/>
    <w:rPr>
      <w:i/>
      <w:color w:val="1F546B" w:themeColor="tex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5BA0D-478B-4315-AAC2-83D0424EC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1E5F5286</Template>
  <TotalTime>0</TotalTime>
  <Pages>12</Pages>
  <Words>3563</Words>
  <Characters>14876</Characters>
  <Application>Microsoft Office Word</Application>
  <DocSecurity>0</DocSecurity>
  <Lines>123</Lines>
  <Paragraphs>36</Paragraphs>
  <ScaleCrop>false</ScaleCrop>
  <Company/>
  <LinksUpToDate>false</LinksUpToDate>
  <CharactersWithSpaces>18403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2015-08-23T22:06:00Z</dcterms:created>
  <dcterms:modified xsi:type="dcterms:W3CDTF">2015-08-23T22:06:00Z</dcterms:modified>
</cp:coreProperties>
</file>